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4D29CD" w:rsidRPr="004D29CD">
        <w:rPr>
          <w:b/>
        </w:rPr>
        <w:t>NZ/17/U/P/AC/2023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4D29CD" w:rsidRPr="004D29CD">
        <w:rPr>
          <w:rFonts w:ascii="Arial Narrow" w:hAnsi="Arial Narrow"/>
          <w:b/>
        </w:rPr>
        <w:t>Świadczenie usług  w zakresie serwisu, przeglądu i konserwacji Tomografu komputerowego SOMATOM go.Up nr 108338 oraz obsługa systemu syngo.via nr 401747 w dwóch zadaniach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31D0" w:rsidRDefault="00D731D0" w:rsidP="0038231F">
      <w:pPr>
        <w:spacing w:after="0" w:line="240" w:lineRule="auto"/>
      </w:pPr>
      <w:r>
        <w:separator/>
      </w:r>
    </w:p>
  </w:endnote>
  <w:endnote w:type="continuationSeparator" w:id="0">
    <w:p w:rsidR="00D731D0" w:rsidRDefault="00D731D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9CD" w:rsidRDefault="004D29C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D29C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D29C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9CD" w:rsidRDefault="004D29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31D0" w:rsidRDefault="00D731D0" w:rsidP="0038231F">
      <w:pPr>
        <w:spacing w:after="0" w:line="240" w:lineRule="auto"/>
      </w:pPr>
      <w:r>
        <w:separator/>
      </w:r>
    </w:p>
  </w:footnote>
  <w:footnote w:type="continuationSeparator" w:id="0">
    <w:p w:rsidR="00D731D0" w:rsidRDefault="00D731D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9CD" w:rsidRDefault="004D29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9CD" w:rsidRDefault="004D29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9CD" w:rsidRDefault="004D29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31D0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29CD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31D0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D83CAD1-4D22-42B3-99CE-C2F8851E7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2B956A-B7C4-4388-9FBE-B26A52CE7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640</Words>
  <Characters>3841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2016-07-26T10:32:00Z</cp:lastPrinted>
  <dcterms:created xsi:type="dcterms:W3CDTF">2023-03-29T12:19:00Z</dcterms:created>
  <dcterms:modified xsi:type="dcterms:W3CDTF">2023-03-29T12:19:00Z</dcterms:modified>
</cp:coreProperties>
</file>