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15342" w:rsidRPr="00915342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1534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915342">
        <w:rPr>
          <w:rFonts w:ascii="Arial" w:hAnsi="Arial" w:cs="Arial"/>
        </w:rPr>
        <w:t>Szpital Powiatowy w Limanowej Imienia Miłosierdzia Bożego</w:t>
      </w:r>
    </w:p>
    <w:p w:rsidR="006676AE" w:rsidRPr="0012157F" w:rsidRDefault="009153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15342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915342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1534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15342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915342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342" w:rsidRPr="0012157F" w:rsidTr="005D3166">
        <w:tc>
          <w:tcPr>
            <w:tcW w:w="9104" w:type="dxa"/>
            <w:shd w:val="clear" w:color="auto" w:fill="D9D9D9"/>
          </w:tcPr>
          <w:p w:rsidR="00915342" w:rsidRPr="0012157F" w:rsidRDefault="00915342" w:rsidP="005D31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15342" w:rsidRPr="00094F76" w:rsidRDefault="00915342" w:rsidP="005D316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34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15342" w:rsidRPr="004B5FB1" w:rsidRDefault="00915342" w:rsidP="005D316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1534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5342">
        <w:rPr>
          <w:rFonts w:ascii="Arial" w:hAnsi="Arial" w:cs="Arial"/>
          <w:b/>
          <w:sz w:val="24"/>
          <w:szCs w:val="24"/>
        </w:rPr>
        <w:t>Świadczenie usług  w zakresie serwisu, przeglądu i konserwacji Tomografu komputerowego SOMATOM go.Up nr 108338 oraz obsługa systemu syngo.via nr 401747 w dwóch zadaniach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15342" w:rsidRPr="00915342">
        <w:rPr>
          <w:rFonts w:ascii="Arial" w:hAnsi="Arial" w:cs="Arial"/>
          <w:b/>
          <w:sz w:val="24"/>
          <w:szCs w:val="24"/>
        </w:rPr>
        <w:t>NZ/17/U/P/AC/2023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342" w:rsidRPr="0091534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B29E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Pr="008B29E7" w:rsidRDefault="00602087" w:rsidP="008B29E7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8B29E7">
        <w:rPr>
          <w:rFonts w:ascii="Arial" w:hAnsi="Arial" w:cs="Arial"/>
          <w:sz w:val="24"/>
          <w:szCs w:val="24"/>
        </w:rPr>
        <w:t xml:space="preserve"> 109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9B" w:rsidRDefault="00CA129B" w:rsidP="0038231F">
      <w:pPr>
        <w:spacing w:after="0" w:line="240" w:lineRule="auto"/>
      </w:pPr>
      <w:r>
        <w:separator/>
      </w:r>
    </w:p>
  </w:endnote>
  <w:endnote w:type="continuationSeparator" w:id="0">
    <w:p w:rsidR="00CA129B" w:rsidRDefault="00CA12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42" w:rsidRDefault="009153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29E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29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42" w:rsidRDefault="00915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9B" w:rsidRDefault="00CA129B" w:rsidP="0038231F">
      <w:pPr>
        <w:spacing w:after="0" w:line="240" w:lineRule="auto"/>
      </w:pPr>
      <w:r>
        <w:separator/>
      </w:r>
    </w:p>
  </w:footnote>
  <w:footnote w:type="continuationSeparator" w:id="0">
    <w:p w:rsidR="00CA129B" w:rsidRDefault="00CA12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42" w:rsidRDefault="009153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42" w:rsidRDefault="009153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342" w:rsidRDefault="009153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29E7"/>
    <w:rsid w:val="008C5709"/>
    <w:rsid w:val="008C6DF8"/>
    <w:rsid w:val="008D0487"/>
    <w:rsid w:val="008D05ED"/>
    <w:rsid w:val="008D33C8"/>
    <w:rsid w:val="008F3B4E"/>
    <w:rsid w:val="008F5F77"/>
    <w:rsid w:val="0091264E"/>
    <w:rsid w:val="00915342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129B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B78D7C-15CA-4C11-B417-0E57C3D4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B6AAA-8288-4ABB-A533-2C043BC9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2023-03-29T12:20:00Z</dcterms:created>
  <dcterms:modified xsi:type="dcterms:W3CDTF">2023-03-29T12:23:00Z</dcterms:modified>
</cp:coreProperties>
</file>