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E94" w:rsidRDefault="006369DB" w:rsidP="00A02E94">
      <w:pPr>
        <w:spacing w:after="24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6369DB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6369DB">
        <w:rPr>
          <w:rFonts w:ascii="Arial" w:hAnsi="Arial" w:cs="Arial"/>
        </w:rPr>
        <w:t>2023-04-04</w:t>
      </w:r>
    </w:p>
    <w:p w:rsidR="00A02E94" w:rsidRDefault="00A02E94" w:rsidP="00A02E94">
      <w:pPr>
        <w:spacing w:after="240"/>
        <w:rPr>
          <w:rFonts w:ascii="Arial" w:hAnsi="Arial" w:cs="Arial"/>
        </w:rPr>
      </w:pPr>
    </w:p>
    <w:p w:rsidR="006369DB" w:rsidRPr="006369DB" w:rsidRDefault="006369DB" w:rsidP="00A02E94">
      <w:pPr>
        <w:spacing w:after="40"/>
        <w:rPr>
          <w:rFonts w:ascii="Arial" w:hAnsi="Arial" w:cs="Arial"/>
          <w:b/>
          <w:bCs/>
        </w:rPr>
      </w:pPr>
      <w:r w:rsidRPr="006369DB">
        <w:rPr>
          <w:rFonts w:ascii="Arial" w:hAnsi="Arial" w:cs="Arial"/>
          <w:b/>
          <w:bCs/>
        </w:rPr>
        <w:t>Szpital Wojewódzki w Poznaniu</w:t>
      </w:r>
    </w:p>
    <w:p w:rsidR="00A02E94" w:rsidRDefault="006369DB" w:rsidP="00A02E94">
      <w:pPr>
        <w:spacing w:after="40"/>
        <w:rPr>
          <w:rFonts w:ascii="Arial" w:hAnsi="Arial" w:cs="Arial"/>
          <w:b/>
          <w:bCs/>
        </w:rPr>
      </w:pPr>
      <w:r w:rsidRPr="006369DB">
        <w:rPr>
          <w:rFonts w:ascii="Arial" w:hAnsi="Arial" w:cs="Arial"/>
          <w:b/>
          <w:bCs/>
        </w:rPr>
        <w:t>Dział Zamówień Publicznych</w:t>
      </w:r>
    </w:p>
    <w:p w:rsidR="00A02E94" w:rsidRDefault="006369DB" w:rsidP="00A02E94">
      <w:pPr>
        <w:rPr>
          <w:rFonts w:ascii="Arial" w:hAnsi="Arial" w:cs="Arial"/>
        </w:rPr>
      </w:pPr>
      <w:r w:rsidRPr="006369DB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6369DB">
        <w:rPr>
          <w:rFonts w:ascii="Arial" w:hAnsi="Arial" w:cs="Arial"/>
        </w:rPr>
        <w:t>7/19</w:t>
      </w:r>
    </w:p>
    <w:p w:rsidR="00A02E94" w:rsidRDefault="006369DB" w:rsidP="00A02E94">
      <w:pPr>
        <w:rPr>
          <w:rFonts w:ascii="Arial" w:hAnsi="Arial" w:cs="Arial"/>
        </w:rPr>
      </w:pPr>
      <w:r w:rsidRPr="006369DB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6369DB">
        <w:rPr>
          <w:rFonts w:ascii="Arial" w:hAnsi="Arial" w:cs="Arial"/>
        </w:rPr>
        <w:t>Poznań</w:t>
      </w:r>
    </w:p>
    <w:p w:rsidR="00A02E94" w:rsidRDefault="00A02E94" w:rsidP="00A02E9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……………………………………………….</w:t>
      </w:r>
    </w:p>
    <w:p w:rsidR="00A02E94" w:rsidRDefault="00A02E94" w:rsidP="00A02E94">
      <w:pPr>
        <w:spacing w:after="60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[nazwa zamawiającego, adres]</w:t>
      </w:r>
    </w:p>
    <w:p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:rsidR="00A02E94" w:rsidRDefault="00A02E94" w:rsidP="00A02E94">
      <w:pPr>
        <w:pStyle w:val="Nagwek1"/>
        <w:spacing w:before="60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:rsidR="00A02E94" w:rsidRDefault="00A02E94" w:rsidP="00A02E94">
      <w:pPr>
        <w:spacing w:after="48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6369DB" w:rsidTr="00B45D04">
        <w:trPr>
          <w:trHeight w:val="638"/>
        </w:trPr>
        <w:tc>
          <w:tcPr>
            <w:tcW w:w="959" w:type="dxa"/>
            <w:hideMark/>
          </w:tcPr>
          <w:p w:rsidR="006369DB" w:rsidRDefault="006369DB" w:rsidP="00B45D04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:rsidR="006369DB" w:rsidRDefault="006369DB" w:rsidP="00B45D04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6369DB">
              <w:rPr>
                <w:rFonts w:ascii="Arial" w:hAnsi="Arial" w:cs="Arial"/>
              </w:rPr>
              <w:t>Tryb podstawowy bez negocjacji - art. 275 pkt. 1 ustawy Pzp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6369DB">
              <w:rPr>
                <w:rFonts w:ascii="Arial" w:hAnsi="Arial" w:cs="Arial"/>
                <w:b/>
                <w:bCs/>
              </w:rPr>
              <w:t>Sukcesywna dostawa środków higienicznych na potrzeby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369DB">
              <w:rPr>
                <w:rFonts w:ascii="Arial" w:hAnsi="Arial" w:cs="Arial"/>
                <w:b/>
              </w:rPr>
              <w:t>SZW/DZP/11/2023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:rsidR="00A02E9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6369DB" w:rsidRPr="006369DB">
        <w:rPr>
          <w:rFonts w:ascii="Arial" w:hAnsi="Arial" w:cs="Arial"/>
        </w:rPr>
        <w:t>(t.j. Dz. U. z 2022r. poz. 1710)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6369DB" w:rsidTr="00B45D0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6369DB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6369DB">
              <w:rPr>
                <w:rFonts w:ascii="Arial" w:hAnsi="Arial" w:cs="Arial"/>
              </w:rPr>
              <w:t>Papier toaletowy mała rolka</w:t>
            </w:r>
          </w:p>
          <w:p w:rsidR="006369DB" w:rsidRDefault="006369DB" w:rsidP="00B45D04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6369DB">
              <w:rPr>
                <w:rFonts w:ascii="Arial" w:hAnsi="Arial" w:cs="Arial"/>
                <w:b/>
              </w:rPr>
              <w:t>Alga Paweł Pinkowski</w:t>
            </w:r>
          </w:p>
          <w:p w:rsidR="006369DB" w:rsidRDefault="006369DB" w:rsidP="00B45D04">
            <w:pPr>
              <w:jc w:val="both"/>
              <w:rPr>
                <w:rFonts w:ascii="Arial" w:hAnsi="Arial" w:cs="Arial"/>
                <w:bCs/>
              </w:rPr>
            </w:pPr>
            <w:r w:rsidRPr="006369DB">
              <w:rPr>
                <w:rFonts w:ascii="Arial" w:hAnsi="Arial" w:cs="Arial"/>
                <w:bCs/>
              </w:rPr>
              <w:t>Leśna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369DB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6369DB" w:rsidRDefault="006369DB" w:rsidP="00B45D0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369DB">
              <w:rPr>
                <w:rFonts w:ascii="Arial" w:hAnsi="Arial" w:cs="Arial"/>
                <w:bCs/>
              </w:rPr>
              <w:t>63-430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369DB">
              <w:rPr>
                <w:rFonts w:ascii="Arial" w:hAnsi="Arial" w:cs="Arial"/>
                <w:bCs/>
              </w:rPr>
              <w:t>Wierzbno</w:t>
            </w:r>
          </w:p>
          <w:p w:rsidR="006369DB" w:rsidRPr="004872D7" w:rsidRDefault="006369DB" w:rsidP="00B45D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6369DB">
              <w:rPr>
                <w:rFonts w:ascii="Arial" w:hAnsi="Arial" w:cs="Arial"/>
                <w:b/>
              </w:rPr>
              <w:t>29 778.30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6369DB" w:rsidRDefault="006369DB" w:rsidP="00B45D04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6369DB" w:rsidRDefault="006369DB" w:rsidP="00B45D04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6369DB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6369DB" w:rsidTr="00B45D0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6369DB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6369DB">
              <w:rPr>
                <w:rFonts w:ascii="Arial" w:hAnsi="Arial" w:cs="Arial"/>
              </w:rPr>
              <w:t>Papier toaletowy typu JUMBO</w:t>
            </w:r>
          </w:p>
          <w:p w:rsidR="006369DB" w:rsidRDefault="006369DB" w:rsidP="00B45D04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6369DB">
              <w:rPr>
                <w:rFonts w:ascii="Arial" w:hAnsi="Arial" w:cs="Arial"/>
                <w:b/>
              </w:rPr>
              <w:t>Alga Paweł Pinkowski</w:t>
            </w:r>
          </w:p>
          <w:p w:rsidR="006369DB" w:rsidRDefault="006369DB" w:rsidP="00B45D04">
            <w:pPr>
              <w:jc w:val="both"/>
              <w:rPr>
                <w:rFonts w:ascii="Arial" w:hAnsi="Arial" w:cs="Arial"/>
                <w:bCs/>
              </w:rPr>
            </w:pPr>
            <w:r w:rsidRPr="006369DB">
              <w:rPr>
                <w:rFonts w:ascii="Arial" w:hAnsi="Arial" w:cs="Arial"/>
                <w:bCs/>
              </w:rPr>
              <w:t>Leśna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369DB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6369DB" w:rsidRDefault="006369DB" w:rsidP="00B45D0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369DB">
              <w:rPr>
                <w:rFonts w:ascii="Arial" w:hAnsi="Arial" w:cs="Arial"/>
                <w:bCs/>
              </w:rPr>
              <w:t>63-430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369DB">
              <w:rPr>
                <w:rFonts w:ascii="Arial" w:hAnsi="Arial" w:cs="Arial"/>
                <w:bCs/>
              </w:rPr>
              <w:t>Wierzbno</w:t>
            </w:r>
          </w:p>
          <w:p w:rsidR="006369DB" w:rsidRPr="004872D7" w:rsidRDefault="006369DB" w:rsidP="00B45D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6369DB">
              <w:rPr>
                <w:rFonts w:ascii="Arial" w:hAnsi="Arial" w:cs="Arial"/>
                <w:b/>
              </w:rPr>
              <w:t>25 076.01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6369DB" w:rsidRDefault="006369DB" w:rsidP="00B45D04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6369DB" w:rsidRDefault="006369DB" w:rsidP="00B45D04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6369DB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6369DB" w:rsidTr="00B45D0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6369DB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6369DB">
              <w:rPr>
                <w:rFonts w:ascii="Arial" w:hAnsi="Arial" w:cs="Arial"/>
              </w:rPr>
              <w:t>Czyściwo</w:t>
            </w:r>
          </w:p>
          <w:p w:rsidR="006369DB" w:rsidRDefault="006369DB" w:rsidP="00B45D04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6369DB">
              <w:rPr>
                <w:rFonts w:ascii="Arial" w:hAnsi="Arial" w:cs="Arial"/>
                <w:b/>
              </w:rPr>
              <w:t>Alga Paweł Pinkowski</w:t>
            </w:r>
          </w:p>
          <w:p w:rsidR="006369DB" w:rsidRDefault="006369DB" w:rsidP="00B45D04">
            <w:pPr>
              <w:jc w:val="both"/>
              <w:rPr>
                <w:rFonts w:ascii="Arial" w:hAnsi="Arial" w:cs="Arial"/>
                <w:bCs/>
              </w:rPr>
            </w:pPr>
            <w:r w:rsidRPr="006369DB">
              <w:rPr>
                <w:rFonts w:ascii="Arial" w:hAnsi="Arial" w:cs="Arial"/>
                <w:bCs/>
              </w:rPr>
              <w:t>Leśna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369DB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6369DB" w:rsidRDefault="006369DB" w:rsidP="00B45D0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369DB">
              <w:rPr>
                <w:rFonts w:ascii="Arial" w:hAnsi="Arial" w:cs="Arial"/>
                <w:bCs/>
              </w:rPr>
              <w:t>63-430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369DB">
              <w:rPr>
                <w:rFonts w:ascii="Arial" w:hAnsi="Arial" w:cs="Arial"/>
                <w:bCs/>
              </w:rPr>
              <w:t>Wierzbno</w:t>
            </w:r>
          </w:p>
          <w:p w:rsidR="006369DB" w:rsidRPr="004872D7" w:rsidRDefault="006369DB" w:rsidP="00B45D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6369DB">
              <w:rPr>
                <w:rFonts w:ascii="Arial" w:hAnsi="Arial" w:cs="Arial"/>
                <w:b/>
              </w:rPr>
              <w:t>44 501.40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6369DB" w:rsidRDefault="006369DB" w:rsidP="00B45D04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6369DB" w:rsidRDefault="006369DB" w:rsidP="00B45D04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6369DB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6369DB" w:rsidTr="00B45D0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6369DB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</w:rPr>
              <w:t xml:space="preserve">: </w:t>
            </w:r>
            <w:r w:rsidRPr="006369DB">
              <w:rPr>
                <w:rFonts w:ascii="Arial" w:hAnsi="Arial" w:cs="Arial"/>
              </w:rPr>
              <w:t>Ręczniki papierowe</w:t>
            </w:r>
          </w:p>
          <w:p w:rsidR="006369DB" w:rsidRDefault="006369DB" w:rsidP="00B45D04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6369DB">
              <w:rPr>
                <w:rFonts w:ascii="Arial" w:hAnsi="Arial" w:cs="Arial"/>
                <w:b/>
              </w:rPr>
              <w:t>Alga Paweł Pinkowski</w:t>
            </w:r>
          </w:p>
          <w:p w:rsidR="006369DB" w:rsidRDefault="006369DB" w:rsidP="00B45D04">
            <w:pPr>
              <w:jc w:val="both"/>
              <w:rPr>
                <w:rFonts w:ascii="Arial" w:hAnsi="Arial" w:cs="Arial"/>
                <w:bCs/>
              </w:rPr>
            </w:pPr>
            <w:r w:rsidRPr="006369DB">
              <w:rPr>
                <w:rFonts w:ascii="Arial" w:hAnsi="Arial" w:cs="Arial"/>
                <w:bCs/>
              </w:rPr>
              <w:t>Leśna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369DB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6369DB" w:rsidRDefault="006369DB" w:rsidP="00B45D0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369DB">
              <w:rPr>
                <w:rFonts w:ascii="Arial" w:hAnsi="Arial" w:cs="Arial"/>
                <w:bCs/>
              </w:rPr>
              <w:t>63-430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369DB">
              <w:rPr>
                <w:rFonts w:ascii="Arial" w:hAnsi="Arial" w:cs="Arial"/>
                <w:bCs/>
              </w:rPr>
              <w:t>Wierzbno</w:t>
            </w:r>
          </w:p>
          <w:p w:rsidR="006369DB" w:rsidRPr="004872D7" w:rsidRDefault="006369DB" w:rsidP="00B45D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6369DB">
              <w:rPr>
                <w:rFonts w:ascii="Arial" w:hAnsi="Arial" w:cs="Arial"/>
                <w:b/>
              </w:rPr>
              <w:t>99 826.80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6369DB" w:rsidRDefault="006369DB" w:rsidP="00B45D04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6369DB" w:rsidRDefault="006369DB" w:rsidP="00B45D04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6369DB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:rsidR="00A02E94" w:rsidRDefault="00A02E94" w:rsidP="00A02E94">
      <w:pPr>
        <w:spacing w:before="240" w:after="1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Papier toaletowy mała rolka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Alga Paweł Pinkowski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Leśna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18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Wierzbno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Papier toaletowy mała rolka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JOBIKO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pocztowa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11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62-200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Gniezno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- 83.02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83,02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Papier toaletowy mała rolka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PPHU JAREX Stanisław Felich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Odolanowska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60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Odolanów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- 81.52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81,52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Papier toaletowy typu JUMBO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Alga Paweł Pinkowski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Leśna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18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Wierzbno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Papier toaletowy typu JUMBO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JOBIKO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pocztowa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11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62-200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Gniezno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- 94.39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94,39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Papier toaletowy typu JUMBO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PPHU JAREX Stanisław Felich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Odolanowska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60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Odolanów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- 91.13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91,13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Papier toaletowy typu JUMBO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Flesz Sp. z o.o.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Cieślewskich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25F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03-017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- 84.09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84,09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Czyściwo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Alga Paweł Pinkowski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Leśna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18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Wierzbno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Czyściwo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JOBIKO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pocztowa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11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62-200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Gniezno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- 97.26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97,26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Czyściwo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PPHU JAREX Stanisław Felich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Odolanowska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60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Odolanów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- 82.98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82,98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Czyściwo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Flesz Sp. z o.o.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Cieślewskich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25F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03-017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- 77.31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77,31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Czyściwo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Aseo Paper Sp. z o.o.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ul. Czarnohucka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42-600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Tarnowskie Góry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- 60.32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60,32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Ręczniki papierowe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Alga Paweł Pinkowski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Leśna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18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Wierzbno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Ręczniki papierowe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JOBIKO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pocztowa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11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62-200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Gniezno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- 96.85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96,85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Ręczniki papierowe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PPHU JAREX Stanisław Felich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Odolanowska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60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Odolanów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- 90.28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90,28</w:t>
            </w:r>
          </w:p>
        </w:tc>
      </w:tr>
      <w:tr w:rsidR="006369DB" w:rsidTr="00B45D0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369DB">
              <w:rPr>
                <w:rFonts w:ascii="Arial" w:hAnsi="Arial" w:cs="Arial"/>
                <w:sz w:val="20"/>
                <w:szCs w:val="20"/>
              </w:rPr>
              <w:t>Ręczniki papierowe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69DB">
              <w:rPr>
                <w:rFonts w:ascii="Arial" w:hAnsi="Arial" w:cs="Arial"/>
                <w:b/>
                <w:bCs/>
                <w:sz w:val="20"/>
                <w:szCs w:val="20"/>
              </w:rPr>
              <w:t>Flesz Sp. z o.o.</w:t>
            </w:r>
          </w:p>
          <w:p w:rsidR="006369DB" w:rsidRDefault="006369DB" w:rsidP="00B45D04">
            <w:pPr>
              <w:rPr>
                <w:rFonts w:ascii="Arial" w:hAnsi="Arial" w:cs="Arial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Cieślewskich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25F</w:t>
            </w:r>
          </w:p>
          <w:p w:rsidR="006369DB" w:rsidRDefault="006369DB" w:rsidP="00B45D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03-017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69DB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9DB" w:rsidRDefault="006369DB" w:rsidP="00B45D04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>1 - Cena - 75.99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9DB" w:rsidRDefault="006369DB" w:rsidP="00B45D0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69DB">
              <w:rPr>
                <w:rFonts w:ascii="Arial" w:hAnsi="Arial" w:cs="Arial"/>
                <w:sz w:val="20"/>
                <w:szCs w:val="20"/>
              </w:rPr>
              <w:t xml:space="preserve">  75,99</w:t>
            </w:r>
          </w:p>
        </w:tc>
      </w:tr>
    </w:tbl>
    <w:p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Default="00A02E94" w:rsidP="005C35EA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Default="00A02E94" w:rsidP="005C35EA">
            <w:pPr>
              <w:spacing w:before="60" w:after="40"/>
              <w:rPr>
                <w:rFonts w:ascii="Arial" w:hAnsi="Arial" w:cs="Arial"/>
                <w:b/>
                <w:bCs/>
              </w:rPr>
            </w:pPr>
          </w:p>
          <w:p w:rsidR="00A02E94" w:rsidRDefault="00A02E94" w:rsidP="005C3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A02E94" w:rsidRDefault="00A02E94" w:rsidP="005C35EA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2E94" w:rsidRPr="00FC0BC6" w:rsidRDefault="00A02E94" w:rsidP="005C35EA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Pzp.</w:t>
            </w:r>
          </w:p>
          <w:p w:rsidR="00A02E94" w:rsidRPr="00FC0BC6" w:rsidRDefault="00A02E94" w:rsidP="005C35EA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:rsidR="00A02E94" w:rsidRDefault="00A02E94" w:rsidP="005C35EA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A02E94" w:rsidRDefault="00A02E94" w:rsidP="00A02E94">
      <w:pPr>
        <w:spacing w:after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:rsidR="00A02E94" w:rsidRDefault="00A02E94" w:rsidP="00A02E94">
      <w:pPr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6369DB">
        <w:rPr>
          <w:rFonts w:ascii="Arial" w:hAnsi="Arial" w:cs="Arial"/>
        </w:rPr>
        <w:t>nie krótszym niż 5 dni od dnia przesłania niniejszego zawiadomienia o wyborze najkorzystniejszej oferty.</w:t>
      </w:r>
    </w:p>
    <w:p w:rsidR="00A02E94" w:rsidRDefault="00A02E94" w:rsidP="00A02E9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:rsidR="00A02E94" w:rsidRDefault="00A02E94" w:rsidP="00A02E94">
      <w:pPr>
        <w:spacing w:line="360" w:lineRule="auto"/>
        <w:jc w:val="both"/>
        <w:rPr>
          <w:rFonts w:ascii="Arial" w:hAnsi="Arial" w:cs="Arial"/>
          <w:bCs/>
        </w:rPr>
      </w:pPr>
    </w:p>
    <w:p w:rsidR="00A02E94" w:rsidRDefault="00A02E94" w:rsidP="00A02E94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:rsidR="00A02E94" w:rsidRPr="001618F7" w:rsidRDefault="006369DB" w:rsidP="00A02E94">
      <w:pPr>
        <w:jc w:val="right"/>
        <w:rPr>
          <w:rFonts w:ascii="Arial" w:hAnsi="Arial" w:cs="Arial"/>
          <w:vertAlign w:val="superscript"/>
        </w:rPr>
      </w:pPr>
      <w:r w:rsidRPr="006369DB">
        <w:rPr>
          <w:rFonts w:ascii="Arial" w:hAnsi="Arial" w:cs="Arial"/>
        </w:rPr>
        <w:t xml:space="preserve">  </w:t>
      </w:r>
      <w:bookmarkEnd w:id="0"/>
    </w:p>
    <w:p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496" w:rsidRDefault="003B4496">
      <w:r>
        <w:separator/>
      </w:r>
    </w:p>
  </w:endnote>
  <w:endnote w:type="continuationSeparator" w:id="0">
    <w:p w:rsidR="003B4496" w:rsidRDefault="003B4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496" w:rsidRDefault="003B4496">
      <w:r>
        <w:separator/>
      </w:r>
    </w:p>
  </w:footnote>
  <w:footnote w:type="continuationSeparator" w:id="0">
    <w:p w:rsidR="003B4496" w:rsidRDefault="003B44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496"/>
    <w:rsid w:val="00022322"/>
    <w:rsid w:val="00042497"/>
    <w:rsid w:val="000C1E6F"/>
    <w:rsid w:val="000E4E56"/>
    <w:rsid w:val="00181CB9"/>
    <w:rsid w:val="001A1468"/>
    <w:rsid w:val="001B7815"/>
    <w:rsid w:val="00211A34"/>
    <w:rsid w:val="002B1E4F"/>
    <w:rsid w:val="002B6761"/>
    <w:rsid w:val="003445A0"/>
    <w:rsid w:val="003A0AFC"/>
    <w:rsid w:val="003B449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369DB"/>
    <w:rsid w:val="00644DCB"/>
    <w:rsid w:val="00657C1E"/>
    <w:rsid w:val="006E3089"/>
    <w:rsid w:val="00712C39"/>
    <w:rsid w:val="00756CDA"/>
    <w:rsid w:val="007E2ACC"/>
    <w:rsid w:val="007E68C5"/>
    <w:rsid w:val="00832144"/>
    <w:rsid w:val="0084438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5A6855-CCC9-4A63-8A9D-728DE51F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1899-12-31T22:00:00Z</cp:lastPrinted>
  <dcterms:created xsi:type="dcterms:W3CDTF">2023-04-04T07:26:00Z</dcterms:created>
  <dcterms:modified xsi:type="dcterms:W3CDTF">2023-04-04T07:26:00Z</dcterms:modified>
</cp:coreProperties>
</file>