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8C166" w14:textId="77777777" w:rsidR="005F4BC0" w:rsidRDefault="00511301" w:rsidP="004F079B">
      <w:pPr>
        <w:spacing w:after="240"/>
        <w:jc w:val="right"/>
        <w:rPr>
          <w:sz w:val="22"/>
          <w:szCs w:val="22"/>
        </w:rPr>
      </w:pPr>
      <w:r w:rsidRPr="0051130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11301">
        <w:rPr>
          <w:sz w:val="22"/>
          <w:szCs w:val="22"/>
        </w:rPr>
        <w:t>2023-04-07</w:t>
      </w:r>
    </w:p>
    <w:p w14:paraId="55A8E5CA" w14:textId="77777777" w:rsidR="00511301" w:rsidRPr="00511301" w:rsidRDefault="00511301">
      <w:pPr>
        <w:rPr>
          <w:b/>
          <w:bCs/>
          <w:sz w:val="22"/>
          <w:szCs w:val="22"/>
        </w:rPr>
      </w:pPr>
      <w:r w:rsidRPr="00511301">
        <w:rPr>
          <w:b/>
          <w:bCs/>
          <w:sz w:val="22"/>
          <w:szCs w:val="22"/>
        </w:rPr>
        <w:t>Szpital Wojewódzki w Poznaniu</w:t>
      </w:r>
    </w:p>
    <w:p w14:paraId="4B845D90" w14:textId="77777777" w:rsidR="00F16C50" w:rsidRPr="00D91931" w:rsidRDefault="00511301">
      <w:pPr>
        <w:rPr>
          <w:b/>
          <w:bCs/>
          <w:sz w:val="22"/>
          <w:szCs w:val="22"/>
        </w:rPr>
      </w:pPr>
      <w:r w:rsidRPr="00511301">
        <w:rPr>
          <w:b/>
          <w:bCs/>
          <w:sz w:val="22"/>
          <w:szCs w:val="22"/>
        </w:rPr>
        <w:t>Dział Zamówień Publicznych</w:t>
      </w:r>
    </w:p>
    <w:p w14:paraId="30062C5D" w14:textId="02880F09" w:rsidR="00F16C50" w:rsidRPr="00BD5546" w:rsidRDefault="009852D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11301" w:rsidRPr="0051130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11301" w:rsidRPr="00511301">
        <w:rPr>
          <w:sz w:val="22"/>
          <w:szCs w:val="22"/>
        </w:rPr>
        <w:t>7/19</w:t>
      </w:r>
    </w:p>
    <w:p w14:paraId="77E0B776" w14:textId="77777777" w:rsidR="00F16C50" w:rsidRPr="00BD5546" w:rsidRDefault="00511301">
      <w:pPr>
        <w:rPr>
          <w:sz w:val="22"/>
          <w:szCs w:val="22"/>
        </w:rPr>
      </w:pPr>
      <w:r w:rsidRPr="0051130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11301">
        <w:rPr>
          <w:sz w:val="22"/>
          <w:szCs w:val="22"/>
        </w:rPr>
        <w:t>Poznań</w:t>
      </w:r>
    </w:p>
    <w:p w14:paraId="3B81C14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E086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93CD4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11301" w:rsidRPr="00511301">
        <w:rPr>
          <w:bCs/>
          <w:sz w:val="22"/>
          <w:szCs w:val="22"/>
        </w:rPr>
        <w:t>SZW/DZP/27/2023/10</w:t>
      </w:r>
      <w:r w:rsidRPr="00D91931">
        <w:rPr>
          <w:sz w:val="22"/>
          <w:szCs w:val="22"/>
        </w:rPr>
        <w:tab/>
        <w:t xml:space="preserve"> </w:t>
      </w:r>
    </w:p>
    <w:p w14:paraId="14384B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76A2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70B67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14813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AF002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A6208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3AA9A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28AE72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11301" w:rsidRPr="00607F9B" w14:paraId="6B0AB7DB" w14:textId="77777777" w:rsidTr="00857791">
        <w:trPr>
          <w:trHeight w:val="638"/>
        </w:trPr>
        <w:tc>
          <w:tcPr>
            <w:tcW w:w="959" w:type="dxa"/>
            <w:shd w:val="clear" w:color="auto" w:fill="auto"/>
          </w:tcPr>
          <w:p w14:paraId="35D360B8" w14:textId="77777777" w:rsidR="00511301" w:rsidRPr="00607F9B" w:rsidRDefault="00511301" w:rsidP="008577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932559A" w14:textId="77777777" w:rsidR="00511301" w:rsidRPr="00607F9B" w:rsidRDefault="00511301" w:rsidP="0085779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130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11301">
              <w:rPr>
                <w:b/>
                <w:bCs/>
                <w:sz w:val="22"/>
                <w:szCs w:val="22"/>
              </w:rPr>
              <w:t>Przeglądy i naprawy sprzętu medycznego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11301">
              <w:rPr>
                <w:b/>
                <w:sz w:val="22"/>
                <w:szCs w:val="22"/>
              </w:rPr>
              <w:t>SZW/DZP/27/2023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3C2E45" w14:textId="77777777" w:rsidR="00511301" w:rsidRPr="0051130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11301" w:rsidRPr="00511301">
        <w:rPr>
          <w:rFonts w:ascii="Times New Roman" w:hAnsi="Times New Roman"/>
          <w:b/>
          <w:szCs w:val="22"/>
        </w:rPr>
        <w:t>Szpital Wojewódzki w Poznaniu</w:t>
      </w:r>
    </w:p>
    <w:p w14:paraId="40C7BB26" w14:textId="543FF77D" w:rsidR="004F079B" w:rsidRDefault="00511301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11301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11301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w związku </w:t>
      </w:r>
      <w:r w:rsidR="004F079B" w:rsidRPr="009852DC">
        <w:rPr>
          <w:rFonts w:ascii="Times New Roman" w:hAnsi="Times New Roman"/>
          <w:szCs w:val="22"/>
        </w:rPr>
        <w:t>z</w:t>
      </w:r>
      <w:r w:rsidR="009852DC" w:rsidRPr="009852DC">
        <w:rPr>
          <w:rFonts w:ascii="Times New Roman" w:hAnsi="Times New Roman"/>
          <w:szCs w:val="22"/>
        </w:rPr>
        <w:t xml:space="preserve"> czasem niezbędnym na opracowanie odpowiedzi do zadanych w niniejszym postępowaniu pytań</w:t>
      </w:r>
      <w:r w:rsidR="009852DC">
        <w:rPr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9636F7B" w14:textId="5495C64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11301" w:rsidRPr="00511301">
        <w:rPr>
          <w:rFonts w:ascii="Times New Roman" w:hAnsi="Times New Roman"/>
          <w:b/>
          <w:szCs w:val="22"/>
        </w:rPr>
        <w:t>2023-04-12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11301" w:rsidRPr="005113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11301" w:rsidRPr="00511301">
        <w:rPr>
          <w:rFonts w:ascii="Times New Roman" w:hAnsi="Times New Roman"/>
          <w:b/>
          <w:szCs w:val="22"/>
        </w:rPr>
        <w:t>2023-04-19</w:t>
      </w:r>
      <w:r w:rsidR="008365E9">
        <w:rPr>
          <w:rFonts w:ascii="Times New Roman" w:hAnsi="Times New Roman"/>
          <w:szCs w:val="22"/>
        </w:rPr>
        <w:t xml:space="preserve"> godz. </w:t>
      </w:r>
      <w:r w:rsidR="00511301" w:rsidRPr="00511301">
        <w:rPr>
          <w:rFonts w:ascii="Times New Roman" w:hAnsi="Times New Roman"/>
          <w:b/>
          <w:szCs w:val="22"/>
        </w:rPr>
        <w:t>09:00</w:t>
      </w:r>
    </w:p>
    <w:p w14:paraId="06B890E3" w14:textId="10E3A3B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11301" w:rsidRPr="00511301">
        <w:rPr>
          <w:rFonts w:ascii="Times New Roman" w:hAnsi="Times New Roman"/>
          <w:b/>
          <w:szCs w:val="22"/>
        </w:rPr>
        <w:t>2023-04-12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11301" w:rsidRPr="0051130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11301" w:rsidRPr="00511301">
        <w:rPr>
          <w:rFonts w:ascii="Times New Roman" w:hAnsi="Times New Roman"/>
          <w:b/>
          <w:szCs w:val="22"/>
        </w:rPr>
        <w:t>2023-04-19</w:t>
      </w:r>
      <w:r w:rsidR="008365E9">
        <w:rPr>
          <w:rFonts w:ascii="Times New Roman" w:hAnsi="Times New Roman"/>
          <w:szCs w:val="22"/>
        </w:rPr>
        <w:t xml:space="preserve"> godz. </w:t>
      </w:r>
      <w:r w:rsidR="00511301" w:rsidRPr="00511301">
        <w:rPr>
          <w:rFonts w:ascii="Times New Roman" w:hAnsi="Times New Roman"/>
          <w:b/>
          <w:szCs w:val="22"/>
        </w:rPr>
        <w:t>10:00</w:t>
      </w:r>
    </w:p>
    <w:p w14:paraId="719B07B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383DA9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466788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4F9E9B5" w14:textId="77777777" w:rsidR="0028725D" w:rsidRDefault="0028725D" w:rsidP="0028725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87ABB5" w14:textId="77777777" w:rsidR="0028725D" w:rsidRDefault="0028725D" w:rsidP="002872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9D30869" w14:textId="77777777" w:rsidR="0028725D" w:rsidRDefault="0028725D" w:rsidP="002872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FF66CD3" w14:textId="77777777" w:rsidR="0028725D" w:rsidRDefault="0028725D" w:rsidP="0028725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A299A91" w14:textId="25381E94" w:rsidR="00F16C50" w:rsidRPr="0046562F" w:rsidRDefault="00F16C50" w:rsidP="0028725D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BB1EF" w14:textId="77777777" w:rsidR="00A50DDC" w:rsidRDefault="00A50DDC">
      <w:r>
        <w:separator/>
      </w:r>
    </w:p>
  </w:endnote>
  <w:endnote w:type="continuationSeparator" w:id="0">
    <w:p w14:paraId="5953E66E" w14:textId="77777777" w:rsidR="00A50DDC" w:rsidRDefault="00A5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0B42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010D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A333D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008A53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8D30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F48A5" w14:textId="77777777" w:rsidR="00A50DDC" w:rsidRDefault="00A50DDC">
      <w:r>
        <w:separator/>
      </w:r>
    </w:p>
  </w:footnote>
  <w:footnote w:type="continuationSeparator" w:id="0">
    <w:p w14:paraId="11180939" w14:textId="77777777" w:rsidR="00A50DDC" w:rsidRDefault="00A50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9FE1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0D48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C02D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416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DDC"/>
    <w:rsid w:val="00136AEA"/>
    <w:rsid w:val="0015679F"/>
    <w:rsid w:val="001C0165"/>
    <w:rsid w:val="001C5A4C"/>
    <w:rsid w:val="0028725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11301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852DC"/>
    <w:rsid w:val="00A50DDC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4DFC1"/>
  <w15:chartTrackingRefBased/>
  <w15:docId w15:val="{0632167B-DBD8-4944-9259-8250052CE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9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2023-04-07T09:44:00Z</cp:lastPrinted>
  <dcterms:created xsi:type="dcterms:W3CDTF">2023-04-07T09:45:00Z</dcterms:created>
  <dcterms:modified xsi:type="dcterms:W3CDTF">2023-04-07T09:45:00Z</dcterms:modified>
</cp:coreProperties>
</file>