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D8470" w14:textId="77777777" w:rsidR="00D665F5" w:rsidRPr="00F03AC4" w:rsidRDefault="003A06E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03AC4">
        <w:rPr>
          <w:sz w:val="22"/>
          <w:szCs w:val="22"/>
        </w:rPr>
        <w:t>Poznań</w:t>
      </w:r>
      <w:r w:rsidR="00D665F5" w:rsidRPr="00F03AC4">
        <w:rPr>
          <w:sz w:val="22"/>
          <w:szCs w:val="22"/>
        </w:rPr>
        <w:t xml:space="preserve"> dnia: </w:t>
      </w:r>
      <w:r w:rsidRPr="00F03AC4">
        <w:rPr>
          <w:sz w:val="22"/>
          <w:szCs w:val="22"/>
        </w:rPr>
        <w:t>2023-04-07</w:t>
      </w:r>
    </w:p>
    <w:p w14:paraId="1F93E20E" w14:textId="77777777" w:rsidR="003A06EE" w:rsidRPr="00F03AC4" w:rsidRDefault="003A06EE" w:rsidP="00577BC6">
      <w:pPr>
        <w:spacing w:after="40"/>
        <w:rPr>
          <w:b/>
          <w:bCs/>
          <w:sz w:val="22"/>
          <w:szCs w:val="22"/>
        </w:rPr>
      </w:pPr>
      <w:r w:rsidRPr="00F03AC4">
        <w:rPr>
          <w:b/>
          <w:bCs/>
          <w:sz w:val="22"/>
          <w:szCs w:val="22"/>
        </w:rPr>
        <w:t>Szpital Wojewódzki w Poznaniu</w:t>
      </w:r>
    </w:p>
    <w:p w14:paraId="07540822" w14:textId="77777777" w:rsidR="00D665F5" w:rsidRPr="00F03AC4" w:rsidRDefault="003A06EE" w:rsidP="00577BC6">
      <w:pPr>
        <w:spacing w:after="40"/>
        <w:rPr>
          <w:b/>
          <w:bCs/>
          <w:sz w:val="22"/>
          <w:szCs w:val="22"/>
        </w:rPr>
      </w:pPr>
      <w:r w:rsidRPr="00F03AC4">
        <w:rPr>
          <w:b/>
          <w:bCs/>
          <w:sz w:val="22"/>
          <w:szCs w:val="22"/>
        </w:rPr>
        <w:t>Dział Zamówień Publicznych</w:t>
      </w:r>
    </w:p>
    <w:p w14:paraId="3DC8BA0C" w14:textId="4FD82621" w:rsidR="00D665F5" w:rsidRPr="00F03AC4" w:rsidRDefault="00F03AC4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A06EE" w:rsidRPr="00F03AC4">
        <w:rPr>
          <w:sz w:val="22"/>
          <w:szCs w:val="22"/>
        </w:rPr>
        <w:t>Juraszów</w:t>
      </w:r>
      <w:r w:rsidR="00D665F5" w:rsidRPr="00F03AC4">
        <w:rPr>
          <w:sz w:val="22"/>
          <w:szCs w:val="22"/>
        </w:rPr>
        <w:t xml:space="preserve"> </w:t>
      </w:r>
      <w:r w:rsidR="003A06EE" w:rsidRPr="00F03AC4">
        <w:rPr>
          <w:sz w:val="22"/>
          <w:szCs w:val="22"/>
        </w:rPr>
        <w:t>7/19</w:t>
      </w:r>
    </w:p>
    <w:p w14:paraId="589632F4" w14:textId="77777777" w:rsidR="00D665F5" w:rsidRPr="00F03AC4" w:rsidRDefault="003A06EE" w:rsidP="00D665F5">
      <w:pPr>
        <w:rPr>
          <w:sz w:val="22"/>
          <w:szCs w:val="22"/>
        </w:rPr>
      </w:pPr>
      <w:r w:rsidRPr="00F03AC4">
        <w:rPr>
          <w:sz w:val="22"/>
          <w:szCs w:val="22"/>
        </w:rPr>
        <w:t>60-479</w:t>
      </w:r>
      <w:r w:rsidR="00D665F5" w:rsidRPr="00F03AC4">
        <w:rPr>
          <w:sz w:val="22"/>
          <w:szCs w:val="22"/>
        </w:rPr>
        <w:t xml:space="preserve"> </w:t>
      </w:r>
      <w:r w:rsidRPr="00F03AC4">
        <w:rPr>
          <w:sz w:val="22"/>
          <w:szCs w:val="22"/>
        </w:rPr>
        <w:t>Poznań</w:t>
      </w:r>
    </w:p>
    <w:p w14:paraId="3C2F3E67" w14:textId="77777777" w:rsidR="00D665F5" w:rsidRPr="00F03AC4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79D180" w14:textId="77777777" w:rsidR="00D665F5" w:rsidRPr="00F03AC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B6724C6" w14:textId="77777777" w:rsidR="00A80738" w:rsidRPr="00F03AC4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03AC4">
        <w:rPr>
          <w:sz w:val="22"/>
          <w:szCs w:val="22"/>
        </w:rPr>
        <w:t>Znak sprawy:</w:t>
      </w:r>
      <w:r w:rsidRPr="00F03AC4">
        <w:rPr>
          <w:b/>
          <w:sz w:val="22"/>
          <w:szCs w:val="22"/>
        </w:rPr>
        <w:t xml:space="preserve"> </w:t>
      </w:r>
      <w:r w:rsidR="003A06EE" w:rsidRPr="00F03AC4">
        <w:rPr>
          <w:b/>
          <w:sz w:val="22"/>
          <w:szCs w:val="22"/>
        </w:rPr>
        <w:t>SZW/DZP/26/2023</w:t>
      </w:r>
      <w:r w:rsidR="00A80738" w:rsidRPr="00F03AC4">
        <w:rPr>
          <w:sz w:val="22"/>
          <w:szCs w:val="22"/>
        </w:rPr>
        <w:tab/>
        <w:t xml:space="preserve"> </w:t>
      </w:r>
    </w:p>
    <w:p w14:paraId="0EFA6A6B" w14:textId="77777777" w:rsidR="00A80738" w:rsidRPr="00F03AC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D13DF9" w14:textId="77777777" w:rsidR="00A80738" w:rsidRPr="00F03AC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434EA6" w14:textId="77777777" w:rsidR="00A80738" w:rsidRPr="00F03AC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2D244D" w14:textId="77777777" w:rsidR="00A80738" w:rsidRPr="00F03AC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03AC4">
        <w:rPr>
          <w:b/>
          <w:spacing w:val="20"/>
          <w:sz w:val="22"/>
          <w:szCs w:val="22"/>
        </w:rPr>
        <w:t>INFORMACJA Z OTWARCIA OFERT</w:t>
      </w:r>
    </w:p>
    <w:p w14:paraId="64D66A53" w14:textId="77777777" w:rsidR="00A80738" w:rsidRPr="00F03AC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0B9CF84" w14:textId="77777777" w:rsidR="00C659E2" w:rsidRPr="00F03AC4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03AC4">
        <w:rPr>
          <w:bCs/>
          <w:sz w:val="22"/>
          <w:szCs w:val="22"/>
        </w:rPr>
        <w:t xml:space="preserve">Dotyczy </w:t>
      </w:r>
      <w:r w:rsidRPr="00F03AC4">
        <w:rPr>
          <w:sz w:val="22"/>
          <w:szCs w:val="22"/>
        </w:rPr>
        <w:t xml:space="preserve">postępowania o udzielenie zamówienia publicznego prowadzonego w trybie </w:t>
      </w:r>
      <w:r w:rsidR="003A06EE" w:rsidRPr="00F03AC4">
        <w:rPr>
          <w:sz w:val="22"/>
          <w:szCs w:val="22"/>
        </w:rPr>
        <w:t>Tryb podstawowy bez negocjacji - art. 275 pkt. 1 ustawy Pzp</w:t>
      </w:r>
      <w:r w:rsidRPr="00F03AC4">
        <w:rPr>
          <w:sz w:val="22"/>
          <w:szCs w:val="22"/>
        </w:rPr>
        <w:t xml:space="preserve"> na:</w:t>
      </w:r>
    </w:p>
    <w:p w14:paraId="435ABADE" w14:textId="77777777" w:rsidR="00A80738" w:rsidRPr="00F03AC4" w:rsidRDefault="003A06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03AC4">
        <w:rPr>
          <w:b/>
          <w:sz w:val="22"/>
          <w:szCs w:val="22"/>
        </w:rPr>
        <w:t>Przeglądy i naprawy aparatury medycznej dla Filii nr 2</w:t>
      </w:r>
    </w:p>
    <w:p w14:paraId="0ABFAE2B" w14:textId="77777777" w:rsidR="00D665F5" w:rsidRPr="00F03AC4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03AC4">
        <w:rPr>
          <w:sz w:val="22"/>
          <w:szCs w:val="22"/>
        </w:rPr>
        <w:t>Zamawiający, działając na podstawie art. 22</w:t>
      </w:r>
      <w:r w:rsidR="00FC7F5E" w:rsidRPr="00F03AC4">
        <w:rPr>
          <w:sz w:val="22"/>
          <w:szCs w:val="22"/>
        </w:rPr>
        <w:t>2</w:t>
      </w:r>
      <w:r w:rsidRPr="00F03AC4">
        <w:rPr>
          <w:sz w:val="22"/>
          <w:szCs w:val="22"/>
        </w:rPr>
        <w:t xml:space="preserve"> ust. 5 </w:t>
      </w:r>
      <w:r w:rsidRPr="00F03AC4">
        <w:rPr>
          <w:bCs/>
          <w:sz w:val="22"/>
          <w:szCs w:val="22"/>
        </w:rPr>
        <w:t>ustawy z dnia 11 września 2019 r. Prawo zamówień publicznych</w:t>
      </w:r>
      <w:r w:rsidRPr="00F03AC4">
        <w:rPr>
          <w:sz w:val="22"/>
          <w:szCs w:val="22"/>
        </w:rPr>
        <w:t xml:space="preserve"> </w:t>
      </w:r>
      <w:r w:rsidR="003A06EE" w:rsidRPr="00F03AC4">
        <w:rPr>
          <w:sz w:val="22"/>
          <w:szCs w:val="22"/>
        </w:rPr>
        <w:t>(t.j. Dz. U. z 2022r. poz. 1710)</w:t>
      </w:r>
      <w:r w:rsidR="00490DC0" w:rsidRPr="00F03AC4">
        <w:rPr>
          <w:sz w:val="22"/>
          <w:szCs w:val="22"/>
        </w:rPr>
        <w:t xml:space="preserve"> </w:t>
      </w:r>
      <w:r w:rsidRPr="00F03AC4">
        <w:rPr>
          <w:sz w:val="22"/>
          <w:szCs w:val="22"/>
        </w:rPr>
        <w:t>udostępnia</w:t>
      </w:r>
      <w:r w:rsidR="00F95C33" w:rsidRPr="00F03AC4">
        <w:rPr>
          <w:sz w:val="22"/>
          <w:szCs w:val="22"/>
        </w:rPr>
        <w:t xml:space="preserve"> </w:t>
      </w:r>
      <w:r w:rsidR="004C7E9B" w:rsidRPr="00F03AC4">
        <w:rPr>
          <w:sz w:val="22"/>
          <w:szCs w:val="22"/>
        </w:rPr>
        <w:t>informacj</w:t>
      </w:r>
      <w:r w:rsidR="00577BC6" w:rsidRPr="00F03AC4">
        <w:rPr>
          <w:sz w:val="22"/>
          <w:szCs w:val="22"/>
        </w:rPr>
        <w:t>ę</w:t>
      </w:r>
      <w:r w:rsidR="00035488" w:rsidRPr="00F03AC4">
        <w:rPr>
          <w:sz w:val="22"/>
          <w:szCs w:val="22"/>
        </w:rPr>
        <w:t xml:space="preserve"> z otwarcia ofert</w:t>
      </w:r>
      <w:r w:rsidR="00577BC6" w:rsidRPr="00F03AC4">
        <w:rPr>
          <w:sz w:val="22"/>
          <w:szCs w:val="22"/>
        </w:rPr>
        <w:t>.</w:t>
      </w:r>
    </w:p>
    <w:p w14:paraId="76896117" w14:textId="31169E58" w:rsidR="00A80738" w:rsidRPr="00F03AC4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03AC4">
        <w:rPr>
          <w:sz w:val="22"/>
          <w:szCs w:val="22"/>
        </w:rPr>
        <w:t>Podczas otwarcia ofert, mającego miejsce</w:t>
      </w:r>
      <w:r w:rsidR="00FF4AB1" w:rsidRPr="00F03AC4">
        <w:rPr>
          <w:sz w:val="22"/>
          <w:szCs w:val="22"/>
        </w:rPr>
        <w:t xml:space="preserve"> w dniu </w:t>
      </w:r>
      <w:r w:rsidR="003A06EE" w:rsidRPr="00F03AC4">
        <w:rPr>
          <w:sz w:val="22"/>
          <w:szCs w:val="22"/>
        </w:rPr>
        <w:t>07/04/2023</w:t>
      </w:r>
      <w:r w:rsidR="00FF4AB1" w:rsidRPr="00F03AC4">
        <w:rPr>
          <w:sz w:val="22"/>
          <w:szCs w:val="22"/>
        </w:rPr>
        <w:t xml:space="preserve"> o godz. </w:t>
      </w:r>
      <w:r w:rsidR="003A06EE" w:rsidRPr="00F03AC4">
        <w:rPr>
          <w:sz w:val="22"/>
          <w:szCs w:val="22"/>
        </w:rPr>
        <w:t>11:30</w:t>
      </w:r>
      <w:r w:rsidRPr="00F03AC4">
        <w:rPr>
          <w:sz w:val="22"/>
          <w:szCs w:val="22"/>
        </w:rPr>
        <w:t xml:space="preserve">, otwarte zostały oferty następujących </w:t>
      </w:r>
      <w:r w:rsidR="00F03AC4">
        <w:rPr>
          <w:sz w:val="22"/>
          <w:szCs w:val="22"/>
        </w:rPr>
        <w:t>W</w:t>
      </w:r>
      <w:r w:rsidRPr="00F03AC4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2693"/>
        <w:gridCol w:w="1418"/>
        <w:gridCol w:w="1559"/>
        <w:gridCol w:w="1559"/>
      </w:tblGrid>
      <w:tr w:rsidR="00F03AC4" w:rsidRPr="00F03AC4" w14:paraId="63F73011" w14:textId="6B67847E" w:rsidTr="00F03AC4">
        <w:tc>
          <w:tcPr>
            <w:tcW w:w="851" w:type="dxa"/>
            <w:shd w:val="clear" w:color="auto" w:fill="auto"/>
            <w:vAlign w:val="center"/>
          </w:tcPr>
          <w:p w14:paraId="0F5E9569" w14:textId="77777777" w:rsidR="00F03AC4" w:rsidRPr="00F03AC4" w:rsidRDefault="00F03AC4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969FE8" w14:textId="77777777" w:rsidR="00F03AC4" w:rsidRPr="00F03AC4" w:rsidRDefault="00F03AC4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Nr 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F815B0D" w14:textId="713C7FE9" w:rsidR="00F03AC4" w:rsidRPr="00F03AC4" w:rsidRDefault="00F03AC4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F03AC4">
              <w:rPr>
                <w:sz w:val="22"/>
                <w:szCs w:val="22"/>
              </w:rPr>
              <w:t>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8EDE68" w14:textId="007692CA" w:rsidR="00F03AC4" w:rsidRPr="00F03AC4" w:rsidRDefault="00F03AC4" w:rsidP="00F03AC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(K-1)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49B813" w14:textId="6CB44C29" w:rsidR="00F03AC4" w:rsidRPr="00F03AC4" w:rsidRDefault="00F03AC4" w:rsidP="00F03AC4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Okres gwarancji </w:t>
            </w:r>
            <w:r>
              <w:rPr>
                <w:sz w:val="22"/>
                <w:szCs w:val="22"/>
              </w:rPr>
              <w:br/>
              <w:t>po naprawie (K-2)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E7220E" w14:textId="77777777" w:rsidR="00F03AC4" w:rsidRDefault="00F03AC4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Wykonawcy liczony </w:t>
            </w:r>
            <w:r>
              <w:rPr>
                <w:sz w:val="22"/>
                <w:szCs w:val="22"/>
              </w:rPr>
              <w:br/>
              <w:t xml:space="preserve">od zgłoszenia naprawy </w:t>
            </w:r>
            <w:r>
              <w:rPr>
                <w:sz w:val="22"/>
                <w:szCs w:val="22"/>
              </w:rPr>
              <w:br/>
              <w:t>do czasu wykonania diagnostyki uszkodzenia</w:t>
            </w:r>
          </w:p>
          <w:p w14:paraId="7D52D898" w14:textId="3C4A11FB" w:rsidR="00F03AC4" w:rsidRPr="00F03AC4" w:rsidRDefault="00F03AC4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(K-3)</w:t>
            </w:r>
          </w:p>
        </w:tc>
      </w:tr>
      <w:tr w:rsidR="00F03AC4" w:rsidRPr="00F03AC4" w14:paraId="13FE764F" w14:textId="44657002" w:rsidTr="00F03AC4">
        <w:tc>
          <w:tcPr>
            <w:tcW w:w="851" w:type="dxa"/>
            <w:shd w:val="clear" w:color="auto" w:fill="auto"/>
            <w:vAlign w:val="center"/>
          </w:tcPr>
          <w:p w14:paraId="1CFBF8C9" w14:textId="77777777" w:rsidR="00F03AC4" w:rsidRPr="00F03AC4" w:rsidRDefault="00F03AC4" w:rsidP="008A19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83ED1F" w14:textId="77777777" w:rsidR="00F03AC4" w:rsidRPr="00F03AC4" w:rsidRDefault="00F03AC4" w:rsidP="008A19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14:paraId="252C7749" w14:textId="77777777" w:rsidR="00F03AC4" w:rsidRPr="00F03AC4" w:rsidRDefault="00F03AC4" w:rsidP="008A1960">
            <w:pPr>
              <w:spacing w:before="80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ZTM Innovations Sp. z o. o</w:t>
            </w:r>
          </w:p>
          <w:p w14:paraId="35E8E7C3" w14:textId="77777777" w:rsidR="00F03AC4" w:rsidRPr="00F03AC4" w:rsidRDefault="00F03AC4" w:rsidP="008A1960">
            <w:pPr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ul. Kopanina</w:t>
            </w:r>
            <w:r w:rsidRPr="00F03AC4">
              <w:rPr>
                <w:sz w:val="22"/>
                <w:szCs w:val="22"/>
              </w:rPr>
              <w:t xml:space="preserve"> </w:t>
            </w:r>
            <w:r w:rsidRPr="00F03AC4">
              <w:rPr>
                <w:sz w:val="22"/>
                <w:szCs w:val="22"/>
              </w:rPr>
              <w:t>79</w:t>
            </w:r>
            <w:r w:rsidRPr="00F03AC4">
              <w:rPr>
                <w:sz w:val="22"/>
                <w:szCs w:val="22"/>
              </w:rPr>
              <w:t xml:space="preserve"> </w:t>
            </w:r>
          </w:p>
          <w:p w14:paraId="430FFF2D" w14:textId="77777777" w:rsidR="00F03AC4" w:rsidRPr="00F03AC4" w:rsidRDefault="00F03AC4" w:rsidP="008A1960">
            <w:pPr>
              <w:spacing w:after="80"/>
              <w:jc w:val="both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60-105</w:t>
            </w:r>
            <w:r w:rsidRPr="00F03AC4">
              <w:rPr>
                <w:sz w:val="22"/>
                <w:szCs w:val="22"/>
              </w:rPr>
              <w:t xml:space="preserve"> </w:t>
            </w:r>
            <w:r w:rsidRPr="00F03AC4">
              <w:rPr>
                <w:sz w:val="22"/>
                <w:szCs w:val="22"/>
              </w:rPr>
              <w:t>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BD4B4C" w14:textId="7DCBDAFA" w:rsidR="00F03AC4" w:rsidRPr="00F03AC4" w:rsidRDefault="00F03AC4" w:rsidP="00F03AC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2 160.00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E0FADE" w14:textId="318F7229" w:rsidR="00F03AC4" w:rsidRPr="00F03AC4" w:rsidRDefault="00F03AC4" w:rsidP="00F03AC4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86E5DB" w14:textId="480D3B5E" w:rsidR="00F03AC4" w:rsidRPr="00F03AC4" w:rsidRDefault="00F03AC4" w:rsidP="008A1960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h</w:t>
            </w:r>
          </w:p>
        </w:tc>
      </w:tr>
      <w:tr w:rsidR="00F03AC4" w:rsidRPr="00F03AC4" w14:paraId="0DF8E60A" w14:textId="61682404" w:rsidTr="00F03AC4">
        <w:tc>
          <w:tcPr>
            <w:tcW w:w="851" w:type="dxa"/>
            <w:shd w:val="clear" w:color="auto" w:fill="auto"/>
            <w:vAlign w:val="center"/>
          </w:tcPr>
          <w:p w14:paraId="240D640E" w14:textId="77777777" w:rsidR="00F03AC4" w:rsidRPr="00F03AC4" w:rsidRDefault="00F03AC4" w:rsidP="008A19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C43F22" w14:textId="77777777" w:rsidR="00F03AC4" w:rsidRPr="00F03AC4" w:rsidRDefault="00F03AC4" w:rsidP="008A196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73B6D137" w14:textId="77777777" w:rsidR="00F03AC4" w:rsidRPr="00F03AC4" w:rsidRDefault="00F03AC4" w:rsidP="008A1960">
            <w:pPr>
              <w:spacing w:before="80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Biameditek Sp. z o.o.</w:t>
            </w:r>
          </w:p>
          <w:p w14:paraId="47853154" w14:textId="5F416AA1" w:rsidR="00F03AC4" w:rsidRPr="00F03AC4" w:rsidRDefault="00F03AC4" w:rsidP="008A19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F03AC4">
              <w:rPr>
                <w:sz w:val="22"/>
                <w:szCs w:val="22"/>
              </w:rPr>
              <w:t>Elewatorska</w:t>
            </w:r>
            <w:r w:rsidRPr="00F03AC4">
              <w:rPr>
                <w:sz w:val="22"/>
                <w:szCs w:val="22"/>
              </w:rPr>
              <w:t xml:space="preserve"> </w:t>
            </w:r>
            <w:r w:rsidRPr="00F03AC4">
              <w:rPr>
                <w:sz w:val="22"/>
                <w:szCs w:val="22"/>
              </w:rPr>
              <w:t>58</w:t>
            </w:r>
            <w:r w:rsidRPr="00F03AC4">
              <w:rPr>
                <w:sz w:val="22"/>
                <w:szCs w:val="22"/>
              </w:rPr>
              <w:t xml:space="preserve"> </w:t>
            </w:r>
          </w:p>
          <w:p w14:paraId="5BC23137" w14:textId="77777777" w:rsidR="00F03AC4" w:rsidRPr="00F03AC4" w:rsidRDefault="00F03AC4" w:rsidP="008A1960">
            <w:pPr>
              <w:spacing w:after="80"/>
              <w:jc w:val="both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15-620</w:t>
            </w:r>
            <w:r w:rsidRPr="00F03AC4">
              <w:rPr>
                <w:sz w:val="22"/>
                <w:szCs w:val="22"/>
              </w:rPr>
              <w:t xml:space="preserve"> </w:t>
            </w:r>
            <w:r w:rsidRPr="00F03AC4">
              <w:rPr>
                <w:sz w:val="22"/>
                <w:szCs w:val="22"/>
              </w:rPr>
              <w:t>Białystok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E6F2AE" w14:textId="697AE747" w:rsidR="00F03AC4" w:rsidRPr="00F03AC4" w:rsidRDefault="00F03AC4" w:rsidP="00F03AC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03AC4">
              <w:rPr>
                <w:sz w:val="22"/>
                <w:szCs w:val="22"/>
              </w:rPr>
              <w:t>1 296.00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0DCA09" w14:textId="18F6702C" w:rsidR="00F03AC4" w:rsidRPr="00F03AC4" w:rsidRDefault="00F03AC4" w:rsidP="00F03AC4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3AA350" w14:textId="1AAEB3AC" w:rsidR="00F03AC4" w:rsidRPr="00F03AC4" w:rsidRDefault="00F03AC4" w:rsidP="008A1960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 h</w:t>
            </w:r>
          </w:p>
        </w:tc>
      </w:tr>
    </w:tbl>
    <w:p w14:paraId="5A94AA08" w14:textId="77777777" w:rsidR="00F03AC4" w:rsidRDefault="00F03AC4" w:rsidP="00F03AC4">
      <w:pPr>
        <w:spacing w:line="360" w:lineRule="auto"/>
        <w:ind w:left="3117" w:firstLine="423"/>
        <w:jc w:val="center"/>
        <w:rPr>
          <w:i/>
        </w:rPr>
      </w:pPr>
    </w:p>
    <w:p w14:paraId="0A46284E" w14:textId="2FEAB7A9" w:rsidR="00F03AC4" w:rsidRPr="00F03AC4" w:rsidRDefault="00F03AC4" w:rsidP="00F03AC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F03AC4">
        <w:rPr>
          <w:i/>
          <w:sz w:val="22"/>
          <w:szCs w:val="22"/>
        </w:rPr>
        <w:t>Zamawiający</w:t>
      </w:r>
    </w:p>
    <w:p w14:paraId="4084F15B" w14:textId="77777777" w:rsidR="00F03AC4" w:rsidRDefault="00F03AC4" w:rsidP="00F03AC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72C12AA" w14:textId="77777777" w:rsidR="00F03AC4" w:rsidRDefault="00F03AC4" w:rsidP="00F03AC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0D4DF19" w14:textId="77777777" w:rsidR="00F03AC4" w:rsidRDefault="00F03AC4" w:rsidP="00F03AC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09DC588" w14:textId="45452FC3" w:rsidR="00A80738" w:rsidRPr="00F03AC4" w:rsidRDefault="00A80738" w:rsidP="00F03AC4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F03A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5673F" w14:textId="77777777" w:rsidR="00E70528" w:rsidRDefault="00E70528">
      <w:r>
        <w:separator/>
      </w:r>
    </w:p>
  </w:endnote>
  <w:endnote w:type="continuationSeparator" w:id="0">
    <w:p w14:paraId="72C34180" w14:textId="77777777" w:rsidR="00E70528" w:rsidRDefault="00E70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571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8EF5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48E3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1299BA">
        <v:line id="_x0000_s1025" style="position:absolute;left:0;text-align:left;z-index:251657728" from="-3.85pt,8.7pt" to="455.15pt,8.7pt"/>
      </w:pict>
    </w:r>
  </w:p>
  <w:p w14:paraId="1CF08F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05A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604AEF" w14:textId="77777777" w:rsidR="009F189D" w:rsidRDefault="009F189D">
    <w:pPr>
      <w:pStyle w:val="Stopka"/>
      <w:tabs>
        <w:tab w:val="clear" w:pos="4536"/>
      </w:tabs>
      <w:jc w:val="center"/>
    </w:pPr>
  </w:p>
  <w:p w14:paraId="6727A3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FEDED" w14:textId="77777777" w:rsidR="00E70528" w:rsidRDefault="00E70528">
      <w:r>
        <w:separator/>
      </w:r>
    </w:p>
  </w:footnote>
  <w:footnote w:type="continuationSeparator" w:id="0">
    <w:p w14:paraId="0B003CFE" w14:textId="77777777" w:rsidR="00E70528" w:rsidRDefault="00E70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92061" w14:textId="77777777" w:rsidR="003A06EE" w:rsidRDefault="003A06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65D49" w14:textId="77777777" w:rsidR="003A06EE" w:rsidRDefault="003A06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3329A" w14:textId="77777777" w:rsidR="003A06EE" w:rsidRDefault="003A06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528"/>
    <w:rsid w:val="00007727"/>
    <w:rsid w:val="00017720"/>
    <w:rsid w:val="00035488"/>
    <w:rsid w:val="000D7F25"/>
    <w:rsid w:val="000E00E5"/>
    <w:rsid w:val="00173B20"/>
    <w:rsid w:val="001C69FF"/>
    <w:rsid w:val="0023318D"/>
    <w:rsid w:val="003A06EE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70528"/>
    <w:rsid w:val="00EA3476"/>
    <w:rsid w:val="00F03AC4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CD9C42"/>
  <w15:chartTrackingRefBased/>
  <w15:docId w15:val="{F1ADF90C-81FD-4E04-8BCA-84AD831B7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2023-04-07T10:51:00Z</cp:lastPrinted>
  <dcterms:created xsi:type="dcterms:W3CDTF">2023-04-07T10:52:00Z</dcterms:created>
  <dcterms:modified xsi:type="dcterms:W3CDTF">2023-04-07T10:52:00Z</dcterms:modified>
</cp:coreProperties>
</file>