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24018" w:rsidRPr="00F24018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F24018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F24018">
        <w:rPr>
          <w:rFonts w:ascii="Arial" w:hAnsi="Arial" w:cs="Arial"/>
        </w:rPr>
        <w:t>Szpital Powiatowy w Limanowej Imienia Miłosierdzia Bożego</w:t>
      </w:r>
    </w:p>
    <w:p w:rsidR="006676AE" w:rsidRPr="0012157F" w:rsidRDefault="00F2401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F24018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F24018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F2401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F24018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F24018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24018" w:rsidRPr="0012157F" w:rsidTr="00F31BEA">
        <w:tc>
          <w:tcPr>
            <w:tcW w:w="9104" w:type="dxa"/>
            <w:shd w:val="clear" w:color="auto" w:fill="D9D9D9"/>
          </w:tcPr>
          <w:p w:rsidR="00F24018" w:rsidRPr="0012157F" w:rsidRDefault="00F24018" w:rsidP="00F31BE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24018" w:rsidRPr="00094F76" w:rsidRDefault="00F24018" w:rsidP="00F31BEA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24018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F24018" w:rsidRPr="004B5FB1" w:rsidRDefault="00F24018" w:rsidP="00F31BEA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24018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24018">
        <w:rPr>
          <w:rFonts w:ascii="Arial" w:hAnsi="Arial" w:cs="Arial"/>
          <w:b/>
          <w:sz w:val="24"/>
          <w:szCs w:val="24"/>
        </w:rPr>
        <w:t>Dostawy  środków do utrzymania czystości ujęte w 7 zadaniach częściowych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24018" w:rsidRPr="00F24018">
        <w:rPr>
          <w:rFonts w:ascii="Arial" w:hAnsi="Arial" w:cs="Arial"/>
          <w:b/>
          <w:sz w:val="24"/>
          <w:szCs w:val="24"/>
        </w:rPr>
        <w:t>NZ/18/D/P/A/2023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24018" w:rsidRPr="00F24018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3821" w:rsidRDefault="00283821" w:rsidP="0038231F">
      <w:pPr>
        <w:spacing w:after="0" w:line="240" w:lineRule="auto"/>
      </w:pPr>
      <w:r>
        <w:separator/>
      </w:r>
    </w:p>
  </w:endnote>
  <w:endnote w:type="continuationSeparator" w:id="0">
    <w:p w:rsidR="00283821" w:rsidRDefault="002838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018" w:rsidRDefault="00F2401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2401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2401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018" w:rsidRDefault="00F240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3821" w:rsidRDefault="00283821" w:rsidP="0038231F">
      <w:pPr>
        <w:spacing w:after="0" w:line="240" w:lineRule="auto"/>
      </w:pPr>
      <w:r>
        <w:separator/>
      </w:r>
    </w:p>
  </w:footnote>
  <w:footnote w:type="continuationSeparator" w:id="0">
    <w:p w:rsidR="00283821" w:rsidRDefault="0028382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018" w:rsidRDefault="00F240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018" w:rsidRDefault="00F2401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018" w:rsidRDefault="00F2401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382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382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4018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F4824DA-930A-47E8-A27B-7BA003D09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690151-F2AB-43C2-829E-27302182C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wieceka</cp:lastModifiedBy>
  <cp:revision>2</cp:revision>
  <cp:lastPrinted>2016-07-26T10:32:00Z</cp:lastPrinted>
  <dcterms:created xsi:type="dcterms:W3CDTF">2023-04-06T07:51:00Z</dcterms:created>
  <dcterms:modified xsi:type="dcterms:W3CDTF">2023-04-06T07:51:00Z</dcterms:modified>
</cp:coreProperties>
</file>