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A7E6E" w:rsidRPr="006A7E6E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A7E6E" w:rsidRPr="006A7E6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6A7E6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E6E">
        <w:rPr>
          <w:rFonts w:ascii="Arial" w:eastAsia="Times New Roman" w:hAnsi="Arial" w:cs="Arial"/>
          <w:b/>
          <w:sz w:val="24"/>
          <w:szCs w:val="24"/>
          <w:lang w:eastAsia="pl-PL"/>
        </w:rPr>
        <w:t>Dostawy  środków do utrzymania czystości ujęte w 7 zadaniach częściowych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A7E6E" w:rsidRPr="006A7E6E">
        <w:rPr>
          <w:rFonts w:ascii="Arial" w:eastAsia="Times New Roman" w:hAnsi="Arial" w:cs="Arial"/>
          <w:b/>
          <w:sz w:val="24"/>
          <w:szCs w:val="24"/>
          <w:lang w:eastAsia="pl-PL"/>
        </w:rPr>
        <w:t>NZ/18/D/P/A/2023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D3D" w:rsidRDefault="00BE5D3D" w:rsidP="00025386">
      <w:pPr>
        <w:spacing w:after="0" w:line="240" w:lineRule="auto"/>
      </w:pPr>
      <w:r>
        <w:separator/>
      </w:r>
    </w:p>
  </w:endnote>
  <w:endnote w:type="continuationSeparator" w:id="0">
    <w:p w:rsidR="00BE5D3D" w:rsidRDefault="00BE5D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6E" w:rsidRDefault="006A7E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E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E6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6E" w:rsidRDefault="006A7E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D3D" w:rsidRDefault="00BE5D3D" w:rsidP="00025386">
      <w:pPr>
        <w:spacing w:after="0" w:line="240" w:lineRule="auto"/>
      </w:pPr>
      <w:r>
        <w:separator/>
      </w:r>
    </w:p>
  </w:footnote>
  <w:footnote w:type="continuationSeparator" w:id="0">
    <w:p w:rsidR="00BE5D3D" w:rsidRDefault="00BE5D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6E" w:rsidRDefault="006A7E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6E" w:rsidRDefault="006A7E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E6E" w:rsidRDefault="006A7E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D3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A7E6E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5D3D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A1870F7-3D6C-44B1-A512-539CCEC8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2</cp:revision>
  <dcterms:created xsi:type="dcterms:W3CDTF">2023-04-06T07:52:00Z</dcterms:created>
  <dcterms:modified xsi:type="dcterms:W3CDTF">2023-04-06T07:52:00Z</dcterms:modified>
</cp:coreProperties>
</file>