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1A11B9" w:rsidRDefault="005C709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1A11B9">
        <w:rPr>
          <w:rFonts w:ascii="Arial Narrow" w:hAnsi="Arial Narrow"/>
          <w:sz w:val="22"/>
          <w:szCs w:val="22"/>
        </w:rPr>
        <w:t>Bydgoszcz</w:t>
      </w:r>
      <w:r w:rsidR="00FB7F50" w:rsidRPr="001A11B9">
        <w:rPr>
          <w:rFonts w:ascii="Arial Narrow" w:hAnsi="Arial Narrow"/>
          <w:sz w:val="22"/>
          <w:szCs w:val="22"/>
        </w:rPr>
        <w:t xml:space="preserve"> dnia: </w:t>
      </w:r>
      <w:r w:rsidRPr="001A11B9">
        <w:rPr>
          <w:rFonts w:ascii="Arial Narrow" w:hAnsi="Arial Narrow"/>
          <w:sz w:val="22"/>
          <w:szCs w:val="22"/>
        </w:rPr>
        <w:t>2023-04-13</w:t>
      </w:r>
    </w:p>
    <w:p w:rsidR="00FB7F50" w:rsidRPr="001A11B9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1A11B9" w:rsidRDefault="005C709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A11B9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1A11B9" w:rsidRDefault="005C7095" w:rsidP="00FB7F50">
      <w:pPr>
        <w:rPr>
          <w:rFonts w:ascii="Arial Narrow" w:hAnsi="Arial Narrow"/>
          <w:sz w:val="22"/>
          <w:szCs w:val="22"/>
        </w:rPr>
      </w:pPr>
      <w:r w:rsidRPr="001A11B9">
        <w:rPr>
          <w:rFonts w:ascii="Arial Narrow" w:hAnsi="Arial Narrow"/>
          <w:sz w:val="22"/>
          <w:szCs w:val="22"/>
        </w:rPr>
        <w:t>Powstańców Warszawy</w:t>
      </w:r>
      <w:r w:rsidR="00FB7F50" w:rsidRPr="001A11B9">
        <w:rPr>
          <w:rFonts w:ascii="Arial Narrow" w:hAnsi="Arial Narrow"/>
          <w:sz w:val="22"/>
          <w:szCs w:val="22"/>
        </w:rPr>
        <w:t xml:space="preserve"> </w:t>
      </w:r>
      <w:r w:rsidRPr="001A11B9">
        <w:rPr>
          <w:rFonts w:ascii="Arial Narrow" w:hAnsi="Arial Narrow"/>
          <w:sz w:val="22"/>
          <w:szCs w:val="22"/>
        </w:rPr>
        <w:t>5</w:t>
      </w:r>
    </w:p>
    <w:p w:rsidR="00FB7F50" w:rsidRPr="001A11B9" w:rsidRDefault="005C7095" w:rsidP="00FB7F50">
      <w:pPr>
        <w:rPr>
          <w:rFonts w:ascii="Arial Narrow" w:hAnsi="Arial Narrow"/>
          <w:sz w:val="22"/>
          <w:szCs w:val="22"/>
        </w:rPr>
      </w:pPr>
      <w:r w:rsidRPr="001A11B9">
        <w:rPr>
          <w:rFonts w:ascii="Arial Narrow" w:hAnsi="Arial Narrow"/>
          <w:sz w:val="22"/>
          <w:szCs w:val="22"/>
        </w:rPr>
        <w:t>85-681</w:t>
      </w:r>
      <w:r w:rsidR="00FB7F50" w:rsidRPr="001A11B9">
        <w:rPr>
          <w:rFonts w:ascii="Arial Narrow" w:hAnsi="Arial Narrow"/>
          <w:sz w:val="22"/>
          <w:szCs w:val="22"/>
        </w:rPr>
        <w:t xml:space="preserve"> </w:t>
      </w:r>
      <w:r w:rsidRPr="001A11B9">
        <w:rPr>
          <w:rFonts w:ascii="Arial Narrow" w:hAnsi="Arial Narrow"/>
          <w:sz w:val="22"/>
          <w:szCs w:val="22"/>
        </w:rPr>
        <w:t>Bydgoszcz</w:t>
      </w:r>
    </w:p>
    <w:p w:rsidR="00FB7F50" w:rsidRPr="001A11B9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A11B9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1A11B9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1A11B9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A11B9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1A11B9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1A11B9">
        <w:rPr>
          <w:rFonts w:ascii="Arial Narrow" w:hAnsi="Arial Narrow"/>
          <w:sz w:val="28"/>
        </w:rPr>
        <w:t>OGŁOSZENIE</w:t>
      </w:r>
    </w:p>
    <w:p w:rsidR="008642B3" w:rsidRPr="001A11B9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1A11B9">
        <w:rPr>
          <w:rFonts w:ascii="Arial Narrow" w:hAnsi="Arial Narrow"/>
          <w:b/>
          <w:sz w:val="28"/>
        </w:rPr>
        <w:t>o</w:t>
      </w:r>
      <w:proofErr w:type="gramEnd"/>
      <w:r w:rsidRPr="001A11B9">
        <w:rPr>
          <w:rFonts w:ascii="Arial Narrow" w:hAnsi="Arial Narrow"/>
          <w:b/>
          <w:sz w:val="28"/>
        </w:rPr>
        <w:t xml:space="preserve"> </w:t>
      </w:r>
      <w:r w:rsidR="0054734E" w:rsidRPr="001A11B9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5C7095" w:rsidRPr="001A11B9" w:rsidTr="007C6795">
        <w:trPr>
          <w:trHeight w:val="638"/>
        </w:trPr>
        <w:tc>
          <w:tcPr>
            <w:tcW w:w="959" w:type="dxa"/>
            <w:shd w:val="clear" w:color="auto" w:fill="auto"/>
          </w:tcPr>
          <w:p w:rsidR="005C7095" w:rsidRPr="001A11B9" w:rsidRDefault="005C7095" w:rsidP="007C679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A11B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7095" w:rsidRPr="001A11B9" w:rsidRDefault="005C7095" w:rsidP="005B520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A11B9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1A11B9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1A11B9">
              <w:rPr>
                <w:rFonts w:ascii="Arial Narrow" w:hAnsi="Arial Narrow"/>
                <w:sz w:val="22"/>
                <w:szCs w:val="22"/>
              </w:rPr>
              <w:t>m</w:t>
            </w:r>
            <w:r w:rsidRPr="001A11B9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1A11B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A11B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A11B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A11B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A11B9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układów i filtrów oddechowych na okres</w:t>
            </w:r>
            <w:r w:rsidR="005B520B">
              <w:rPr>
                <w:rFonts w:ascii="Arial Narrow" w:hAnsi="Arial Narrow"/>
                <w:b/>
                <w:bCs/>
                <w:sz w:val="22"/>
                <w:szCs w:val="22"/>
              </w:rPr>
              <w:br/>
            </w:r>
            <w:r w:rsidRPr="001A11B9">
              <w:rPr>
                <w:rFonts w:ascii="Arial Narrow" w:hAnsi="Arial Narrow"/>
                <w:b/>
                <w:bCs/>
                <w:sz w:val="22"/>
                <w:szCs w:val="22"/>
              </w:rPr>
              <w:t>24 miesięcy</w:t>
            </w:r>
            <w:r w:rsidRPr="001A11B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A11B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A11B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A11B9">
              <w:rPr>
                <w:rFonts w:ascii="Arial Narrow" w:hAnsi="Arial Narrow"/>
                <w:b/>
                <w:sz w:val="22"/>
                <w:szCs w:val="22"/>
              </w:rPr>
              <w:t xml:space="preserve"> 22/2023</w:t>
            </w:r>
            <w:r w:rsidRPr="001A11B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A11B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1A11B9">
        <w:rPr>
          <w:rFonts w:ascii="Arial Narrow" w:hAnsi="Arial Narrow"/>
          <w:sz w:val="22"/>
          <w:szCs w:val="22"/>
        </w:rPr>
        <w:t xml:space="preserve">Zamawiający, </w:t>
      </w:r>
      <w:r w:rsidR="005C7095" w:rsidRPr="001A11B9">
        <w:rPr>
          <w:rFonts w:ascii="Arial Narrow" w:hAnsi="Arial Narrow"/>
          <w:b/>
          <w:sz w:val="22"/>
          <w:szCs w:val="22"/>
        </w:rPr>
        <w:t>10WSzKzP SPZOZ</w:t>
      </w:r>
      <w:r w:rsidRPr="001A11B9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1A11B9">
        <w:rPr>
          <w:rFonts w:ascii="Arial Narrow" w:hAnsi="Arial Narrow"/>
          <w:sz w:val="22"/>
          <w:szCs w:val="22"/>
        </w:rPr>
        <w:t xml:space="preserve"> pkt. 1 i ust. 2</w:t>
      </w:r>
      <w:r w:rsidRPr="001A11B9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C7095" w:rsidRPr="001A11B9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5C7095" w:rsidRPr="001A11B9">
        <w:rPr>
          <w:rFonts w:ascii="Arial Narrow" w:hAnsi="Arial Narrow"/>
          <w:sz w:val="22"/>
          <w:szCs w:val="22"/>
        </w:rPr>
        <w:t>z</w:t>
      </w:r>
      <w:proofErr w:type="gramEnd"/>
      <w:r w:rsidR="005C7095" w:rsidRPr="001A11B9">
        <w:rPr>
          <w:rFonts w:ascii="Arial Narrow" w:hAnsi="Arial Narrow"/>
          <w:sz w:val="22"/>
          <w:szCs w:val="22"/>
        </w:rPr>
        <w:t xml:space="preserve"> 2022r. poz. 1710)</w:t>
      </w:r>
      <w:r w:rsidRPr="001A11B9">
        <w:rPr>
          <w:rFonts w:ascii="Arial Narrow" w:hAnsi="Arial Narrow"/>
          <w:sz w:val="22"/>
          <w:szCs w:val="22"/>
        </w:rPr>
        <w:t>, zwanej dalej „ustawą Pzp”</w:t>
      </w:r>
      <w:r w:rsidR="00D26ED6" w:rsidRPr="001A11B9">
        <w:rPr>
          <w:rFonts w:ascii="Arial Narrow" w:hAnsi="Arial Narrow"/>
          <w:sz w:val="22"/>
          <w:szCs w:val="22"/>
        </w:rPr>
        <w:t xml:space="preserve">, </w:t>
      </w:r>
      <w:r w:rsidRPr="001A11B9">
        <w:rPr>
          <w:rFonts w:ascii="Arial Narrow" w:hAnsi="Arial Narrow"/>
          <w:sz w:val="22"/>
          <w:szCs w:val="22"/>
        </w:rPr>
        <w:t>informuje</w:t>
      </w:r>
      <w:r w:rsidR="00D26ED6" w:rsidRPr="001A11B9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A11B9">
        <w:rPr>
          <w:rFonts w:ascii="Arial Narrow" w:hAnsi="Arial Narrow"/>
          <w:sz w:val="22"/>
          <w:szCs w:val="22"/>
        </w:rPr>
        <w:t>najkorzystniejsz</w:t>
      </w:r>
      <w:r w:rsidR="00D26ED6" w:rsidRPr="001A11B9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A11B9">
        <w:rPr>
          <w:rFonts w:ascii="Arial Narrow" w:hAnsi="Arial Narrow"/>
          <w:sz w:val="22"/>
          <w:szCs w:val="22"/>
        </w:rPr>
        <w:t>ofer</w:t>
      </w:r>
      <w:r w:rsidR="00D26ED6" w:rsidRPr="001A11B9">
        <w:rPr>
          <w:rFonts w:ascii="Arial Narrow" w:hAnsi="Arial Narrow"/>
          <w:sz w:val="22"/>
          <w:szCs w:val="22"/>
        </w:rPr>
        <w:t>t</w:t>
      </w:r>
      <w:r w:rsidR="009F0E5C" w:rsidRPr="001A11B9">
        <w:rPr>
          <w:rFonts w:ascii="Arial Narrow" w:hAnsi="Arial Narrow"/>
          <w:sz w:val="22"/>
          <w:szCs w:val="22"/>
        </w:rPr>
        <w:t>a</w:t>
      </w:r>
      <w:r w:rsidR="00D26ED6" w:rsidRPr="001A11B9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C7095" w:rsidRPr="001A11B9" w:rsidTr="007C6795">
        <w:trPr>
          <w:cantSplit/>
        </w:trPr>
        <w:tc>
          <w:tcPr>
            <w:tcW w:w="9498" w:type="dxa"/>
          </w:tcPr>
          <w:p w:rsidR="005C7095" w:rsidRPr="001A11B9" w:rsidRDefault="005C7095" w:rsidP="007C679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A11B9">
              <w:rPr>
                <w:rFonts w:ascii="Arial Narrow" w:hAnsi="Arial Narrow"/>
                <w:b/>
                <w:sz w:val="22"/>
                <w:szCs w:val="22"/>
              </w:rPr>
              <w:t>AKSIS Hurtownia Sprzętu Medycznego Ignaciuk Spigarski Spółka Jawna</w:t>
            </w:r>
          </w:p>
          <w:p w:rsidR="005C7095" w:rsidRPr="001A11B9" w:rsidRDefault="005C7095" w:rsidP="007C67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A11B9">
              <w:rPr>
                <w:rFonts w:ascii="Arial Narrow" w:hAnsi="Arial Narrow"/>
                <w:bCs/>
                <w:sz w:val="22"/>
                <w:szCs w:val="22"/>
              </w:rPr>
              <w:t xml:space="preserve">Przyrodników 1c </w:t>
            </w:r>
          </w:p>
          <w:p w:rsidR="005C7095" w:rsidRPr="001A11B9" w:rsidRDefault="005C7095" w:rsidP="007C67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A11B9">
              <w:rPr>
                <w:rFonts w:ascii="Arial Narrow" w:hAnsi="Arial Narrow"/>
                <w:bCs/>
                <w:sz w:val="22"/>
                <w:szCs w:val="22"/>
              </w:rPr>
              <w:t>80-298 Gdańsk</w:t>
            </w:r>
          </w:p>
          <w:p w:rsidR="005C7095" w:rsidRPr="001A11B9" w:rsidRDefault="005C7095" w:rsidP="007C679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A11B9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A11B9">
              <w:rPr>
                <w:rFonts w:ascii="Arial Narrow" w:hAnsi="Arial Narrow"/>
                <w:sz w:val="22"/>
                <w:szCs w:val="22"/>
              </w:rPr>
              <w:t>:</w:t>
            </w:r>
            <w:r w:rsidR="001A11B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A11B9">
              <w:rPr>
                <w:rFonts w:ascii="Arial Narrow" w:hAnsi="Arial Narrow"/>
                <w:sz w:val="22"/>
                <w:szCs w:val="22"/>
              </w:rPr>
              <w:t xml:space="preserve">Zadanie nr 1: Układy oddechowe za cenę brutto </w:t>
            </w:r>
            <w:r w:rsidRPr="001A11B9">
              <w:rPr>
                <w:rFonts w:ascii="Arial Narrow" w:hAnsi="Arial Narrow"/>
                <w:b/>
                <w:sz w:val="22"/>
                <w:szCs w:val="22"/>
              </w:rPr>
              <w:t xml:space="preserve">49 485.60 </w:t>
            </w:r>
            <w:proofErr w:type="gramStart"/>
            <w:r w:rsidRPr="001A11B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A11B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C7095" w:rsidRPr="001A11B9" w:rsidRDefault="005C7095" w:rsidP="001A11B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A11B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1A11B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1A11B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5C7095" w:rsidRPr="001A11B9" w:rsidTr="007C6795">
        <w:trPr>
          <w:cantSplit/>
        </w:trPr>
        <w:tc>
          <w:tcPr>
            <w:tcW w:w="9498" w:type="dxa"/>
          </w:tcPr>
          <w:p w:rsidR="005C7095" w:rsidRPr="001A11B9" w:rsidRDefault="005C7095" w:rsidP="007C679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A11B9">
              <w:rPr>
                <w:rFonts w:ascii="Arial Narrow" w:hAnsi="Arial Narrow"/>
                <w:b/>
                <w:sz w:val="22"/>
                <w:szCs w:val="22"/>
              </w:rPr>
              <w:t>AKSIS Hurtownia Sprzętu Medycznego Ignaciuk Spigarski Spółka Jawna</w:t>
            </w:r>
          </w:p>
          <w:p w:rsidR="005C7095" w:rsidRPr="001A11B9" w:rsidRDefault="005C7095" w:rsidP="007C67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A11B9">
              <w:rPr>
                <w:rFonts w:ascii="Arial Narrow" w:hAnsi="Arial Narrow"/>
                <w:bCs/>
                <w:sz w:val="22"/>
                <w:szCs w:val="22"/>
              </w:rPr>
              <w:t xml:space="preserve">Przyrodników 1c </w:t>
            </w:r>
          </w:p>
          <w:p w:rsidR="005C7095" w:rsidRPr="001A11B9" w:rsidRDefault="005C7095" w:rsidP="007C67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A11B9">
              <w:rPr>
                <w:rFonts w:ascii="Arial Narrow" w:hAnsi="Arial Narrow"/>
                <w:bCs/>
                <w:sz w:val="22"/>
                <w:szCs w:val="22"/>
              </w:rPr>
              <w:t>80-298 Gdańsk</w:t>
            </w:r>
          </w:p>
          <w:p w:rsidR="005C7095" w:rsidRPr="001A11B9" w:rsidRDefault="005C7095" w:rsidP="007C679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A11B9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A11B9">
              <w:rPr>
                <w:rFonts w:ascii="Arial Narrow" w:hAnsi="Arial Narrow"/>
                <w:sz w:val="22"/>
                <w:szCs w:val="22"/>
              </w:rPr>
              <w:t>:</w:t>
            </w:r>
            <w:r w:rsidR="001A11B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A11B9">
              <w:rPr>
                <w:rFonts w:ascii="Arial Narrow" w:hAnsi="Arial Narrow"/>
                <w:sz w:val="22"/>
                <w:szCs w:val="22"/>
              </w:rPr>
              <w:t xml:space="preserve">Zadanie nr 2: Układy oddechowe do respiratora za cenę brutto </w:t>
            </w:r>
            <w:r w:rsidRPr="001A11B9">
              <w:rPr>
                <w:rFonts w:ascii="Arial Narrow" w:hAnsi="Arial Narrow"/>
                <w:b/>
                <w:sz w:val="22"/>
                <w:szCs w:val="22"/>
              </w:rPr>
              <w:t xml:space="preserve">16 200.00 </w:t>
            </w:r>
            <w:proofErr w:type="gramStart"/>
            <w:r w:rsidRPr="001A11B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A11B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C7095" w:rsidRPr="001A11B9" w:rsidRDefault="005C7095" w:rsidP="001A11B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A11B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1A11B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1A11B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5C7095" w:rsidRPr="001A11B9" w:rsidTr="007C6795">
        <w:trPr>
          <w:cantSplit/>
        </w:trPr>
        <w:tc>
          <w:tcPr>
            <w:tcW w:w="9498" w:type="dxa"/>
          </w:tcPr>
          <w:p w:rsidR="005C7095" w:rsidRPr="001A11B9" w:rsidRDefault="005C7095" w:rsidP="007C679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A11B9">
              <w:rPr>
                <w:rFonts w:ascii="Arial Narrow" w:hAnsi="Arial Narrow"/>
                <w:b/>
                <w:sz w:val="22"/>
                <w:szCs w:val="22"/>
              </w:rPr>
              <w:t>MEDOX ROBERT ŁUPICKI</w:t>
            </w:r>
          </w:p>
          <w:p w:rsidR="005C7095" w:rsidRPr="001A11B9" w:rsidRDefault="005C7095" w:rsidP="007C67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A11B9">
              <w:rPr>
                <w:rFonts w:ascii="Arial Narrow" w:hAnsi="Arial Narrow"/>
                <w:bCs/>
                <w:sz w:val="22"/>
                <w:szCs w:val="22"/>
              </w:rPr>
              <w:t>MŁYŃSKA 11 /C</w:t>
            </w:r>
          </w:p>
          <w:p w:rsidR="005C7095" w:rsidRPr="001A11B9" w:rsidRDefault="005C7095" w:rsidP="007C67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A11B9">
              <w:rPr>
                <w:rFonts w:ascii="Arial Narrow" w:hAnsi="Arial Narrow"/>
                <w:bCs/>
                <w:sz w:val="22"/>
                <w:szCs w:val="22"/>
              </w:rPr>
              <w:t>78-320 Połczyn-Zdrój</w:t>
            </w:r>
          </w:p>
          <w:p w:rsidR="005C7095" w:rsidRPr="001A11B9" w:rsidRDefault="005C7095" w:rsidP="007C679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A11B9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A11B9">
              <w:rPr>
                <w:rFonts w:ascii="Arial Narrow" w:hAnsi="Arial Narrow"/>
                <w:sz w:val="22"/>
                <w:szCs w:val="22"/>
              </w:rPr>
              <w:t>:</w:t>
            </w:r>
            <w:r w:rsidR="001A11B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A11B9">
              <w:rPr>
                <w:rFonts w:ascii="Arial Narrow" w:hAnsi="Arial Narrow"/>
                <w:sz w:val="22"/>
                <w:szCs w:val="22"/>
              </w:rPr>
              <w:t xml:space="preserve">Zadanie nr 3: Filtry oddechowe za cenę brutto </w:t>
            </w:r>
            <w:r w:rsidRPr="001A11B9">
              <w:rPr>
                <w:rFonts w:ascii="Arial Narrow" w:hAnsi="Arial Narrow"/>
                <w:b/>
                <w:sz w:val="22"/>
                <w:szCs w:val="22"/>
              </w:rPr>
              <w:t xml:space="preserve">374 187.60 </w:t>
            </w:r>
            <w:proofErr w:type="gramStart"/>
            <w:r w:rsidRPr="001A11B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A11B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C7095" w:rsidRPr="001A11B9" w:rsidRDefault="005C7095" w:rsidP="001A11B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A11B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1A11B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1A11B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1A11B9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1A11B9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1A11B9" w:rsidTr="00596EA3">
        <w:tc>
          <w:tcPr>
            <w:tcW w:w="2169" w:type="dxa"/>
            <w:shd w:val="clear" w:color="auto" w:fill="F3F3F3"/>
          </w:tcPr>
          <w:p w:rsidR="00211A34" w:rsidRPr="001A11B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1A11B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1A11B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1A11B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C7095" w:rsidRPr="001A11B9" w:rsidTr="007C6795">
        <w:tc>
          <w:tcPr>
            <w:tcW w:w="2169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1 - Układy oddechowe</w:t>
            </w:r>
          </w:p>
        </w:tc>
        <w:tc>
          <w:tcPr>
            <w:tcW w:w="2793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>MEDOX ROBERT ŁUPICKI</w:t>
            </w:r>
          </w:p>
          <w:p w:rsidR="005C7095" w:rsidRPr="001A11B9" w:rsidRDefault="005C7095" w:rsidP="007C6795">
            <w:pPr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MŁYŃSKA 11/C</w:t>
            </w:r>
          </w:p>
          <w:p w:rsidR="005C7095" w:rsidRPr="001A11B9" w:rsidRDefault="005C7095" w:rsidP="007C679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78-320 Połczyn-Zdrój</w:t>
            </w:r>
          </w:p>
        </w:tc>
        <w:tc>
          <w:tcPr>
            <w:tcW w:w="2976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1 - Cena - 59.39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3 - Termin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7095" w:rsidRPr="001A11B9" w:rsidRDefault="005C7095" w:rsidP="007C67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 xml:space="preserve">  99,39</w:t>
            </w:r>
          </w:p>
        </w:tc>
      </w:tr>
      <w:tr w:rsidR="005C7095" w:rsidRPr="001A11B9" w:rsidTr="007C6795">
        <w:tc>
          <w:tcPr>
            <w:tcW w:w="2169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lastRenderedPageBreak/>
              <w:t>1 - Układy oddechowe</w:t>
            </w:r>
          </w:p>
        </w:tc>
        <w:tc>
          <w:tcPr>
            <w:tcW w:w="2793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5C7095" w:rsidRPr="001A11B9" w:rsidRDefault="005C7095" w:rsidP="007C6795">
            <w:pPr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Przyrodników 1c</w:t>
            </w:r>
          </w:p>
          <w:p w:rsidR="005C7095" w:rsidRPr="001A11B9" w:rsidRDefault="005C7095" w:rsidP="007C679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80-298 Gdańsk</w:t>
            </w:r>
          </w:p>
        </w:tc>
        <w:tc>
          <w:tcPr>
            <w:tcW w:w="2976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3 - Termin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7095" w:rsidRPr="001A11B9" w:rsidRDefault="005C7095" w:rsidP="007C67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5C7095" w:rsidRPr="001A11B9" w:rsidTr="007C6795">
        <w:tc>
          <w:tcPr>
            <w:tcW w:w="2169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2 - Układy oddechowe do respiratora</w:t>
            </w:r>
          </w:p>
        </w:tc>
        <w:tc>
          <w:tcPr>
            <w:tcW w:w="2793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5C7095" w:rsidRPr="001A11B9" w:rsidRDefault="005C7095" w:rsidP="007C6795">
            <w:pPr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Przyrodników 1c</w:t>
            </w:r>
          </w:p>
          <w:p w:rsidR="005C7095" w:rsidRPr="001A11B9" w:rsidRDefault="005C7095" w:rsidP="007C679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80-298 Gdańsk</w:t>
            </w:r>
          </w:p>
        </w:tc>
        <w:tc>
          <w:tcPr>
            <w:tcW w:w="2976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3 - Termin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7095" w:rsidRPr="001A11B9" w:rsidRDefault="005C7095" w:rsidP="007C67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5C7095" w:rsidRPr="001A11B9" w:rsidTr="007C6795">
        <w:tc>
          <w:tcPr>
            <w:tcW w:w="2169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2 - Układy oddechowe do respiratora</w:t>
            </w:r>
          </w:p>
        </w:tc>
        <w:tc>
          <w:tcPr>
            <w:tcW w:w="2793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>Biameditek</w:t>
            </w:r>
            <w:proofErr w:type="spellEnd"/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5C7095" w:rsidRPr="001A11B9" w:rsidRDefault="005C7095" w:rsidP="007C6795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A11B9">
              <w:rPr>
                <w:rFonts w:ascii="Arial Narrow" w:hAnsi="Arial Narrow"/>
                <w:sz w:val="20"/>
                <w:szCs w:val="20"/>
              </w:rPr>
              <w:t>Elewatorska</w:t>
            </w:r>
            <w:proofErr w:type="spellEnd"/>
            <w:r w:rsidRPr="001A11B9">
              <w:rPr>
                <w:rFonts w:ascii="Arial Narrow" w:hAnsi="Arial Narrow"/>
                <w:sz w:val="20"/>
                <w:szCs w:val="20"/>
              </w:rPr>
              <w:t xml:space="preserve"> 58</w:t>
            </w:r>
          </w:p>
          <w:p w:rsidR="005C7095" w:rsidRPr="001A11B9" w:rsidRDefault="005C7095" w:rsidP="007C679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15-620 Białystok</w:t>
            </w:r>
          </w:p>
        </w:tc>
        <w:tc>
          <w:tcPr>
            <w:tcW w:w="2976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1 - Cena - 42.99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3 - Termin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7095" w:rsidRPr="001A11B9" w:rsidRDefault="005C7095" w:rsidP="007C67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 xml:space="preserve">  82,99</w:t>
            </w:r>
          </w:p>
        </w:tc>
      </w:tr>
      <w:tr w:rsidR="005C7095" w:rsidRPr="001A11B9" w:rsidTr="007C6795">
        <w:tc>
          <w:tcPr>
            <w:tcW w:w="2169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2 - Układy oddechowe do respiratora</w:t>
            </w:r>
          </w:p>
        </w:tc>
        <w:tc>
          <w:tcPr>
            <w:tcW w:w="2793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>Bjeska</w:t>
            </w:r>
            <w:proofErr w:type="spellEnd"/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5C7095" w:rsidRPr="001A11B9" w:rsidRDefault="005C7095" w:rsidP="007C679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1A11B9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1A11B9">
              <w:rPr>
                <w:rFonts w:ascii="Arial Narrow" w:hAnsi="Arial Narrow"/>
                <w:sz w:val="20"/>
                <w:szCs w:val="20"/>
              </w:rPr>
              <w:t>. Strzeszyńska 33</w:t>
            </w:r>
          </w:p>
          <w:p w:rsidR="005C7095" w:rsidRPr="001A11B9" w:rsidRDefault="005C7095" w:rsidP="007C679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60-479 Poznań</w:t>
            </w:r>
          </w:p>
        </w:tc>
        <w:tc>
          <w:tcPr>
            <w:tcW w:w="2976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7095" w:rsidRPr="001A11B9" w:rsidRDefault="005C7095" w:rsidP="007C67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5C7095" w:rsidRPr="001A11B9" w:rsidTr="007C6795">
        <w:tc>
          <w:tcPr>
            <w:tcW w:w="2169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3 - Filtry oddechowe</w:t>
            </w:r>
          </w:p>
        </w:tc>
        <w:tc>
          <w:tcPr>
            <w:tcW w:w="2793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>MEDOX ROBERT ŁUPICKI</w:t>
            </w:r>
          </w:p>
          <w:p w:rsidR="005C7095" w:rsidRPr="001A11B9" w:rsidRDefault="005C7095" w:rsidP="007C6795">
            <w:pPr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MŁYŃSKA 11/C</w:t>
            </w:r>
          </w:p>
          <w:p w:rsidR="005C7095" w:rsidRPr="001A11B9" w:rsidRDefault="005C7095" w:rsidP="007C679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78-320 Połczyn-Zdrój</w:t>
            </w:r>
          </w:p>
        </w:tc>
        <w:tc>
          <w:tcPr>
            <w:tcW w:w="2976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2 - Jakość - 6.56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3 - Termin dostawy - 20.00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4 -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7095" w:rsidRPr="001A11B9" w:rsidRDefault="005C7095" w:rsidP="007C67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 xml:space="preserve">  96,56</w:t>
            </w:r>
          </w:p>
        </w:tc>
      </w:tr>
      <w:tr w:rsidR="005C7095" w:rsidRPr="001A11B9" w:rsidTr="007C6795">
        <w:tc>
          <w:tcPr>
            <w:tcW w:w="2169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3 - Filtry oddechowe</w:t>
            </w:r>
          </w:p>
        </w:tc>
        <w:tc>
          <w:tcPr>
            <w:tcW w:w="2793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5C7095" w:rsidRPr="001A11B9" w:rsidRDefault="005C7095" w:rsidP="007C6795">
            <w:pPr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5C7095" w:rsidRPr="001A11B9" w:rsidRDefault="005C7095" w:rsidP="007C679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1 - Cena - 59.82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2 - Jakość - 5.40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3 - Termin dostawy - 20.00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4 -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7095" w:rsidRPr="001A11B9" w:rsidRDefault="005C7095" w:rsidP="007C67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 xml:space="preserve">  95,22</w:t>
            </w:r>
          </w:p>
        </w:tc>
      </w:tr>
      <w:tr w:rsidR="005C7095" w:rsidRPr="001A11B9" w:rsidTr="007C6795">
        <w:tc>
          <w:tcPr>
            <w:tcW w:w="2169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3 - Filtry oddechowe</w:t>
            </w:r>
          </w:p>
        </w:tc>
        <w:tc>
          <w:tcPr>
            <w:tcW w:w="2793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5C7095" w:rsidRPr="001A11B9" w:rsidRDefault="005C7095" w:rsidP="007C6795">
            <w:pPr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Przyrodników 1c</w:t>
            </w:r>
          </w:p>
          <w:p w:rsidR="005C7095" w:rsidRPr="001A11B9" w:rsidRDefault="005C7095" w:rsidP="007C679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80-298 Gdańsk</w:t>
            </w:r>
          </w:p>
        </w:tc>
        <w:tc>
          <w:tcPr>
            <w:tcW w:w="2976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1 - Cena - 51.75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2 - Jakość - 10.00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3 - Termin dostawy - 20.00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4 -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7095" w:rsidRPr="001A11B9" w:rsidRDefault="005C7095" w:rsidP="007C67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 xml:space="preserve">  91,75</w:t>
            </w:r>
          </w:p>
        </w:tc>
      </w:tr>
      <w:tr w:rsidR="005C7095" w:rsidRPr="001A11B9" w:rsidTr="007C6795">
        <w:tc>
          <w:tcPr>
            <w:tcW w:w="2169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3 - Filtry oddechowe</w:t>
            </w:r>
          </w:p>
        </w:tc>
        <w:tc>
          <w:tcPr>
            <w:tcW w:w="2793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SINMED Sp. z o. </w:t>
            </w:r>
            <w:proofErr w:type="gramStart"/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1A11B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5C7095" w:rsidRPr="001A11B9" w:rsidRDefault="005C7095" w:rsidP="007C6795">
            <w:pPr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Graniczna 32B</w:t>
            </w:r>
          </w:p>
          <w:p w:rsidR="005C7095" w:rsidRPr="001A11B9" w:rsidRDefault="005C7095" w:rsidP="007C679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44-178 Przyszowice</w:t>
            </w:r>
          </w:p>
        </w:tc>
        <w:tc>
          <w:tcPr>
            <w:tcW w:w="2976" w:type="dxa"/>
            <w:shd w:val="clear" w:color="auto" w:fill="auto"/>
          </w:tcPr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1 - Cena - 51.20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2 - Jakość - 5.86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3 - Termin dostawy - 20.00</w:t>
            </w:r>
          </w:p>
          <w:p w:rsidR="005C7095" w:rsidRPr="001A11B9" w:rsidRDefault="005C7095" w:rsidP="007C679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>4 -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7095" w:rsidRPr="001A11B9" w:rsidRDefault="005C7095" w:rsidP="007C679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A11B9">
              <w:rPr>
                <w:rFonts w:ascii="Arial Narrow" w:hAnsi="Arial Narrow"/>
                <w:sz w:val="20"/>
                <w:szCs w:val="20"/>
              </w:rPr>
              <w:t xml:space="preserve">  87,06</w:t>
            </w:r>
          </w:p>
        </w:tc>
      </w:tr>
    </w:tbl>
    <w:p w:rsidR="001A11B9" w:rsidRDefault="001A11B9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1A11B9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1A11B9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5B520B" w:rsidRDefault="005B520B" w:rsidP="005B520B">
      <w:pPr>
        <w:rPr>
          <w:rFonts w:ascii="Arial Narrow" w:hAnsi="Arial Narrow"/>
          <w:sz w:val="20"/>
          <w:szCs w:val="20"/>
        </w:rPr>
      </w:pPr>
    </w:p>
    <w:p w:rsidR="005B520B" w:rsidRDefault="005B520B" w:rsidP="005B520B">
      <w:pPr>
        <w:rPr>
          <w:rFonts w:ascii="Arial Narrow" w:hAnsi="Arial Narrow"/>
          <w:sz w:val="20"/>
          <w:szCs w:val="20"/>
        </w:rPr>
      </w:pPr>
    </w:p>
    <w:p w:rsidR="005B520B" w:rsidRDefault="005B520B" w:rsidP="005B520B">
      <w:pPr>
        <w:rPr>
          <w:rFonts w:ascii="Arial Narrow" w:hAnsi="Arial Narrow"/>
          <w:sz w:val="20"/>
          <w:szCs w:val="20"/>
        </w:rPr>
      </w:pPr>
    </w:p>
    <w:p w:rsidR="005B520B" w:rsidRDefault="005B520B" w:rsidP="005B520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5B520B" w:rsidRPr="005B520B" w:rsidRDefault="005B520B" w:rsidP="005B520B">
      <w:pPr>
        <w:rPr>
          <w:rFonts w:ascii="Arial Narrow" w:hAnsi="Arial Narrow"/>
          <w:sz w:val="20"/>
          <w:szCs w:val="20"/>
        </w:rPr>
      </w:pPr>
      <w:r w:rsidRPr="005B520B">
        <w:rPr>
          <w:rFonts w:ascii="Arial Narrow" w:hAnsi="Arial Narrow"/>
          <w:sz w:val="20"/>
          <w:szCs w:val="20"/>
        </w:rPr>
        <w:t xml:space="preserve">Egz. 1 – hol szpitala </w:t>
      </w:r>
    </w:p>
    <w:p w:rsidR="005B520B" w:rsidRPr="005B520B" w:rsidRDefault="005B520B" w:rsidP="005B520B">
      <w:pPr>
        <w:rPr>
          <w:rFonts w:ascii="Arial Narrow" w:hAnsi="Arial Narrow"/>
          <w:sz w:val="20"/>
          <w:szCs w:val="20"/>
        </w:rPr>
      </w:pPr>
      <w:r w:rsidRPr="005B520B">
        <w:rPr>
          <w:rFonts w:ascii="Arial Narrow" w:hAnsi="Arial Narrow"/>
          <w:sz w:val="20"/>
          <w:szCs w:val="20"/>
        </w:rPr>
        <w:t>Egz. 2 – biuro przepustek</w:t>
      </w:r>
    </w:p>
    <w:p w:rsidR="005B520B" w:rsidRDefault="005B520B" w:rsidP="005B520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1A11B9" w:rsidRPr="001A11B9" w:rsidRDefault="005B520B" w:rsidP="005B520B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</w:t>
      </w:r>
      <w:r>
        <w:rPr>
          <w:rFonts w:ascii="Arial Narrow" w:hAnsi="Arial Narrow"/>
          <w:sz w:val="20"/>
          <w:szCs w:val="20"/>
        </w:rPr>
        <w:t>04-13</w:t>
      </w:r>
    </w:p>
    <w:sectPr w:rsidR="001A11B9" w:rsidRPr="001A11B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330" w:rsidRDefault="003D4330">
      <w:r>
        <w:separator/>
      </w:r>
    </w:p>
  </w:endnote>
  <w:endnote w:type="continuationSeparator" w:id="0">
    <w:p w:rsidR="003D4330" w:rsidRDefault="003D4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330" w:rsidRDefault="003D4330">
      <w:r>
        <w:separator/>
      </w:r>
    </w:p>
  </w:footnote>
  <w:footnote w:type="continuationSeparator" w:id="0">
    <w:p w:rsidR="003D4330" w:rsidRDefault="003D43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4330"/>
    <w:rsid w:val="00022322"/>
    <w:rsid w:val="00042497"/>
    <w:rsid w:val="000C1E6F"/>
    <w:rsid w:val="000E4E56"/>
    <w:rsid w:val="001A11B9"/>
    <w:rsid w:val="001A1468"/>
    <w:rsid w:val="001B7815"/>
    <w:rsid w:val="00211A34"/>
    <w:rsid w:val="002B1E4F"/>
    <w:rsid w:val="002B6761"/>
    <w:rsid w:val="003445A0"/>
    <w:rsid w:val="003A0AFC"/>
    <w:rsid w:val="003D4330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520B"/>
    <w:rsid w:val="005C7095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606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2023-04-13T05:35:00Z</cp:lastPrinted>
  <dcterms:created xsi:type="dcterms:W3CDTF">2023-04-13T05:32:00Z</dcterms:created>
  <dcterms:modified xsi:type="dcterms:W3CDTF">2023-04-13T05:35:00Z</dcterms:modified>
</cp:coreProperties>
</file>