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B01B1" w14:textId="3FF2CDEF" w:rsidR="006A5DF1" w:rsidRPr="00993864" w:rsidRDefault="00FC6571" w:rsidP="006A5DF1">
      <w:pPr>
        <w:spacing w:after="240"/>
        <w:jc w:val="right"/>
        <w:rPr>
          <w:sz w:val="22"/>
          <w:szCs w:val="22"/>
        </w:rPr>
      </w:pPr>
      <w:r w:rsidRPr="008A3B31">
        <w:rPr>
          <w:sz w:val="22"/>
          <w:szCs w:val="22"/>
        </w:rPr>
        <w:t>Poznań</w:t>
      </w:r>
      <w:r w:rsidR="006A5DF1" w:rsidRPr="008A3B31">
        <w:rPr>
          <w:sz w:val="22"/>
          <w:szCs w:val="22"/>
        </w:rPr>
        <w:t xml:space="preserve"> </w:t>
      </w:r>
      <w:r w:rsidR="006A5DF1" w:rsidRPr="00993864">
        <w:rPr>
          <w:sz w:val="22"/>
          <w:szCs w:val="22"/>
        </w:rPr>
        <w:t xml:space="preserve">dnia: </w:t>
      </w:r>
      <w:r w:rsidRPr="00993864">
        <w:rPr>
          <w:sz w:val="22"/>
          <w:szCs w:val="22"/>
        </w:rPr>
        <w:t>2023-04-1</w:t>
      </w:r>
      <w:r w:rsidR="00993864" w:rsidRPr="00993864">
        <w:rPr>
          <w:sz w:val="22"/>
          <w:szCs w:val="22"/>
        </w:rPr>
        <w:t>3</w:t>
      </w:r>
    </w:p>
    <w:p w14:paraId="32BFFDB3" w14:textId="77777777" w:rsidR="00FC6571" w:rsidRPr="008A3B31" w:rsidRDefault="00FC6571" w:rsidP="006A5DF1">
      <w:pPr>
        <w:rPr>
          <w:b/>
          <w:bCs/>
          <w:sz w:val="22"/>
          <w:szCs w:val="22"/>
        </w:rPr>
      </w:pPr>
      <w:r w:rsidRPr="008A3B31">
        <w:rPr>
          <w:b/>
          <w:bCs/>
          <w:sz w:val="22"/>
          <w:szCs w:val="22"/>
        </w:rPr>
        <w:t>Szpital Wojewódzki w Poznaniu</w:t>
      </w:r>
    </w:p>
    <w:p w14:paraId="0A748097" w14:textId="77777777" w:rsidR="006A5DF1" w:rsidRPr="008A3B31" w:rsidRDefault="00FC6571" w:rsidP="006A5DF1">
      <w:pPr>
        <w:rPr>
          <w:b/>
          <w:bCs/>
          <w:sz w:val="22"/>
          <w:szCs w:val="22"/>
        </w:rPr>
      </w:pPr>
      <w:r w:rsidRPr="008A3B31">
        <w:rPr>
          <w:b/>
          <w:bCs/>
          <w:sz w:val="22"/>
          <w:szCs w:val="22"/>
        </w:rPr>
        <w:t>Dział Zamówień Publicznych</w:t>
      </w:r>
    </w:p>
    <w:p w14:paraId="3275DC0D" w14:textId="718F5749" w:rsidR="006A5DF1" w:rsidRPr="008A3B31" w:rsidRDefault="006668CF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C6571" w:rsidRPr="008A3B31">
        <w:rPr>
          <w:sz w:val="22"/>
          <w:szCs w:val="22"/>
        </w:rPr>
        <w:t>Juraszów</w:t>
      </w:r>
      <w:r w:rsidR="006A5DF1" w:rsidRPr="008A3B31">
        <w:rPr>
          <w:sz w:val="22"/>
          <w:szCs w:val="22"/>
        </w:rPr>
        <w:t xml:space="preserve"> </w:t>
      </w:r>
      <w:r w:rsidR="00FC6571" w:rsidRPr="008A3B31">
        <w:rPr>
          <w:sz w:val="22"/>
          <w:szCs w:val="22"/>
        </w:rPr>
        <w:t>7/19</w:t>
      </w:r>
    </w:p>
    <w:p w14:paraId="6E87A53A" w14:textId="77777777" w:rsidR="006A5DF1" w:rsidRPr="008A3B31" w:rsidRDefault="00FC6571" w:rsidP="006A5DF1">
      <w:pPr>
        <w:rPr>
          <w:sz w:val="22"/>
          <w:szCs w:val="22"/>
        </w:rPr>
      </w:pPr>
      <w:r w:rsidRPr="008A3B31">
        <w:rPr>
          <w:sz w:val="22"/>
          <w:szCs w:val="22"/>
        </w:rPr>
        <w:t>60-479</w:t>
      </w:r>
      <w:r w:rsidR="006A5DF1" w:rsidRPr="008A3B31">
        <w:rPr>
          <w:sz w:val="22"/>
          <w:szCs w:val="22"/>
        </w:rPr>
        <w:t xml:space="preserve"> </w:t>
      </w:r>
      <w:r w:rsidRPr="008A3B31">
        <w:rPr>
          <w:sz w:val="22"/>
          <w:szCs w:val="22"/>
        </w:rPr>
        <w:t>Poznań</w:t>
      </w:r>
    </w:p>
    <w:p w14:paraId="12CB821A" w14:textId="77777777" w:rsidR="006A5DF1" w:rsidRPr="008A3B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5C2474" w14:textId="6808E462" w:rsidR="006A5DF1" w:rsidRPr="008A3B31" w:rsidRDefault="006A5DF1" w:rsidP="0035296D">
      <w:pPr>
        <w:pStyle w:val="Nagwek"/>
        <w:tabs>
          <w:tab w:val="clear" w:pos="4536"/>
        </w:tabs>
        <w:rPr>
          <w:sz w:val="22"/>
          <w:szCs w:val="22"/>
        </w:rPr>
      </w:pPr>
      <w:r w:rsidRPr="008A3B31">
        <w:rPr>
          <w:sz w:val="22"/>
          <w:szCs w:val="22"/>
        </w:rPr>
        <w:tab/>
      </w:r>
    </w:p>
    <w:p w14:paraId="54EF6675" w14:textId="77777777" w:rsidR="006A5DF1" w:rsidRPr="008A3B3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8A3B31">
        <w:rPr>
          <w:b/>
          <w:sz w:val="22"/>
          <w:szCs w:val="22"/>
        </w:rPr>
        <w:t>WYKONAWCY</w:t>
      </w:r>
    </w:p>
    <w:p w14:paraId="7F3A7B0E" w14:textId="77777777" w:rsidR="006A5DF1" w:rsidRPr="008A3B3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8A3B31">
        <w:rPr>
          <w:sz w:val="22"/>
          <w:szCs w:val="22"/>
        </w:rPr>
        <w:t>ubiegający się o zamówienie publiczne</w:t>
      </w:r>
    </w:p>
    <w:p w14:paraId="018FBF27" w14:textId="77777777" w:rsidR="006D4AB3" w:rsidRPr="008A3B3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2A4E069" w14:textId="77777777" w:rsidR="006D4AB3" w:rsidRPr="008A3B3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41DA31" w14:textId="77777777" w:rsidR="006D4AB3" w:rsidRPr="008A3B3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5C31B3" w14:textId="77777777" w:rsidR="00632C3C" w:rsidRPr="008A3B3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8A3B31">
        <w:rPr>
          <w:rFonts w:ascii="Times New Roman" w:hAnsi="Times New Roman"/>
          <w:sz w:val="22"/>
          <w:szCs w:val="22"/>
        </w:rPr>
        <w:t>WYJAŚNIENI</w:t>
      </w:r>
      <w:r w:rsidR="00520165" w:rsidRPr="008A3B31">
        <w:rPr>
          <w:rFonts w:ascii="Times New Roman" w:hAnsi="Times New Roman"/>
          <w:sz w:val="22"/>
          <w:szCs w:val="22"/>
        </w:rPr>
        <w:t>A</w:t>
      </w:r>
      <w:r w:rsidR="00632C3C" w:rsidRPr="008A3B31">
        <w:rPr>
          <w:rFonts w:ascii="Times New Roman" w:hAnsi="Times New Roman"/>
          <w:sz w:val="22"/>
          <w:szCs w:val="22"/>
        </w:rPr>
        <w:t xml:space="preserve"> TREŚCI</w:t>
      </w:r>
      <w:r w:rsidR="0029606A" w:rsidRPr="008A3B31">
        <w:rPr>
          <w:rFonts w:ascii="Times New Roman" w:hAnsi="Times New Roman"/>
          <w:sz w:val="22"/>
          <w:szCs w:val="22"/>
        </w:rPr>
        <w:t xml:space="preserve"> SWZ</w:t>
      </w:r>
    </w:p>
    <w:p w14:paraId="3AEB6B74" w14:textId="2314716D" w:rsidR="006D4AB3" w:rsidRPr="008A3B3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8A3B31">
        <w:rPr>
          <w:sz w:val="22"/>
          <w:szCs w:val="22"/>
        </w:rPr>
        <w:t xml:space="preserve">Dotyczy: </w:t>
      </w:r>
      <w:r w:rsidR="006A5DF1" w:rsidRPr="008A3B31">
        <w:rPr>
          <w:sz w:val="22"/>
          <w:szCs w:val="22"/>
        </w:rPr>
        <w:t>p</w:t>
      </w:r>
      <w:r w:rsidRPr="008A3B31">
        <w:rPr>
          <w:sz w:val="22"/>
          <w:szCs w:val="22"/>
        </w:rPr>
        <w:t>ostępowani</w:t>
      </w:r>
      <w:r w:rsidR="006A5DF1" w:rsidRPr="008A3B31">
        <w:rPr>
          <w:sz w:val="22"/>
          <w:szCs w:val="22"/>
        </w:rPr>
        <w:t>a</w:t>
      </w:r>
      <w:r w:rsidRPr="008A3B31">
        <w:rPr>
          <w:sz w:val="22"/>
          <w:szCs w:val="22"/>
        </w:rPr>
        <w:t xml:space="preserve"> o udzielenie zamówienia publicznego, prowadzone</w:t>
      </w:r>
      <w:r w:rsidR="006A5DF1" w:rsidRPr="008A3B31">
        <w:rPr>
          <w:sz w:val="22"/>
          <w:szCs w:val="22"/>
        </w:rPr>
        <w:t>go</w:t>
      </w:r>
      <w:r w:rsidRPr="008A3B31">
        <w:rPr>
          <w:sz w:val="22"/>
          <w:szCs w:val="22"/>
        </w:rPr>
        <w:t xml:space="preserve"> w trybie </w:t>
      </w:r>
      <w:r w:rsidR="00FC6571" w:rsidRPr="008A3B31">
        <w:rPr>
          <w:sz w:val="22"/>
          <w:szCs w:val="22"/>
        </w:rPr>
        <w:t>Tryb podstawowy bez negocjacji - art. 275 pkt. 1 ustawy Pzp</w:t>
      </w:r>
      <w:r w:rsidRPr="008A3B31">
        <w:rPr>
          <w:b/>
          <w:sz w:val="22"/>
          <w:szCs w:val="22"/>
        </w:rPr>
        <w:t xml:space="preserve"> </w:t>
      </w:r>
      <w:r w:rsidRPr="008A3B31">
        <w:rPr>
          <w:bCs/>
          <w:sz w:val="22"/>
          <w:szCs w:val="22"/>
        </w:rPr>
        <w:t>na</w:t>
      </w:r>
      <w:r w:rsidRPr="008A3B31">
        <w:rPr>
          <w:b/>
          <w:sz w:val="22"/>
          <w:szCs w:val="22"/>
        </w:rPr>
        <w:t xml:space="preserve"> </w:t>
      </w:r>
      <w:r w:rsidR="00E72428" w:rsidRPr="008A3B31">
        <w:rPr>
          <w:bCs/>
          <w:sz w:val="22"/>
          <w:szCs w:val="22"/>
        </w:rPr>
        <w:t>”</w:t>
      </w:r>
      <w:r w:rsidR="00FC6571" w:rsidRPr="008A3B31">
        <w:rPr>
          <w:b/>
          <w:bCs/>
          <w:sz w:val="22"/>
          <w:szCs w:val="22"/>
        </w:rPr>
        <w:t>Przeglądy i naprawy mikroskopów</w:t>
      </w:r>
      <w:r w:rsidR="00E72428" w:rsidRPr="008A3B31">
        <w:rPr>
          <w:bCs/>
          <w:sz w:val="22"/>
          <w:szCs w:val="22"/>
        </w:rPr>
        <w:t>”</w:t>
      </w:r>
      <w:r w:rsidRPr="008A3B31">
        <w:rPr>
          <w:b/>
          <w:sz w:val="22"/>
          <w:szCs w:val="22"/>
        </w:rPr>
        <w:t xml:space="preserve"> </w:t>
      </w:r>
      <w:r w:rsidRPr="008A3B31">
        <w:rPr>
          <w:bCs/>
          <w:sz w:val="22"/>
          <w:szCs w:val="22"/>
        </w:rPr>
        <w:t>– znak sprawy</w:t>
      </w:r>
      <w:r w:rsidRPr="008A3B31">
        <w:rPr>
          <w:b/>
          <w:sz w:val="22"/>
          <w:szCs w:val="22"/>
        </w:rPr>
        <w:t xml:space="preserve"> </w:t>
      </w:r>
      <w:r w:rsidR="00FC6571" w:rsidRPr="008A3B31">
        <w:rPr>
          <w:b/>
          <w:sz w:val="22"/>
          <w:szCs w:val="22"/>
        </w:rPr>
        <w:t>SZW/DZP/28/2023</w:t>
      </w:r>
    </w:p>
    <w:p w14:paraId="74861030" w14:textId="77777777" w:rsidR="00FC6571" w:rsidRPr="008A3B31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8A3B31">
        <w:rPr>
          <w:sz w:val="22"/>
          <w:szCs w:val="22"/>
        </w:rPr>
        <w:t xml:space="preserve">Zamawiający, </w:t>
      </w:r>
      <w:r w:rsidR="00FC6571" w:rsidRPr="008A3B31">
        <w:rPr>
          <w:b/>
          <w:sz w:val="22"/>
          <w:szCs w:val="22"/>
        </w:rPr>
        <w:t>Szpital Wojewódzki w Poznaniu</w:t>
      </w:r>
    </w:p>
    <w:p w14:paraId="58FAD6CA" w14:textId="77777777" w:rsidR="00993864" w:rsidRDefault="00FC6571" w:rsidP="00993864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8A3B31">
        <w:rPr>
          <w:b/>
          <w:sz w:val="22"/>
          <w:szCs w:val="22"/>
        </w:rPr>
        <w:t>Dział Zamówień Publicznych</w:t>
      </w:r>
      <w:r w:rsidR="00520165" w:rsidRPr="008A3B31">
        <w:rPr>
          <w:sz w:val="22"/>
          <w:szCs w:val="22"/>
        </w:rPr>
        <w:t xml:space="preserve">, działając na podstawie art. </w:t>
      </w:r>
      <w:r w:rsidR="00E74BC3" w:rsidRPr="008A3B31">
        <w:rPr>
          <w:sz w:val="22"/>
          <w:szCs w:val="22"/>
        </w:rPr>
        <w:t>284</w:t>
      </w:r>
      <w:r w:rsidR="00520165" w:rsidRPr="008A3B31">
        <w:rPr>
          <w:sz w:val="22"/>
          <w:szCs w:val="22"/>
        </w:rPr>
        <w:t xml:space="preserve"> ust. </w:t>
      </w:r>
      <w:r w:rsidR="0029606A" w:rsidRPr="008A3B31">
        <w:rPr>
          <w:sz w:val="22"/>
          <w:szCs w:val="22"/>
        </w:rPr>
        <w:t>6</w:t>
      </w:r>
      <w:r w:rsidR="00520165" w:rsidRPr="008A3B31">
        <w:rPr>
          <w:sz w:val="22"/>
          <w:szCs w:val="22"/>
        </w:rPr>
        <w:t xml:space="preserve"> ustawy z dnia </w:t>
      </w:r>
      <w:r w:rsidR="0029606A" w:rsidRPr="008A3B31">
        <w:rPr>
          <w:sz w:val="22"/>
          <w:szCs w:val="22"/>
        </w:rPr>
        <w:t>11</w:t>
      </w:r>
      <w:r w:rsidR="00520165" w:rsidRPr="008A3B31">
        <w:rPr>
          <w:sz w:val="22"/>
          <w:szCs w:val="22"/>
        </w:rPr>
        <w:t xml:space="preserve"> </w:t>
      </w:r>
      <w:r w:rsidR="0029606A" w:rsidRPr="008A3B31">
        <w:rPr>
          <w:sz w:val="22"/>
          <w:szCs w:val="22"/>
        </w:rPr>
        <w:t xml:space="preserve">września </w:t>
      </w:r>
      <w:r w:rsidR="00520165" w:rsidRPr="008A3B31">
        <w:rPr>
          <w:sz w:val="22"/>
          <w:szCs w:val="22"/>
        </w:rPr>
        <w:t>20</w:t>
      </w:r>
      <w:r w:rsidR="0029606A" w:rsidRPr="008A3B31">
        <w:rPr>
          <w:sz w:val="22"/>
          <w:szCs w:val="22"/>
        </w:rPr>
        <w:t>19</w:t>
      </w:r>
      <w:r w:rsidR="00520165" w:rsidRPr="008A3B31">
        <w:rPr>
          <w:sz w:val="22"/>
          <w:szCs w:val="22"/>
        </w:rPr>
        <w:t xml:space="preserve"> r</w:t>
      </w:r>
      <w:r w:rsidR="0029606A" w:rsidRPr="008A3B31">
        <w:rPr>
          <w:sz w:val="22"/>
          <w:szCs w:val="22"/>
        </w:rPr>
        <w:t>.</w:t>
      </w:r>
      <w:r w:rsidR="00520165" w:rsidRPr="008A3B31">
        <w:rPr>
          <w:sz w:val="22"/>
          <w:szCs w:val="22"/>
        </w:rPr>
        <w:t xml:space="preserve"> Prawo </w:t>
      </w:r>
      <w:r w:rsidR="0029606A" w:rsidRPr="008A3B31">
        <w:rPr>
          <w:sz w:val="22"/>
          <w:szCs w:val="22"/>
        </w:rPr>
        <w:t>z</w:t>
      </w:r>
      <w:r w:rsidR="00520165" w:rsidRPr="008A3B31">
        <w:rPr>
          <w:sz w:val="22"/>
          <w:szCs w:val="22"/>
        </w:rPr>
        <w:t xml:space="preserve">amówień </w:t>
      </w:r>
      <w:r w:rsidR="0029606A" w:rsidRPr="008A3B31">
        <w:rPr>
          <w:sz w:val="22"/>
          <w:szCs w:val="22"/>
        </w:rPr>
        <w:t>p</w:t>
      </w:r>
      <w:r w:rsidR="00520165" w:rsidRPr="008A3B31">
        <w:rPr>
          <w:sz w:val="22"/>
          <w:szCs w:val="22"/>
        </w:rPr>
        <w:t xml:space="preserve">ublicznych </w:t>
      </w:r>
      <w:r w:rsidRPr="008A3B31">
        <w:rPr>
          <w:sz w:val="22"/>
          <w:szCs w:val="22"/>
        </w:rPr>
        <w:t>(t.j. Dz. U. z 2022r. poz. 1710)</w:t>
      </w:r>
      <w:r w:rsidR="00BE7BFD" w:rsidRPr="008A3B31">
        <w:rPr>
          <w:sz w:val="22"/>
          <w:szCs w:val="22"/>
        </w:rPr>
        <w:t xml:space="preserve">, </w:t>
      </w:r>
      <w:r w:rsidR="00E74BC3" w:rsidRPr="008A3B31">
        <w:rPr>
          <w:sz w:val="22"/>
          <w:szCs w:val="22"/>
        </w:rPr>
        <w:t>udostępnia</w:t>
      </w:r>
      <w:r w:rsidR="00BE7BFD" w:rsidRPr="008A3B31">
        <w:rPr>
          <w:sz w:val="22"/>
          <w:szCs w:val="22"/>
        </w:rPr>
        <w:t xml:space="preserve"> poniżej treść zapytań </w:t>
      </w:r>
      <w:r w:rsidR="006668CF">
        <w:rPr>
          <w:sz w:val="22"/>
          <w:szCs w:val="22"/>
        </w:rPr>
        <w:br/>
      </w:r>
      <w:r w:rsidR="00BE7BFD" w:rsidRPr="008A3B31">
        <w:rPr>
          <w:sz w:val="22"/>
          <w:szCs w:val="22"/>
        </w:rPr>
        <w:t>do S</w:t>
      </w:r>
      <w:r w:rsidR="0012774F" w:rsidRPr="008A3B31">
        <w:rPr>
          <w:sz w:val="22"/>
          <w:szCs w:val="22"/>
        </w:rPr>
        <w:t>pecyfikacji Warunków Zamówienia (</w:t>
      </w:r>
      <w:r w:rsidR="0012774F" w:rsidRPr="008A3B31">
        <w:rPr>
          <w:sz w:val="22"/>
          <w:szCs w:val="22"/>
          <w:lang w:eastAsia="ar-SA"/>
        </w:rPr>
        <w:t>zwanej dalej</w:t>
      </w:r>
      <w:r w:rsidR="0012774F" w:rsidRPr="008A3B31">
        <w:rPr>
          <w:b/>
          <w:sz w:val="22"/>
          <w:szCs w:val="22"/>
          <w:lang w:eastAsia="ar-SA"/>
        </w:rPr>
        <w:t xml:space="preserve"> </w:t>
      </w:r>
      <w:r w:rsidR="0012774F" w:rsidRPr="008A3B31">
        <w:rPr>
          <w:bCs/>
          <w:sz w:val="22"/>
          <w:szCs w:val="22"/>
          <w:lang w:eastAsia="ar-SA"/>
        </w:rPr>
        <w:t>”SWZ”)</w:t>
      </w:r>
      <w:r w:rsidR="00E74BC3" w:rsidRPr="008A3B31">
        <w:rPr>
          <w:bCs/>
          <w:sz w:val="22"/>
          <w:szCs w:val="22"/>
          <w:lang w:eastAsia="ar-SA"/>
        </w:rPr>
        <w:t xml:space="preserve"> </w:t>
      </w:r>
      <w:r w:rsidR="00993864">
        <w:rPr>
          <w:sz w:val="22"/>
          <w:szCs w:val="22"/>
        </w:rPr>
        <w:t>wraz z wyjaśnieniami</w:t>
      </w:r>
      <w:r w:rsidR="00993864">
        <w:rPr>
          <w:bCs/>
          <w:sz w:val="22"/>
          <w:szCs w:val="22"/>
          <w:lang w:eastAsia="ar-SA"/>
        </w:rPr>
        <w:t xml:space="preserve"> jednocześnie dokonując </w:t>
      </w:r>
      <w:r w:rsidR="00993864">
        <w:rPr>
          <w:b/>
          <w:sz w:val="22"/>
          <w:szCs w:val="22"/>
          <w:u w:val="single"/>
          <w:lang w:eastAsia="ar-SA"/>
        </w:rPr>
        <w:t>modyfikacji SWZ</w:t>
      </w:r>
      <w:r w:rsidR="00993864">
        <w:rPr>
          <w:bCs/>
          <w:sz w:val="22"/>
          <w:szCs w:val="22"/>
          <w:lang w:eastAsia="ar-SA"/>
        </w:rPr>
        <w:t xml:space="preserve"> oraz Wzoru umowy (załącznik nr 6 do SWZ):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C6571" w:rsidRPr="008A3B31" w14:paraId="53BF19E1" w14:textId="77777777" w:rsidTr="000C3C03">
        <w:tc>
          <w:tcPr>
            <w:tcW w:w="9356" w:type="dxa"/>
            <w:shd w:val="clear" w:color="auto" w:fill="auto"/>
          </w:tcPr>
          <w:p w14:paraId="55B47AD7" w14:textId="77777777" w:rsidR="00FC6571" w:rsidRPr="00F811F6" w:rsidRDefault="00FC6571" w:rsidP="000C3C0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811F6">
              <w:rPr>
                <w:b/>
                <w:bCs/>
                <w:sz w:val="22"/>
                <w:szCs w:val="22"/>
              </w:rPr>
              <w:t>Pytanie nr 1</w:t>
            </w:r>
          </w:p>
          <w:p w14:paraId="07D97D0D" w14:textId="77777777" w:rsidR="00FC6571" w:rsidRPr="00F811F6" w:rsidRDefault="00FC6571" w:rsidP="000C3C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811F6">
              <w:rPr>
                <w:sz w:val="22"/>
                <w:szCs w:val="22"/>
              </w:rPr>
              <w:t>Pytanie dot. SWZ rozdz. 21 ust. 21.2 oraz Załącznika nr 1 – Formularz oferty</w:t>
            </w:r>
          </w:p>
          <w:p w14:paraId="3D9F0143" w14:textId="6295870A" w:rsidR="00FC6571" w:rsidRPr="00F811F6" w:rsidRDefault="00FC6571" w:rsidP="000C3C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811F6">
              <w:rPr>
                <w:sz w:val="22"/>
                <w:szCs w:val="22"/>
              </w:rPr>
              <w:t xml:space="preserve">Uprzejmie prosimy o dopuszczenie czasu reakcji do 72 h od zgłoszenia awarii w przypadku zadania </w:t>
            </w:r>
            <w:r w:rsidR="006668CF" w:rsidRPr="00F811F6">
              <w:rPr>
                <w:sz w:val="22"/>
                <w:szCs w:val="22"/>
              </w:rPr>
              <w:br/>
            </w:r>
            <w:r w:rsidRPr="00F811F6">
              <w:rPr>
                <w:sz w:val="22"/>
                <w:szCs w:val="22"/>
              </w:rPr>
              <w:t>nr 2</w:t>
            </w:r>
            <w:r w:rsidR="006668CF" w:rsidRPr="00F811F6">
              <w:rPr>
                <w:sz w:val="22"/>
                <w:szCs w:val="22"/>
              </w:rPr>
              <w:t xml:space="preserve"> </w:t>
            </w:r>
            <w:r w:rsidRPr="00F811F6">
              <w:rPr>
                <w:sz w:val="22"/>
                <w:szCs w:val="22"/>
              </w:rPr>
              <w:t>?</w:t>
            </w:r>
          </w:p>
          <w:p w14:paraId="18004142" w14:textId="6D08DEB6" w:rsidR="00FC6571" w:rsidRPr="00F811F6" w:rsidRDefault="00FC6571" w:rsidP="000C3C03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811F6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F811F6" w:rsidRPr="00F811F6">
              <w:rPr>
                <w:sz w:val="22"/>
                <w:szCs w:val="22"/>
              </w:rPr>
              <w:t xml:space="preserve"> </w:t>
            </w:r>
            <w:r w:rsidR="00F811F6">
              <w:rPr>
                <w:sz w:val="22"/>
                <w:szCs w:val="22"/>
              </w:rPr>
              <w:t>Z</w:t>
            </w:r>
            <w:r w:rsidR="00F811F6" w:rsidRPr="00F811F6">
              <w:rPr>
                <w:sz w:val="22"/>
                <w:szCs w:val="22"/>
              </w:rPr>
              <w:t>amawiający nie wyraża zgody. Zgodnie z SWZ.</w:t>
            </w:r>
          </w:p>
          <w:p w14:paraId="5CD43341" w14:textId="1D6A8538" w:rsidR="00FC6571" w:rsidRPr="008A3B31" w:rsidRDefault="00FC6571" w:rsidP="000C3C0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FC6571" w:rsidRPr="008A3B31" w14:paraId="108D7828" w14:textId="77777777" w:rsidTr="000C3C03">
        <w:tc>
          <w:tcPr>
            <w:tcW w:w="9356" w:type="dxa"/>
            <w:shd w:val="clear" w:color="auto" w:fill="auto"/>
          </w:tcPr>
          <w:p w14:paraId="6550C1B3" w14:textId="77777777" w:rsidR="00FC6571" w:rsidRPr="008A3B31" w:rsidRDefault="00FC6571" w:rsidP="000C3C0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A3B31">
              <w:rPr>
                <w:b/>
                <w:bCs/>
                <w:sz w:val="22"/>
                <w:szCs w:val="22"/>
              </w:rPr>
              <w:t>Pytanie nr 2</w:t>
            </w:r>
          </w:p>
          <w:p w14:paraId="6623DE9F" w14:textId="77777777" w:rsidR="00FC6571" w:rsidRPr="008A3B31" w:rsidRDefault="00FC6571" w:rsidP="000C3C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31">
              <w:rPr>
                <w:sz w:val="22"/>
                <w:szCs w:val="22"/>
              </w:rPr>
              <w:t>Pytanie dot. Załącznika nr 6 – Wzór umowy §3 ust. 4</w:t>
            </w:r>
          </w:p>
          <w:p w14:paraId="09205780" w14:textId="7C244B25" w:rsidR="00FC6571" w:rsidRPr="008A3B31" w:rsidRDefault="006668CF" w:rsidP="000C3C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Uprzej</w:t>
            </w:r>
            <w:r w:rsidR="00FC6571" w:rsidRPr="008A3B31">
              <w:rPr>
                <w:sz w:val="22"/>
                <w:szCs w:val="22"/>
              </w:rPr>
              <w:t xml:space="preserve">mie prosimy o odstąpienie od wymogu zapewnienia kontaktu telefonicznego poza godzinami pracy Wykonawcy (od poniedziałku do piątku w godz. od 8.00 do 16.00) w przypadku aparatury </w:t>
            </w:r>
            <w:r>
              <w:rPr>
                <w:sz w:val="22"/>
                <w:szCs w:val="22"/>
              </w:rPr>
              <w:br/>
            </w:r>
            <w:r w:rsidR="00FC6571" w:rsidRPr="008A3B31">
              <w:rPr>
                <w:sz w:val="22"/>
                <w:szCs w:val="22"/>
              </w:rPr>
              <w:t>z zadania nr 2</w:t>
            </w:r>
            <w:r>
              <w:rPr>
                <w:sz w:val="22"/>
                <w:szCs w:val="22"/>
              </w:rPr>
              <w:t xml:space="preserve"> </w:t>
            </w:r>
            <w:r w:rsidR="00FC6571" w:rsidRPr="008A3B31">
              <w:rPr>
                <w:sz w:val="22"/>
                <w:szCs w:val="22"/>
              </w:rPr>
              <w:t xml:space="preserve">? Uzasadnienie: Zgłoszenia serwisowe są przyjmowane przez pracowników biura, </w:t>
            </w:r>
            <w:r>
              <w:rPr>
                <w:sz w:val="22"/>
                <w:szCs w:val="22"/>
              </w:rPr>
              <w:br/>
            </w:r>
            <w:r w:rsidR="00FC6571" w:rsidRPr="008A3B31">
              <w:rPr>
                <w:sz w:val="22"/>
                <w:szCs w:val="22"/>
              </w:rPr>
              <w:t>a nie inżynierów serwisu, których praca polega na usuwaniu awarii</w:t>
            </w:r>
            <w:r>
              <w:rPr>
                <w:sz w:val="22"/>
                <w:szCs w:val="22"/>
              </w:rPr>
              <w:t xml:space="preserve"> </w:t>
            </w:r>
            <w:r w:rsidR="00FC6571" w:rsidRPr="008A3B31">
              <w:rPr>
                <w:sz w:val="22"/>
                <w:szCs w:val="22"/>
              </w:rPr>
              <w:t>?</w:t>
            </w:r>
          </w:p>
          <w:p w14:paraId="2C724DF6" w14:textId="77777777" w:rsidR="00993864" w:rsidRDefault="00FC6571" w:rsidP="00993864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8A3B3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93864">
              <w:rPr>
                <w:b/>
                <w:bCs/>
                <w:sz w:val="22"/>
                <w:szCs w:val="22"/>
              </w:rPr>
              <w:t xml:space="preserve"> </w:t>
            </w:r>
            <w:r w:rsidR="00993864">
              <w:rPr>
                <w:sz w:val="22"/>
                <w:szCs w:val="22"/>
              </w:rPr>
              <w:t xml:space="preserve">Zamawiający wyraża zgodę. Zamawiający </w:t>
            </w:r>
            <w:r w:rsidR="00993864">
              <w:rPr>
                <w:sz w:val="22"/>
                <w:szCs w:val="22"/>
                <w:lang w:val="de-DE"/>
              </w:rPr>
              <w:t xml:space="preserve">modyfikuje </w:t>
            </w:r>
            <w:r w:rsidR="00993864">
              <w:rPr>
                <w:sz w:val="22"/>
                <w:szCs w:val="22"/>
                <w:lang w:val="de-DE"/>
              </w:rPr>
              <w:br/>
              <w:t xml:space="preserve">w tym zakresie załącznik nr 6 do SWZ, tj. Wzór umowy, który przesyła zainteresowanym Wykonawcom oraz zamieszcza na stronie internetowej Zamawiającego </w:t>
            </w:r>
            <w:r w:rsidR="00993864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2622651B" w14:textId="1763D37D" w:rsidR="00FC6571" w:rsidRPr="008A3B31" w:rsidRDefault="00FC6571" w:rsidP="000C3C0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FC6571" w:rsidRPr="008A3B31" w14:paraId="324E1F98" w14:textId="77777777" w:rsidTr="000C3C03">
        <w:tc>
          <w:tcPr>
            <w:tcW w:w="9356" w:type="dxa"/>
            <w:shd w:val="clear" w:color="auto" w:fill="auto"/>
          </w:tcPr>
          <w:p w14:paraId="1E47449D" w14:textId="77777777" w:rsidR="00FC6571" w:rsidRPr="008A3B31" w:rsidRDefault="00FC6571" w:rsidP="000C3C0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A3B31">
              <w:rPr>
                <w:b/>
                <w:bCs/>
                <w:sz w:val="22"/>
                <w:szCs w:val="22"/>
              </w:rPr>
              <w:t>Pytanie nr 3</w:t>
            </w:r>
          </w:p>
          <w:p w14:paraId="2F2009B6" w14:textId="77777777" w:rsidR="00FC6571" w:rsidRPr="008A3B31" w:rsidRDefault="00FC6571" w:rsidP="000C3C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31">
              <w:rPr>
                <w:sz w:val="22"/>
                <w:szCs w:val="22"/>
              </w:rPr>
              <w:t>Pytanie dot. Załącznika nr 6 – Wzór umowy §3 ust. 15</w:t>
            </w:r>
          </w:p>
          <w:p w14:paraId="7B215A50" w14:textId="6BB51E6D" w:rsidR="00FC6571" w:rsidRPr="008A3B31" w:rsidRDefault="00FC6571" w:rsidP="000C3C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31">
              <w:rPr>
                <w:sz w:val="22"/>
                <w:szCs w:val="22"/>
              </w:rPr>
              <w:t xml:space="preserve">Uprzejmie prosimy o wyrażenie zgody, aby termin usunięcia awarii wynosił 5 dni roboczych od daty zaakceptowania oferty naprawy, natomiast w przypadku konieczności sprowadzenia części z zagranicy </w:t>
            </w:r>
            <w:r w:rsidRPr="008A3B31">
              <w:rPr>
                <w:sz w:val="22"/>
                <w:szCs w:val="22"/>
              </w:rPr>
              <w:lastRenderedPageBreak/>
              <w:t>do 10 dni roboczych (dot. zadania nr 2)</w:t>
            </w:r>
            <w:r w:rsidR="006668CF">
              <w:rPr>
                <w:sz w:val="22"/>
                <w:szCs w:val="22"/>
              </w:rPr>
              <w:t xml:space="preserve"> </w:t>
            </w:r>
            <w:r w:rsidRPr="008A3B31">
              <w:rPr>
                <w:sz w:val="22"/>
                <w:szCs w:val="22"/>
              </w:rPr>
              <w:t>?</w:t>
            </w:r>
          </w:p>
          <w:p w14:paraId="170B99B2" w14:textId="77777777" w:rsidR="007123B9" w:rsidRDefault="007123B9" w:rsidP="007123B9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8A3B3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Zamawiający wyraża zgodę. Zamawiający </w:t>
            </w:r>
            <w:r>
              <w:rPr>
                <w:sz w:val="22"/>
                <w:szCs w:val="22"/>
                <w:lang w:val="de-DE"/>
              </w:rPr>
              <w:t xml:space="preserve">modyfikuje </w:t>
            </w:r>
            <w:r>
              <w:rPr>
                <w:sz w:val="22"/>
                <w:szCs w:val="22"/>
                <w:lang w:val="de-DE"/>
              </w:rPr>
              <w:br/>
              <w:t xml:space="preserve">w tym zakresie załącznik nr 6 do SWZ, tj. Wzór umowy, który przesyła zainteresowanym Wykonawcom oraz zamieszcza na stronie internetowej Zamawiającego </w:t>
            </w:r>
            <w:r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1B51F5C4" w14:textId="1E5D2865" w:rsidR="00FC6571" w:rsidRPr="008A3B31" w:rsidRDefault="00FC6571" w:rsidP="000C3C0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FC6571" w:rsidRPr="008A3B31" w14:paraId="58B9ACCC" w14:textId="77777777" w:rsidTr="000C3C03">
        <w:tc>
          <w:tcPr>
            <w:tcW w:w="9356" w:type="dxa"/>
            <w:shd w:val="clear" w:color="auto" w:fill="auto"/>
          </w:tcPr>
          <w:p w14:paraId="7A1ED751" w14:textId="77777777" w:rsidR="00FC6571" w:rsidRPr="008A3B31" w:rsidRDefault="00FC6571" w:rsidP="000C3C0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A3B31">
              <w:rPr>
                <w:b/>
                <w:bCs/>
                <w:sz w:val="22"/>
                <w:szCs w:val="22"/>
              </w:rPr>
              <w:lastRenderedPageBreak/>
              <w:t>Pytanie nr 4</w:t>
            </w:r>
          </w:p>
          <w:p w14:paraId="0C373B1C" w14:textId="77777777" w:rsidR="00FC6571" w:rsidRPr="008A3B31" w:rsidRDefault="00FC6571" w:rsidP="000C3C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31">
              <w:rPr>
                <w:sz w:val="22"/>
                <w:szCs w:val="22"/>
              </w:rPr>
              <w:t>Pytanie dot. Załącznika nr 6 – Wzór umowy §3 ust. 18</w:t>
            </w:r>
          </w:p>
          <w:p w14:paraId="3DE35E3D" w14:textId="0FE4B827" w:rsidR="00FC6571" w:rsidRPr="008A3B31" w:rsidRDefault="00FC6571" w:rsidP="000C3C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31">
              <w:rPr>
                <w:sz w:val="22"/>
                <w:szCs w:val="22"/>
              </w:rPr>
              <w:t xml:space="preserve">Uprzejmie prosimy o odstąpienie od wymogu udzielenia rabatu na usługę naprawy oraz zakup części </w:t>
            </w:r>
            <w:r w:rsidR="006668CF">
              <w:rPr>
                <w:sz w:val="22"/>
                <w:szCs w:val="22"/>
              </w:rPr>
              <w:br/>
            </w:r>
            <w:r w:rsidRPr="008A3B31">
              <w:rPr>
                <w:sz w:val="22"/>
                <w:szCs w:val="22"/>
              </w:rPr>
              <w:t>ze względu na wytyczne koncernu, do którego należy nasza firma (dot. zadania nr 2)</w:t>
            </w:r>
            <w:r w:rsidR="006668CF">
              <w:rPr>
                <w:sz w:val="22"/>
                <w:szCs w:val="22"/>
              </w:rPr>
              <w:t xml:space="preserve"> </w:t>
            </w:r>
            <w:r w:rsidRPr="008A3B31">
              <w:rPr>
                <w:sz w:val="22"/>
                <w:szCs w:val="22"/>
              </w:rPr>
              <w:t>?</w:t>
            </w:r>
          </w:p>
          <w:p w14:paraId="56A3256C" w14:textId="0773B356" w:rsidR="00FC6571" w:rsidRPr="004846FD" w:rsidRDefault="00FC6571" w:rsidP="004846FD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8A3B3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4846FD">
              <w:rPr>
                <w:sz w:val="22"/>
                <w:szCs w:val="22"/>
              </w:rPr>
              <w:t xml:space="preserve"> Zamawiający podtrzymuje zapisy. Zgodnie z wzorem umowy.</w:t>
            </w:r>
          </w:p>
          <w:p w14:paraId="4BDF8337" w14:textId="54796A3D" w:rsidR="00FC6571" w:rsidRPr="008A3B31" w:rsidRDefault="00FC6571" w:rsidP="000C3C0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FC6571" w:rsidRPr="008A3B31" w14:paraId="522FE079" w14:textId="77777777" w:rsidTr="000C3C03">
        <w:tc>
          <w:tcPr>
            <w:tcW w:w="9356" w:type="dxa"/>
            <w:shd w:val="clear" w:color="auto" w:fill="auto"/>
          </w:tcPr>
          <w:p w14:paraId="6626E373" w14:textId="77777777" w:rsidR="00FC6571" w:rsidRPr="008A3B31" w:rsidRDefault="00FC6571" w:rsidP="000C3C0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A3B31">
              <w:rPr>
                <w:b/>
                <w:bCs/>
                <w:sz w:val="22"/>
                <w:szCs w:val="22"/>
              </w:rPr>
              <w:t>Pytanie nr 5</w:t>
            </w:r>
          </w:p>
          <w:p w14:paraId="7CF0AEB5" w14:textId="77777777" w:rsidR="00FC6571" w:rsidRPr="008A3B31" w:rsidRDefault="00FC6571" w:rsidP="000C3C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31">
              <w:rPr>
                <w:sz w:val="22"/>
                <w:szCs w:val="22"/>
              </w:rPr>
              <w:t>Pytanie dot. Załącznika nr 6 – Wzór umowy §6 ust. 6, 8</w:t>
            </w:r>
          </w:p>
          <w:p w14:paraId="386B403A" w14:textId="50ED773B" w:rsidR="00FC6571" w:rsidRPr="008A3B31" w:rsidRDefault="00FC6571" w:rsidP="000C3C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31">
              <w:rPr>
                <w:sz w:val="22"/>
                <w:szCs w:val="22"/>
              </w:rPr>
              <w:t>Uprzejmie prosimy o wyrażenie zgody na rozliczanie wynagrodzenia za wykonanie przedmiotu Umowy po wykonanej usłudze (przeglądzie/ naprawie), a w konsekwencji odstąpienie od wymogu wystawiania raz w miesiącu faktur zbiorczych w przypadku zadania nr 2, gdyż system nasz nie pozwala na wystawianie faktur zbiorczych na usługi</w:t>
            </w:r>
            <w:r w:rsidR="006668CF">
              <w:rPr>
                <w:sz w:val="22"/>
                <w:szCs w:val="22"/>
              </w:rPr>
              <w:t xml:space="preserve"> </w:t>
            </w:r>
            <w:r w:rsidRPr="008A3B31">
              <w:rPr>
                <w:sz w:val="22"/>
                <w:szCs w:val="22"/>
              </w:rPr>
              <w:t>?</w:t>
            </w:r>
          </w:p>
          <w:p w14:paraId="544E4BC0" w14:textId="77777777" w:rsidR="004846FD" w:rsidRDefault="004846FD" w:rsidP="004846FD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8A3B3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Zamawiający wyraża zgodę. Zamawiający </w:t>
            </w:r>
            <w:r>
              <w:rPr>
                <w:sz w:val="22"/>
                <w:szCs w:val="22"/>
                <w:lang w:val="de-DE"/>
              </w:rPr>
              <w:t xml:space="preserve">modyfikuje </w:t>
            </w:r>
            <w:r>
              <w:rPr>
                <w:sz w:val="22"/>
                <w:szCs w:val="22"/>
                <w:lang w:val="de-DE"/>
              </w:rPr>
              <w:br/>
              <w:t xml:space="preserve">w tym zakresie załącznik nr 6 do SWZ, tj. Wzór umowy, który przesyła zainteresowanym Wykonawcom oraz zamieszcza na stronie internetowej Zamawiającego </w:t>
            </w:r>
            <w:r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5F9AD6D0" w14:textId="410400CE" w:rsidR="00FC6571" w:rsidRPr="008A3B31" w:rsidRDefault="00FC6571" w:rsidP="000C3C0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FC6571" w:rsidRPr="008A3B31" w14:paraId="2537093C" w14:textId="77777777" w:rsidTr="000C3C03">
        <w:tc>
          <w:tcPr>
            <w:tcW w:w="9356" w:type="dxa"/>
            <w:shd w:val="clear" w:color="auto" w:fill="auto"/>
          </w:tcPr>
          <w:p w14:paraId="11C365EA" w14:textId="77777777" w:rsidR="00FC6571" w:rsidRPr="008A3B31" w:rsidRDefault="00FC6571" w:rsidP="000C3C0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A3B31">
              <w:rPr>
                <w:b/>
                <w:bCs/>
                <w:sz w:val="22"/>
                <w:szCs w:val="22"/>
              </w:rPr>
              <w:t>Pytanie nr 6</w:t>
            </w:r>
          </w:p>
          <w:p w14:paraId="10298153" w14:textId="77777777" w:rsidR="00FC6571" w:rsidRPr="008A3B31" w:rsidRDefault="00FC6571" w:rsidP="000C3C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31">
              <w:rPr>
                <w:sz w:val="22"/>
                <w:szCs w:val="22"/>
              </w:rPr>
              <w:t>Pytanie dot. Załącznika nr 6 – Wzór umowy §6 ust. 9</w:t>
            </w:r>
          </w:p>
          <w:p w14:paraId="2353134A" w14:textId="74F013E0" w:rsidR="00FC6571" w:rsidRPr="008A3B31" w:rsidRDefault="00FC6571" w:rsidP="000C3C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31">
              <w:rPr>
                <w:sz w:val="22"/>
                <w:szCs w:val="22"/>
              </w:rPr>
              <w:t xml:space="preserve">Uprzejmie prosimy o odstąpienie od wymogu dołączania do faktury VAT informacji </w:t>
            </w:r>
            <w:r w:rsidR="006668CF">
              <w:rPr>
                <w:sz w:val="22"/>
                <w:szCs w:val="22"/>
              </w:rPr>
              <w:br/>
            </w:r>
            <w:r w:rsidRPr="008A3B31">
              <w:rPr>
                <w:sz w:val="22"/>
                <w:szCs w:val="22"/>
              </w:rPr>
              <w:t>o zewidencjonowanym poziomie kwotowego wykorzystania Umowy w przypadku zadania nr 2</w:t>
            </w:r>
            <w:r w:rsidR="006668CF">
              <w:rPr>
                <w:sz w:val="22"/>
                <w:szCs w:val="22"/>
              </w:rPr>
              <w:t xml:space="preserve"> </w:t>
            </w:r>
            <w:r w:rsidRPr="008A3B31">
              <w:rPr>
                <w:sz w:val="22"/>
                <w:szCs w:val="22"/>
              </w:rPr>
              <w:t>?</w:t>
            </w:r>
          </w:p>
          <w:p w14:paraId="52AEB08D" w14:textId="77777777" w:rsidR="004846FD" w:rsidRPr="004846FD" w:rsidRDefault="004846FD" w:rsidP="004846FD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8A3B3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podtrzymuje zapisy. Zgodnie z wzorem umowy.</w:t>
            </w:r>
          </w:p>
          <w:p w14:paraId="3912E70F" w14:textId="39376087" w:rsidR="00FC6571" w:rsidRPr="008A3B31" w:rsidRDefault="00FC6571" w:rsidP="000C3C0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FC6571" w:rsidRPr="008A3B31" w14:paraId="6F7A1DAA" w14:textId="77777777" w:rsidTr="000C3C03">
        <w:tc>
          <w:tcPr>
            <w:tcW w:w="9356" w:type="dxa"/>
            <w:shd w:val="clear" w:color="auto" w:fill="auto"/>
          </w:tcPr>
          <w:p w14:paraId="4B6A1405" w14:textId="77777777" w:rsidR="00FC6571" w:rsidRPr="008A3B31" w:rsidRDefault="00FC6571" w:rsidP="000C3C0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A3B31">
              <w:rPr>
                <w:b/>
                <w:bCs/>
                <w:sz w:val="22"/>
                <w:szCs w:val="22"/>
              </w:rPr>
              <w:t>Pytanie nr 7</w:t>
            </w:r>
          </w:p>
          <w:p w14:paraId="3F8ED9C2" w14:textId="77777777" w:rsidR="00FC6571" w:rsidRPr="008A3B31" w:rsidRDefault="00FC6571" w:rsidP="000C3C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31">
              <w:rPr>
                <w:sz w:val="22"/>
                <w:szCs w:val="22"/>
              </w:rPr>
              <w:t>Pytanie dot. Załącznika nr 6 – Wzór umowy §7 ust. 1 pkt 1)</w:t>
            </w:r>
          </w:p>
          <w:p w14:paraId="6644CE6D" w14:textId="4A8E75EA" w:rsidR="00FC6571" w:rsidRPr="008A3B31" w:rsidRDefault="00FC6571" w:rsidP="000C3C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31">
              <w:rPr>
                <w:sz w:val="22"/>
                <w:szCs w:val="22"/>
              </w:rPr>
              <w:t xml:space="preserve">Uprzejmie prosimy o wyrażenie zgody na zmniejszenie okresu gwarancji na wymienione części </w:t>
            </w:r>
            <w:r w:rsidR="006668CF">
              <w:rPr>
                <w:sz w:val="22"/>
                <w:szCs w:val="22"/>
              </w:rPr>
              <w:br/>
            </w:r>
            <w:r w:rsidRPr="008A3B31">
              <w:rPr>
                <w:sz w:val="22"/>
                <w:szCs w:val="22"/>
              </w:rPr>
              <w:t>do 6 miesięcy, gdyż takiej udziela producent urządzeń z zadania nr 2, od którego kupowane są części</w:t>
            </w:r>
            <w:r w:rsidR="006668CF">
              <w:rPr>
                <w:sz w:val="22"/>
                <w:szCs w:val="22"/>
              </w:rPr>
              <w:t xml:space="preserve"> </w:t>
            </w:r>
            <w:r w:rsidRPr="008A3B31">
              <w:rPr>
                <w:sz w:val="22"/>
                <w:szCs w:val="22"/>
              </w:rPr>
              <w:t>?</w:t>
            </w:r>
          </w:p>
          <w:p w14:paraId="07A203C3" w14:textId="77777777" w:rsidR="004846FD" w:rsidRPr="004846FD" w:rsidRDefault="004846FD" w:rsidP="004846FD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8A3B3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podtrzymuje zapisy. Zgodnie z wzorem umowy.</w:t>
            </w:r>
          </w:p>
          <w:p w14:paraId="171A8557" w14:textId="564E792F" w:rsidR="00FC6571" w:rsidRPr="008A3B31" w:rsidRDefault="00FC6571" w:rsidP="000C3C0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FC6571" w:rsidRPr="008A3B31" w14:paraId="31C31AF2" w14:textId="77777777" w:rsidTr="000C3C03">
        <w:tc>
          <w:tcPr>
            <w:tcW w:w="9356" w:type="dxa"/>
            <w:shd w:val="clear" w:color="auto" w:fill="auto"/>
          </w:tcPr>
          <w:p w14:paraId="3AD0F267" w14:textId="77777777" w:rsidR="00FC6571" w:rsidRPr="008A3B31" w:rsidRDefault="00FC6571" w:rsidP="000C3C0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A3B31">
              <w:rPr>
                <w:b/>
                <w:bCs/>
                <w:sz w:val="22"/>
                <w:szCs w:val="22"/>
              </w:rPr>
              <w:t>Pytanie nr 8</w:t>
            </w:r>
          </w:p>
          <w:p w14:paraId="7CF025C4" w14:textId="77777777" w:rsidR="00FC6571" w:rsidRPr="008A3B31" w:rsidRDefault="00FC6571" w:rsidP="000C3C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31">
              <w:rPr>
                <w:sz w:val="22"/>
                <w:szCs w:val="22"/>
              </w:rPr>
              <w:t>Pytanie dot. Załącznika nr 6 – Wzór umowy §7 ust. 2</w:t>
            </w:r>
          </w:p>
          <w:p w14:paraId="23E5D3EE" w14:textId="1B8BDE7D" w:rsidR="00FC6571" w:rsidRPr="008A3B31" w:rsidRDefault="00FC6571" w:rsidP="000C3C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31">
              <w:rPr>
                <w:sz w:val="22"/>
                <w:szCs w:val="22"/>
              </w:rPr>
              <w:t xml:space="preserve">Uprzejmie prosimy o wyrażenie zgody, aby termin naprawy gwarancyjnej wynosił 5 dni roboczych </w:t>
            </w:r>
            <w:r w:rsidR="006668CF">
              <w:rPr>
                <w:sz w:val="22"/>
                <w:szCs w:val="22"/>
              </w:rPr>
              <w:br/>
            </w:r>
            <w:r w:rsidRPr="008A3B31">
              <w:rPr>
                <w:sz w:val="22"/>
                <w:szCs w:val="22"/>
              </w:rPr>
              <w:t>od daty zgłoszenia, natomiast w przypadku konieczności sprowadzenia części z zagranicy do 10 dni roboczych (dot. zadania nr 2) ?</w:t>
            </w:r>
          </w:p>
          <w:p w14:paraId="3491DF48" w14:textId="77777777" w:rsidR="004846FD" w:rsidRDefault="004846FD" w:rsidP="004846FD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8A3B3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Zamawiający wyraża zgodę. Zamawiający </w:t>
            </w:r>
            <w:r>
              <w:rPr>
                <w:sz w:val="22"/>
                <w:szCs w:val="22"/>
                <w:lang w:val="de-DE"/>
              </w:rPr>
              <w:t xml:space="preserve">modyfikuje </w:t>
            </w:r>
            <w:r>
              <w:rPr>
                <w:sz w:val="22"/>
                <w:szCs w:val="22"/>
                <w:lang w:val="de-DE"/>
              </w:rPr>
              <w:br/>
              <w:t xml:space="preserve">w tym zakresie załącznik nr 6 do SWZ, tj. Wzór umowy, który przesyła zainteresowanym Wykonawcom oraz zamieszcza na stronie internetowej Zamawiającego </w:t>
            </w:r>
            <w:r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74AD2721" w14:textId="5FE30FCA" w:rsidR="00FC6571" w:rsidRPr="008A3B31" w:rsidRDefault="00FC6571" w:rsidP="000C3C0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FC6571" w:rsidRPr="008A3B31" w14:paraId="2205704E" w14:textId="77777777" w:rsidTr="000C3C03">
        <w:tc>
          <w:tcPr>
            <w:tcW w:w="9356" w:type="dxa"/>
            <w:shd w:val="clear" w:color="auto" w:fill="auto"/>
          </w:tcPr>
          <w:p w14:paraId="24ED766E" w14:textId="0A6804DC" w:rsidR="00FC6571" w:rsidRPr="008A3B31" w:rsidRDefault="00FC6571" w:rsidP="000C3C0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A3B31">
              <w:rPr>
                <w:b/>
                <w:bCs/>
                <w:sz w:val="22"/>
                <w:szCs w:val="22"/>
              </w:rPr>
              <w:lastRenderedPageBreak/>
              <w:t>Pytanie nr 9</w:t>
            </w:r>
          </w:p>
          <w:p w14:paraId="44E51C7F" w14:textId="77777777" w:rsidR="00FC6571" w:rsidRPr="008A3B31" w:rsidRDefault="00FC6571" w:rsidP="000C3C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31">
              <w:rPr>
                <w:sz w:val="22"/>
                <w:szCs w:val="22"/>
              </w:rPr>
              <w:t>Pytanie dot. Załącznika nr 6 – Wzór umowy §9 ust. 2, 3</w:t>
            </w:r>
          </w:p>
          <w:p w14:paraId="2483195E" w14:textId="77777777" w:rsidR="00FC6571" w:rsidRPr="008A3B31" w:rsidRDefault="00FC6571" w:rsidP="000C3C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31">
              <w:rPr>
                <w:sz w:val="22"/>
                <w:szCs w:val="22"/>
              </w:rPr>
              <w:t>Uprzejmie prosimy w przypadku zadania nr 2 o naliczenie kary umownej w wysokości 0,5% wartości netto zleconej usługi za każdy dzień zwłoki, a nie ogólnej wartości Umowy netto? Uzasadnienie: Naliczenie kary od ogólnej wartości Umowy netto jest karą niewspółmierną w porównaniu z wartością netto zleconej usługi.</w:t>
            </w:r>
          </w:p>
          <w:p w14:paraId="778B59C4" w14:textId="77777777" w:rsidR="00971ADE" w:rsidRPr="004846FD" w:rsidRDefault="00971ADE" w:rsidP="00971ADE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8A3B3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podtrzymuje zapisy. Zgodnie z wzorem umowy.</w:t>
            </w:r>
          </w:p>
          <w:p w14:paraId="0B60F78C" w14:textId="7F346989" w:rsidR="006668CF" w:rsidRPr="008A3B31" w:rsidRDefault="006668CF" w:rsidP="000C3C0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FC6571" w:rsidRPr="008A3B31" w14:paraId="5C280002" w14:textId="77777777" w:rsidTr="000C3C03">
        <w:tc>
          <w:tcPr>
            <w:tcW w:w="9356" w:type="dxa"/>
            <w:shd w:val="clear" w:color="auto" w:fill="auto"/>
          </w:tcPr>
          <w:p w14:paraId="45B22DE3" w14:textId="77777777" w:rsidR="00FC6571" w:rsidRPr="008A3B31" w:rsidRDefault="00FC6571" w:rsidP="000C3C0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A3B31">
              <w:rPr>
                <w:b/>
                <w:bCs/>
                <w:sz w:val="22"/>
                <w:szCs w:val="22"/>
              </w:rPr>
              <w:t>Pytanie nr 10</w:t>
            </w:r>
          </w:p>
          <w:p w14:paraId="5F97373A" w14:textId="77777777" w:rsidR="00FC6571" w:rsidRPr="008A3B31" w:rsidRDefault="00FC6571" w:rsidP="000C3C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31">
              <w:rPr>
                <w:sz w:val="22"/>
                <w:szCs w:val="22"/>
              </w:rPr>
              <w:t>Pytanie dot. Załącznika nr 6 – Wzór umowy §9 ust. 2, 3</w:t>
            </w:r>
          </w:p>
          <w:p w14:paraId="472E9D23" w14:textId="77777777" w:rsidR="00FC6571" w:rsidRPr="008A3B31" w:rsidRDefault="00FC6571" w:rsidP="000C3C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31">
              <w:rPr>
                <w:sz w:val="22"/>
                <w:szCs w:val="22"/>
              </w:rPr>
              <w:t>Uprzejmie prosimy w przypadku zadania nr 2 o naliczenie kary umownej w wysokości 0,5% wartości netto zleconej usługi za każdy dzień zwłoki, a nie ogólnej wartości Umowy netto? Uzasadnienie: Naliczenie kary od ogólnej wartości Umowy netto jest karą niewspółmierną w porównaniu z wartością netto zleconej usługi.</w:t>
            </w:r>
          </w:p>
          <w:p w14:paraId="37FFB65B" w14:textId="77777777" w:rsidR="00971ADE" w:rsidRPr="004846FD" w:rsidRDefault="00971ADE" w:rsidP="00971ADE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8A3B3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podtrzymuje zapisy. Zgodnie z wzorem umowy.</w:t>
            </w:r>
          </w:p>
          <w:p w14:paraId="0B2B9F14" w14:textId="77777777" w:rsidR="00993864" w:rsidRDefault="00993864" w:rsidP="000C3C0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5D8A3B9A" w14:textId="77777777" w:rsidR="00993864" w:rsidRDefault="00993864" w:rsidP="000C3C0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52AE666D" w14:textId="67DEBEAA" w:rsidR="00993864" w:rsidRPr="00F811F6" w:rsidRDefault="00993864" w:rsidP="00993864">
            <w:pPr>
              <w:pStyle w:val="Tekstpodstawowywcity3"/>
              <w:spacing w:before="120" w:after="120"/>
              <w:ind w:left="-75" w:firstLine="0"/>
              <w:rPr>
                <w:sz w:val="22"/>
                <w:szCs w:val="22"/>
              </w:rPr>
            </w:pPr>
            <w:r w:rsidRPr="00F811F6">
              <w:rPr>
                <w:sz w:val="22"/>
                <w:szCs w:val="22"/>
              </w:rPr>
              <w:t xml:space="preserve">Termin składania i otwarcia ofert nie ulega zmianie, tj. zgodnie z ogłoszeniem o zmianie ogłoszenia </w:t>
            </w:r>
            <w:r w:rsidRPr="00F811F6">
              <w:rPr>
                <w:sz w:val="22"/>
                <w:szCs w:val="22"/>
              </w:rPr>
              <w:br/>
              <w:t xml:space="preserve">nr 2023/BZP </w:t>
            </w:r>
            <w:r w:rsidR="00F811F6" w:rsidRPr="00F811F6">
              <w:rPr>
                <w:sz w:val="22"/>
                <w:szCs w:val="22"/>
              </w:rPr>
              <w:t>00169805</w:t>
            </w:r>
            <w:r w:rsidRPr="00F811F6">
              <w:rPr>
                <w:sz w:val="22"/>
                <w:szCs w:val="22"/>
              </w:rPr>
              <w:t xml:space="preserve"> z dnia 2023-04-07</w:t>
            </w:r>
          </w:p>
          <w:p w14:paraId="4A97925E" w14:textId="6B4BAB96" w:rsidR="00993864" w:rsidRPr="00F811F6" w:rsidRDefault="00993864" w:rsidP="00993864">
            <w:pPr>
              <w:pStyle w:val="Tekstpodstawowywcity3"/>
              <w:ind w:left="-75" w:firstLine="0"/>
              <w:rPr>
                <w:sz w:val="22"/>
                <w:szCs w:val="22"/>
                <w:u w:val="single"/>
              </w:rPr>
            </w:pPr>
            <w:r w:rsidRPr="00F811F6">
              <w:rPr>
                <w:sz w:val="22"/>
                <w:szCs w:val="22"/>
                <w:u w:val="single"/>
              </w:rPr>
              <w:t>Zamawiający informuje, iż złożenie wraz z ofertą wzoru umowy sprzed modyfikacji z dnia 1</w:t>
            </w:r>
            <w:r w:rsidR="00F811F6" w:rsidRPr="00F811F6">
              <w:rPr>
                <w:sz w:val="22"/>
                <w:szCs w:val="22"/>
                <w:u w:val="single"/>
              </w:rPr>
              <w:t>3</w:t>
            </w:r>
            <w:r w:rsidRPr="00F811F6">
              <w:rPr>
                <w:sz w:val="22"/>
                <w:szCs w:val="22"/>
                <w:u w:val="single"/>
              </w:rPr>
              <w:t>.04.2023 r. poczyni u Zamawiającego obowiązek zastosowania wobec Wykonawcy art. 223 ust. 2 pkt. 3 Ustawy.</w:t>
            </w:r>
          </w:p>
          <w:p w14:paraId="51A56F5F" w14:textId="77777777" w:rsidR="00993864" w:rsidRPr="008A3B31" w:rsidRDefault="00993864" w:rsidP="000C3C0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153EFED" w14:textId="59467BEE" w:rsidR="00FC6571" w:rsidRPr="008A3B31" w:rsidRDefault="00FC6571" w:rsidP="000C3C0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5952D50" w14:textId="77777777" w:rsidR="00BE7BFD" w:rsidRPr="008A3B31" w:rsidRDefault="00BE7BFD" w:rsidP="00520165">
      <w:pPr>
        <w:jc w:val="both"/>
        <w:rPr>
          <w:sz w:val="22"/>
          <w:szCs w:val="22"/>
        </w:rPr>
      </w:pPr>
    </w:p>
    <w:p w14:paraId="5EDDF0E0" w14:textId="77777777" w:rsidR="00993864" w:rsidRDefault="00993864" w:rsidP="00993864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036EA94E" w14:textId="77777777" w:rsidR="00993864" w:rsidRDefault="00993864" w:rsidP="0099386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761C657" w14:textId="77777777" w:rsidR="00993864" w:rsidRDefault="00993864" w:rsidP="0099386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D02C981" w14:textId="196F648E" w:rsidR="00993864" w:rsidRPr="00CD20ED" w:rsidRDefault="00993864" w:rsidP="00993864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Piotr Nowicki                                   </w:t>
      </w:r>
    </w:p>
    <w:p w14:paraId="46F80EB5" w14:textId="5D8F55DD" w:rsidR="006D4AB3" w:rsidRPr="008A3B31" w:rsidRDefault="006D4AB3" w:rsidP="00993864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8A3B3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514042" w14:textId="77777777" w:rsidR="006A021F" w:rsidRDefault="006A021F">
      <w:r>
        <w:separator/>
      </w:r>
    </w:p>
  </w:endnote>
  <w:endnote w:type="continuationSeparator" w:id="0">
    <w:p w14:paraId="373D7B79" w14:textId="77777777" w:rsidR="006A021F" w:rsidRDefault="006A0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FD06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1A821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9CCDA" w14:textId="77777777" w:rsidR="006D4AB3" w:rsidRDefault="00F811F6">
    <w:pPr>
      <w:pStyle w:val="Stopka"/>
      <w:tabs>
        <w:tab w:val="clear" w:pos="4536"/>
      </w:tabs>
      <w:jc w:val="center"/>
    </w:pPr>
    <w:r>
      <w:rPr>
        <w:noProof/>
      </w:rPr>
      <w:pict w14:anchorId="21C36199">
        <v:line id="_x0000_s1025" style="position:absolute;left:0;text-align:left;z-index:251657728" from="-3.85pt,8.75pt" to="455.15pt,8.75pt"/>
      </w:pict>
    </w:r>
  </w:p>
  <w:p w14:paraId="4024AE1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8C84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27200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005AD00" w14:textId="77777777" w:rsidR="006D4AB3" w:rsidRDefault="006D4AB3">
    <w:pPr>
      <w:pStyle w:val="Stopka"/>
      <w:tabs>
        <w:tab w:val="clear" w:pos="4536"/>
        <w:tab w:val="left" w:pos="6237"/>
      </w:tabs>
    </w:pPr>
  </w:p>
  <w:p w14:paraId="64CAB2C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A8EF78" w14:textId="77777777" w:rsidR="006A021F" w:rsidRDefault="006A021F">
      <w:r>
        <w:separator/>
      </w:r>
    </w:p>
  </w:footnote>
  <w:footnote w:type="continuationSeparator" w:id="0">
    <w:p w14:paraId="09D13BCC" w14:textId="77777777" w:rsidR="006A021F" w:rsidRDefault="006A02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A715E" w14:textId="77777777" w:rsidR="00FC6571" w:rsidRDefault="00FC65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C5D42" w14:textId="77777777" w:rsidR="00FC6571" w:rsidRDefault="00FC65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D9AEB" w14:textId="77777777" w:rsidR="00FC6571" w:rsidRDefault="00FC65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60479567">
    <w:abstractNumId w:val="3"/>
  </w:num>
  <w:num w:numId="2" w16cid:durableId="1692487964">
    <w:abstractNumId w:val="6"/>
  </w:num>
  <w:num w:numId="3" w16cid:durableId="1863007345">
    <w:abstractNumId w:val="2"/>
  </w:num>
  <w:num w:numId="4" w16cid:durableId="1934707147">
    <w:abstractNumId w:val="5"/>
  </w:num>
  <w:num w:numId="5" w16cid:durableId="1047559676">
    <w:abstractNumId w:val="0"/>
  </w:num>
  <w:num w:numId="6" w16cid:durableId="275531146">
    <w:abstractNumId w:val="1"/>
  </w:num>
  <w:num w:numId="7" w16cid:durableId="19547086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021F"/>
    <w:rsid w:val="00031374"/>
    <w:rsid w:val="000A1097"/>
    <w:rsid w:val="000E2A8F"/>
    <w:rsid w:val="0012774F"/>
    <w:rsid w:val="00144B7A"/>
    <w:rsid w:val="00180C6E"/>
    <w:rsid w:val="0029606A"/>
    <w:rsid w:val="0035296D"/>
    <w:rsid w:val="004846FD"/>
    <w:rsid w:val="004848F3"/>
    <w:rsid w:val="004A75F2"/>
    <w:rsid w:val="005144A9"/>
    <w:rsid w:val="00520165"/>
    <w:rsid w:val="005B1B08"/>
    <w:rsid w:val="00632C3C"/>
    <w:rsid w:val="00662BDB"/>
    <w:rsid w:val="006668CF"/>
    <w:rsid w:val="006A021F"/>
    <w:rsid w:val="006A5DF1"/>
    <w:rsid w:val="006B7198"/>
    <w:rsid w:val="006D4AB3"/>
    <w:rsid w:val="006F3B81"/>
    <w:rsid w:val="007123B9"/>
    <w:rsid w:val="007D7198"/>
    <w:rsid w:val="00864A4B"/>
    <w:rsid w:val="00870F9F"/>
    <w:rsid w:val="008804B6"/>
    <w:rsid w:val="00897AB0"/>
    <w:rsid w:val="008A3553"/>
    <w:rsid w:val="008A3B31"/>
    <w:rsid w:val="00971ADE"/>
    <w:rsid w:val="00993864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811F6"/>
    <w:rsid w:val="00FC5957"/>
    <w:rsid w:val="00FC6571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152724"/>
  <w15:chartTrackingRefBased/>
  <w15:docId w15:val="{198D4225-BA4E-4114-A892-A6207AB87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993864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855</Words>
  <Characters>5257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2023-04-13T07:48:00Z</cp:lastPrinted>
  <dcterms:created xsi:type="dcterms:W3CDTF">2023-04-13T07:49:00Z</dcterms:created>
  <dcterms:modified xsi:type="dcterms:W3CDTF">2023-04-13T07:49:00Z</dcterms:modified>
</cp:coreProperties>
</file>