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F755A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FF755A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510CDC" w:rsidRPr="00FF755A">
        <w:rPr>
          <w:rFonts w:ascii="Arial" w:hAnsi="Arial" w:cs="Arial"/>
          <w:bCs/>
          <w:i w:val="0"/>
          <w:sz w:val="22"/>
          <w:szCs w:val="24"/>
        </w:rPr>
        <w:t>9</w:t>
      </w:r>
      <w:r w:rsidR="00B36ABD" w:rsidRPr="00FF755A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FF755A" w:rsidRDefault="00FF755A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10CD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10CDC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510C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510CDC">
        <w:rPr>
          <w:rFonts w:ascii="Arial" w:hAnsi="Arial" w:cs="Arial"/>
        </w:rPr>
        <w:t>ul</w:t>
      </w:r>
      <w:proofErr w:type="gramEnd"/>
      <w:r w:rsidRPr="00510CDC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510CD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10C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10CD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510CDC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bookmarkStart w:id="0" w:name="_GoBack"/>
      <w:bookmarkEnd w:id="0"/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CDC" w:rsidRPr="0012157F" w:rsidTr="005A3708">
        <w:tc>
          <w:tcPr>
            <w:tcW w:w="9104" w:type="dxa"/>
            <w:shd w:val="clear" w:color="auto" w:fill="D9D9D9"/>
          </w:tcPr>
          <w:p w:rsidR="00510CDC" w:rsidRPr="0012157F" w:rsidRDefault="00510CDC" w:rsidP="005A37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10CDC" w:rsidRPr="00094F76" w:rsidRDefault="00510CDC" w:rsidP="005A370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510C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10C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10CD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10CDC" w:rsidRPr="004B5FB1" w:rsidRDefault="00510CDC" w:rsidP="005A370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10CD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10CDC">
        <w:rPr>
          <w:rFonts w:ascii="Arial" w:hAnsi="Arial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510CDC">
        <w:rPr>
          <w:rFonts w:ascii="Arial" w:hAnsi="Arial" w:cs="Arial"/>
          <w:b/>
          <w:sz w:val="24"/>
          <w:szCs w:val="24"/>
        </w:rPr>
        <w:t>nr</w:t>
      </w:r>
      <w:proofErr w:type="gramEnd"/>
      <w:r w:rsidRPr="00510CDC">
        <w:rPr>
          <w:rFonts w:ascii="Arial" w:hAnsi="Arial" w:cs="Arial"/>
          <w:b/>
          <w:sz w:val="24"/>
          <w:szCs w:val="24"/>
        </w:rPr>
        <w:t xml:space="preserve"> 3, piętro VII - strona północna Etap I </w:t>
      </w:r>
      <w:proofErr w:type="spellStart"/>
      <w:r w:rsidRPr="00510CDC">
        <w:rPr>
          <w:rFonts w:ascii="Arial" w:hAnsi="Arial" w:cs="Arial"/>
          <w:b/>
          <w:sz w:val="24"/>
          <w:szCs w:val="24"/>
        </w:rPr>
        <w:t>i</w:t>
      </w:r>
      <w:proofErr w:type="spellEnd"/>
      <w:r w:rsidRPr="00510CDC">
        <w:rPr>
          <w:rFonts w:ascii="Arial" w:hAnsi="Arial" w:cs="Arial"/>
          <w:b/>
          <w:sz w:val="24"/>
          <w:szCs w:val="24"/>
        </w:rPr>
        <w:t xml:space="preserve"> II.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10CDC" w:rsidRPr="00510CDC">
        <w:rPr>
          <w:rFonts w:ascii="Arial" w:hAnsi="Arial" w:cs="Arial"/>
          <w:b/>
          <w:sz w:val="24"/>
          <w:szCs w:val="24"/>
        </w:rPr>
        <w:t>49/2023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510CDC" w:rsidRPr="00510CD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510CDC" w:rsidRPr="007104AC" w:rsidRDefault="00510CDC" w:rsidP="00510CD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FF755A" w:rsidRPr="00FF755A" w:rsidRDefault="00510CDC" w:rsidP="00FF75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Pr="00FF755A" w:rsidRDefault="00FF755A" w:rsidP="00FF75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FF755A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FF755A">
        <w:rPr>
          <w:rFonts w:ascii="Arial" w:hAnsi="Arial" w:cs="Arial"/>
          <w:b/>
          <w:bCs/>
          <w:sz w:val="24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00F" w:rsidRDefault="00FF700F" w:rsidP="0038231F">
      <w:pPr>
        <w:spacing w:after="0" w:line="240" w:lineRule="auto"/>
      </w:pPr>
      <w:r>
        <w:separator/>
      </w:r>
    </w:p>
  </w:endnote>
  <w:endnote w:type="continuationSeparator" w:id="0">
    <w:p w:rsidR="00FF700F" w:rsidRDefault="00FF70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DC" w:rsidRDefault="00510C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22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22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DC" w:rsidRDefault="00510C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00F" w:rsidRDefault="00FF700F" w:rsidP="0038231F">
      <w:pPr>
        <w:spacing w:after="0" w:line="240" w:lineRule="auto"/>
      </w:pPr>
      <w:r>
        <w:separator/>
      </w:r>
    </w:p>
  </w:footnote>
  <w:footnote w:type="continuationSeparator" w:id="0">
    <w:p w:rsidR="00FF700F" w:rsidRDefault="00FF70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DC" w:rsidRDefault="00510C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DC" w:rsidRDefault="00510C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CDC" w:rsidRDefault="00510C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00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0CDC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227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700F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B027C-54D7-4120-9D55-BB4372F4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2023-04-12T12:43:00Z</cp:lastPrinted>
  <dcterms:created xsi:type="dcterms:W3CDTF">2023-04-05T11:15:00Z</dcterms:created>
  <dcterms:modified xsi:type="dcterms:W3CDTF">2023-04-12T12:43:00Z</dcterms:modified>
</cp:coreProperties>
</file>