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37B86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08C4" w:rsidRPr="000D08C4">
        <w:rPr>
          <w:rFonts w:ascii="Arial" w:hAnsi="Arial" w:cs="Arial"/>
        </w:rPr>
        <w:t>10 Wojskowy Szpital Kliniczny z Polikliniką Samodzielny Publiczny Zakład Opieki Zdrowotnej</w:t>
      </w:r>
      <w:bookmarkStart w:id="0" w:name="_GoBack"/>
      <w:bookmarkEnd w:id="0"/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0D08C4" w:rsidRPr="000D08C4">
        <w:rPr>
          <w:rFonts w:ascii="Arial" w:hAnsi="Arial" w:cs="Arial"/>
        </w:rPr>
        <w:t>ul</w:t>
      </w:r>
      <w:proofErr w:type="gramEnd"/>
      <w:r w:rsidR="000D08C4" w:rsidRPr="000D08C4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0D08C4" w:rsidRPr="000D08C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08C4" w:rsidRPr="000D08C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0D08C4" w:rsidRPr="000D08C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8C4" w:rsidRPr="0012157F" w:rsidTr="00C35C4E">
        <w:tc>
          <w:tcPr>
            <w:tcW w:w="9104" w:type="dxa"/>
            <w:shd w:val="clear" w:color="auto" w:fill="D9D9D9"/>
          </w:tcPr>
          <w:p w:rsidR="000D08C4" w:rsidRPr="00D762C5" w:rsidRDefault="000D08C4" w:rsidP="00C35C4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0D08C4" w:rsidRDefault="000D08C4" w:rsidP="00C35C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D08C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08C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08C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D08C4" w:rsidRPr="00534752" w:rsidRDefault="000D08C4" w:rsidP="00C35C4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D08C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D08C4">
        <w:rPr>
          <w:rFonts w:ascii="Arial" w:hAnsi="Arial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0D08C4">
        <w:rPr>
          <w:rFonts w:ascii="Arial" w:hAnsi="Arial" w:cs="Arial"/>
          <w:b/>
          <w:sz w:val="24"/>
          <w:szCs w:val="24"/>
        </w:rPr>
        <w:t>nr</w:t>
      </w:r>
      <w:proofErr w:type="gramEnd"/>
      <w:r w:rsidRPr="000D08C4">
        <w:rPr>
          <w:rFonts w:ascii="Arial" w:hAnsi="Arial" w:cs="Arial"/>
          <w:b/>
          <w:sz w:val="24"/>
          <w:szCs w:val="24"/>
        </w:rPr>
        <w:t xml:space="preserve"> 3, piętro VII - strona północna Etap I </w:t>
      </w:r>
      <w:proofErr w:type="spellStart"/>
      <w:r w:rsidRPr="000D08C4">
        <w:rPr>
          <w:rFonts w:ascii="Arial" w:hAnsi="Arial" w:cs="Arial"/>
          <w:b/>
          <w:sz w:val="24"/>
          <w:szCs w:val="24"/>
        </w:rPr>
        <w:t>i</w:t>
      </w:r>
      <w:proofErr w:type="spellEnd"/>
      <w:r w:rsidRPr="000D08C4">
        <w:rPr>
          <w:rFonts w:ascii="Arial" w:hAnsi="Arial" w:cs="Arial"/>
          <w:b/>
          <w:sz w:val="24"/>
          <w:szCs w:val="24"/>
        </w:rPr>
        <w:t xml:space="preserve"> II.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D08C4" w:rsidRPr="000D08C4">
        <w:rPr>
          <w:rFonts w:ascii="Arial" w:hAnsi="Arial" w:cs="Arial"/>
          <w:b/>
          <w:sz w:val="24"/>
          <w:szCs w:val="24"/>
        </w:rPr>
        <w:t>49/2023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0D08C4" w:rsidRPr="000D08C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D08C4" w:rsidRPr="00992BD8" w:rsidRDefault="000D08C4" w:rsidP="000D08C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0D08C4" w:rsidP="000D08C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0D08C4" w:rsidRPr="0012157F" w:rsidRDefault="000D08C4" w:rsidP="000D08C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D08C4" w:rsidRPr="0012157F" w:rsidRDefault="000D08C4" w:rsidP="000D08C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0D08C4" w:rsidRPr="0012157F" w:rsidRDefault="000D08C4" w:rsidP="000D08C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D08C4" w:rsidRPr="00922A11" w:rsidRDefault="000D08C4" w:rsidP="000D08C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D08C4" w:rsidRPr="0012157F" w:rsidRDefault="000D08C4" w:rsidP="000D08C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D08C4" w:rsidRPr="0012157F" w:rsidRDefault="000D08C4" w:rsidP="000D08C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D08C4" w:rsidRPr="0012157F" w:rsidTr="00C35C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C4" w:rsidRPr="0012157F" w:rsidRDefault="000D08C4" w:rsidP="00C35C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C4" w:rsidRPr="0012157F" w:rsidRDefault="000D08C4" w:rsidP="00C35C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8C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D08C4" w:rsidRPr="000D08C4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0D08C4" w:rsidRPr="0012157F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gwarancyjną co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najmniej 2 000 000,00 PLN</w:t>
            </w:r>
          </w:p>
        </w:tc>
      </w:tr>
      <w:tr w:rsidR="000D08C4" w:rsidRPr="0012157F" w:rsidTr="00C35C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C4" w:rsidRPr="0012157F" w:rsidRDefault="000D08C4" w:rsidP="00C35C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8C4" w:rsidRPr="0012157F" w:rsidRDefault="000D08C4" w:rsidP="00C35C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08C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D08C4" w:rsidRPr="000D08C4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0D08C4" w:rsidRPr="000D08C4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rzecz których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wykonywane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, a jeżeli z uzasadnionej przyczyny o obiektywnym charakterze wykonawca nie jest w stanie uzyskać tych dokumentów - inne dokumenty. </w:t>
            </w:r>
          </w:p>
          <w:p w:rsidR="000D08C4" w:rsidRPr="000D08C4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Przedstawienie zrealizowanych co najmniej 2 robót w placówkach medycznych w tym min. jedna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robota  o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wartości co najmniej 2 500 000,00 PLN brutto wraz z załączeniem dokumentów potwierdzających ich należyte wykonanie.</w:t>
            </w:r>
          </w:p>
          <w:p w:rsidR="000D08C4" w:rsidRPr="000D08C4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robotami  budowlanymi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w specjalności konstrukcyjno-budowlanej  bez  ograniczeń oraz co najmniej 5 letnie doświadczenie w pełnieniu funkcji kierownika budowy; co najmniej po jednej osobie, które będą pełnić funkcje kierownika robót elektrycznych i sanitarnych (w zakresie </w:t>
            </w:r>
            <w:proofErr w:type="spellStart"/>
            <w:r w:rsidRPr="000D08C4">
              <w:rPr>
                <w:rFonts w:ascii="Arial" w:hAnsi="Arial" w:cs="Arial"/>
                <w:sz w:val="24"/>
                <w:szCs w:val="24"/>
              </w:rPr>
              <w:t>wod-kan</w:t>
            </w:r>
            <w:proofErr w:type="spellEnd"/>
            <w:r w:rsidRPr="000D08C4">
              <w:rPr>
                <w:rFonts w:ascii="Arial" w:hAnsi="Arial" w:cs="Arial"/>
                <w:sz w:val="24"/>
                <w:szCs w:val="24"/>
              </w:rPr>
              <w:t xml:space="preserve">, gazów med. i wentylacji);  przynależnych do właściwej Izby Inżynierów Budownictwa. Przez uprawnienia budowlane rozumie się uprawnienia do sprawowania samodzielnych funkcji technicznych w budownictwie wydane na podstawie ustawy Prawo </w:t>
            </w:r>
            <w:proofErr w:type="spellStart"/>
            <w:r w:rsidRPr="000D08C4">
              <w:rPr>
                <w:rFonts w:ascii="Arial" w:hAnsi="Arial" w:cs="Arial"/>
                <w:sz w:val="24"/>
                <w:szCs w:val="24"/>
              </w:rPr>
              <w:t>budowlane.a</w:t>
            </w:r>
            <w:proofErr w:type="spellEnd"/>
            <w:r w:rsidRPr="000D08C4">
              <w:rPr>
                <w:rFonts w:ascii="Arial" w:hAnsi="Arial" w:cs="Arial"/>
                <w:sz w:val="24"/>
                <w:szCs w:val="24"/>
              </w:rPr>
              <w:t xml:space="preserve"> dla pozostałych osób </w:t>
            </w:r>
            <w:proofErr w:type="gramStart"/>
            <w:r w:rsidRPr="000D08C4">
              <w:rPr>
                <w:rFonts w:ascii="Arial" w:hAnsi="Arial" w:cs="Arial"/>
                <w:sz w:val="24"/>
                <w:szCs w:val="24"/>
              </w:rPr>
              <w:t>podanie  imion</w:t>
            </w:r>
            <w:proofErr w:type="gramEnd"/>
            <w:r w:rsidRPr="000D08C4">
              <w:rPr>
                <w:rFonts w:ascii="Arial" w:hAnsi="Arial" w:cs="Arial"/>
                <w:sz w:val="24"/>
                <w:szCs w:val="24"/>
              </w:rPr>
              <w:t xml:space="preserve"> i nazwisk z zakresem wykonywanych </w:t>
            </w:r>
            <w:r w:rsidR="00BB3C4B" w:rsidRPr="000D08C4">
              <w:rPr>
                <w:rFonts w:ascii="Arial" w:hAnsi="Arial" w:cs="Arial"/>
                <w:sz w:val="24"/>
                <w:szCs w:val="24"/>
              </w:rPr>
              <w:t>czynności</w:t>
            </w:r>
            <w:r w:rsidRPr="000D08C4">
              <w:rPr>
                <w:rFonts w:ascii="Arial" w:hAnsi="Arial" w:cs="Arial"/>
                <w:sz w:val="24"/>
                <w:szCs w:val="24"/>
              </w:rPr>
              <w:t xml:space="preserve"> - zawód </w:t>
            </w:r>
          </w:p>
          <w:p w:rsidR="000D08C4" w:rsidRPr="0012157F" w:rsidRDefault="000D08C4" w:rsidP="00C35C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8C4">
              <w:rPr>
                <w:rFonts w:ascii="Arial" w:hAnsi="Arial" w:cs="Arial"/>
                <w:sz w:val="24"/>
                <w:szCs w:val="24"/>
              </w:rPr>
              <w:t xml:space="preserve">Oświadczenie o zatrudnianiu osób na podstawie umowy o pracę -dotyczy pozostałych </w:t>
            </w:r>
            <w:proofErr w:type="spellStart"/>
            <w:r w:rsidRPr="000D08C4">
              <w:rPr>
                <w:rFonts w:ascii="Arial" w:hAnsi="Arial" w:cs="Arial"/>
                <w:sz w:val="24"/>
                <w:szCs w:val="24"/>
              </w:rPr>
              <w:t>osob</w:t>
            </w:r>
            <w:proofErr w:type="spellEnd"/>
            <w:r w:rsidRPr="000D08C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B9B" w:rsidRDefault="001F1B9B" w:rsidP="0038231F">
      <w:pPr>
        <w:spacing w:after="0" w:line="240" w:lineRule="auto"/>
      </w:pPr>
      <w:r>
        <w:separator/>
      </w:r>
    </w:p>
  </w:endnote>
  <w:endnote w:type="continuationSeparator" w:id="0">
    <w:p w:rsidR="001F1B9B" w:rsidRDefault="001F1B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C4" w:rsidRDefault="000D08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45C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45C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C4" w:rsidRDefault="000D08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B9B" w:rsidRDefault="001F1B9B" w:rsidP="0038231F">
      <w:pPr>
        <w:spacing w:after="0" w:line="240" w:lineRule="auto"/>
      </w:pPr>
      <w:r>
        <w:separator/>
      </w:r>
    </w:p>
  </w:footnote>
  <w:footnote w:type="continuationSeparator" w:id="0">
    <w:p w:rsidR="001F1B9B" w:rsidRDefault="001F1B9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C4" w:rsidRDefault="000D08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C4" w:rsidRDefault="000D08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C4" w:rsidRDefault="000D08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B9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08C4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1F1B9B"/>
    <w:rsid w:val="00203A40"/>
    <w:rsid w:val="002145CA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B86"/>
    <w:rsid w:val="00343DBD"/>
    <w:rsid w:val="00350CD9"/>
    <w:rsid w:val="00351F8A"/>
    <w:rsid w:val="003631A1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9CF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C4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DD560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088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A1CA8-7067-4EB6-858E-FE984F90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1032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2023-04-13T06:33:00Z</cp:lastPrinted>
  <dcterms:created xsi:type="dcterms:W3CDTF">2023-04-12T12:30:00Z</dcterms:created>
  <dcterms:modified xsi:type="dcterms:W3CDTF">2023-04-13T06:33:00Z</dcterms:modified>
</cp:coreProperties>
</file>