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347E8" w:rsidRDefault="00803C2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347E8">
        <w:rPr>
          <w:rFonts w:ascii="Arial Narrow" w:hAnsi="Arial Narrow"/>
          <w:sz w:val="22"/>
          <w:szCs w:val="22"/>
        </w:rPr>
        <w:t>Bydgoszcz</w:t>
      </w:r>
      <w:r w:rsidR="00FB7F50" w:rsidRPr="002347E8">
        <w:rPr>
          <w:rFonts w:ascii="Arial Narrow" w:hAnsi="Arial Narrow"/>
          <w:sz w:val="22"/>
          <w:szCs w:val="22"/>
        </w:rPr>
        <w:t xml:space="preserve"> dnia: </w:t>
      </w:r>
      <w:r w:rsidRPr="002347E8">
        <w:rPr>
          <w:rFonts w:ascii="Arial Narrow" w:hAnsi="Arial Narrow"/>
          <w:sz w:val="22"/>
          <w:szCs w:val="22"/>
        </w:rPr>
        <w:t>2023-04-14</w:t>
      </w:r>
    </w:p>
    <w:p w:rsidR="00FB7F50" w:rsidRPr="002347E8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2347E8" w:rsidRDefault="00803C2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347E8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347E8" w:rsidRDefault="00803C29" w:rsidP="00FB7F50">
      <w:pPr>
        <w:rPr>
          <w:rFonts w:ascii="Arial Narrow" w:hAnsi="Arial Narrow"/>
          <w:sz w:val="22"/>
          <w:szCs w:val="22"/>
        </w:rPr>
      </w:pPr>
      <w:r w:rsidRPr="002347E8">
        <w:rPr>
          <w:rFonts w:ascii="Arial Narrow" w:hAnsi="Arial Narrow"/>
          <w:sz w:val="22"/>
          <w:szCs w:val="22"/>
        </w:rPr>
        <w:t>Powstańców Warszawy</w:t>
      </w:r>
      <w:r w:rsidR="00FB7F50" w:rsidRPr="002347E8">
        <w:rPr>
          <w:rFonts w:ascii="Arial Narrow" w:hAnsi="Arial Narrow"/>
          <w:sz w:val="22"/>
          <w:szCs w:val="22"/>
        </w:rPr>
        <w:t xml:space="preserve"> </w:t>
      </w:r>
      <w:r w:rsidRPr="002347E8">
        <w:rPr>
          <w:rFonts w:ascii="Arial Narrow" w:hAnsi="Arial Narrow"/>
          <w:sz w:val="22"/>
          <w:szCs w:val="22"/>
        </w:rPr>
        <w:t>5</w:t>
      </w:r>
    </w:p>
    <w:p w:rsidR="00FB7F50" w:rsidRPr="002347E8" w:rsidRDefault="00803C29" w:rsidP="00FB7F50">
      <w:pPr>
        <w:rPr>
          <w:rFonts w:ascii="Arial Narrow" w:hAnsi="Arial Narrow"/>
          <w:sz w:val="22"/>
          <w:szCs w:val="22"/>
        </w:rPr>
      </w:pPr>
      <w:r w:rsidRPr="002347E8">
        <w:rPr>
          <w:rFonts w:ascii="Arial Narrow" w:hAnsi="Arial Narrow"/>
          <w:sz w:val="22"/>
          <w:szCs w:val="22"/>
        </w:rPr>
        <w:t>85-681</w:t>
      </w:r>
      <w:r w:rsidR="00FB7F50" w:rsidRPr="002347E8">
        <w:rPr>
          <w:rFonts w:ascii="Arial Narrow" w:hAnsi="Arial Narrow"/>
          <w:sz w:val="22"/>
          <w:szCs w:val="22"/>
        </w:rPr>
        <w:t xml:space="preserve"> </w:t>
      </w:r>
      <w:r w:rsidRPr="002347E8">
        <w:rPr>
          <w:rFonts w:ascii="Arial Narrow" w:hAnsi="Arial Narrow"/>
          <w:sz w:val="22"/>
          <w:szCs w:val="22"/>
        </w:rPr>
        <w:t>Bydgoszcz</w:t>
      </w:r>
    </w:p>
    <w:p w:rsidR="00FB7F50" w:rsidRPr="002347E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347E8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347E8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2347E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347E8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2347E8" w:rsidRDefault="00836DAF" w:rsidP="007436FB">
      <w:pPr>
        <w:pStyle w:val="Nagwek1"/>
        <w:spacing w:before="360"/>
        <w:rPr>
          <w:rFonts w:ascii="Arial Narrow" w:hAnsi="Arial Narrow"/>
          <w:sz w:val="28"/>
        </w:rPr>
      </w:pPr>
      <w:r w:rsidRPr="002347E8">
        <w:rPr>
          <w:rFonts w:ascii="Arial Narrow" w:hAnsi="Arial Narrow"/>
          <w:sz w:val="28"/>
        </w:rPr>
        <w:t>OGŁOSZENIE</w:t>
      </w:r>
    </w:p>
    <w:p w:rsidR="008642B3" w:rsidRPr="002347E8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347E8">
        <w:rPr>
          <w:rFonts w:ascii="Arial Narrow" w:hAnsi="Arial Narrow"/>
          <w:b/>
          <w:sz w:val="28"/>
        </w:rPr>
        <w:t>o</w:t>
      </w:r>
      <w:proofErr w:type="gramEnd"/>
      <w:r w:rsidRPr="002347E8">
        <w:rPr>
          <w:rFonts w:ascii="Arial Narrow" w:hAnsi="Arial Narrow"/>
          <w:b/>
          <w:sz w:val="28"/>
        </w:rPr>
        <w:t xml:space="preserve"> </w:t>
      </w:r>
      <w:r w:rsidR="0054734E" w:rsidRPr="002347E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803C29" w:rsidRPr="002347E8" w:rsidTr="00AE6B7D">
        <w:trPr>
          <w:trHeight w:val="638"/>
        </w:trPr>
        <w:tc>
          <w:tcPr>
            <w:tcW w:w="959" w:type="dxa"/>
            <w:shd w:val="clear" w:color="auto" w:fill="auto"/>
          </w:tcPr>
          <w:p w:rsidR="00803C29" w:rsidRPr="002347E8" w:rsidRDefault="00803C29" w:rsidP="00AE6B7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47E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3C29" w:rsidRPr="002347E8" w:rsidRDefault="00803C29" w:rsidP="002347E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347E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347E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2347E8">
              <w:rPr>
                <w:rFonts w:ascii="Arial Narrow" w:hAnsi="Arial Narrow"/>
                <w:sz w:val="22"/>
                <w:szCs w:val="22"/>
              </w:rPr>
              <w:t>u</w:t>
            </w:r>
            <w:r w:rsidRPr="002347E8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2347E8">
              <w:rPr>
                <w:rFonts w:ascii="Arial Narrow" w:hAnsi="Arial Narrow"/>
                <w:sz w:val="22"/>
                <w:szCs w:val="22"/>
              </w:rPr>
              <w:t>ego</w:t>
            </w:r>
            <w:r w:rsidRPr="002347E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47E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347E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47E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347E8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z włókniny na okres 24 miesięcy</w:t>
            </w:r>
            <w:r w:rsidRPr="002347E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347E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47E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347E8">
              <w:rPr>
                <w:rFonts w:ascii="Arial Narrow" w:hAnsi="Arial Narrow"/>
                <w:b/>
                <w:sz w:val="22"/>
                <w:szCs w:val="22"/>
              </w:rPr>
              <w:t xml:space="preserve"> 15/2023</w:t>
            </w:r>
            <w:r w:rsidRPr="002347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347E8" w:rsidRDefault="00C65E53" w:rsidP="007436FB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2347E8">
        <w:rPr>
          <w:rFonts w:ascii="Arial Narrow" w:hAnsi="Arial Narrow"/>
          <w:sz w:val="22"/>
          <w:szCs w:val="22"/>
        </w:rPr>
        <w:t xml:space="preserve">Zamawiający, </w:t>
      </w:r>
      <w:r w:rsidR="00803C29" w:rsidRPr="002347E8">
        <w:rPr>
          <w:rFonts w:ascii="Arial Narrow" w:hAnsi="Arial Narrow"/>
          <w:b/>
          <w:sz w:val="22"/>
          <w:szCs w:val="22"/>
        </w:rPr>
        <w:t>10WSzKzP SPZOZ</w:t>
      </w:r>
      <w:r w:rsidRPr="002347E8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2347E8">
        <w:rPr>
          <w:rFonts w:ascii="Arial Narrow" w:hAnsi="Arial Narrow"/>
          <w:sz w:val="22"/>
          <w:szCs w:val="22"/>
        </w:rPr>
        <w:t xml:space="preserve"> pkt. 1 i ust. 2</w:t>
      </w:r>
      <w:r w:rsidRPr="002347E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03C29" w:rsidRPr="002347E8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803C29" w:rsidRPr="002347E8">
        <w:rPr>
          <w:rFonts w:ascii="Arial Narrow" w:hAnsi="Arial Narrow"/>
          <w:sz w:val="22"/>
          <w:szCs w:val="22"/>
        </w:rPr>
        <w:t>z</w:t>
      </w:r>
      <w:proofErr w:type="gramEnd"/>
      <w:r w:rsidR="00803C29" w:rsidRPr="002347E8">
        <w:rPr>
          <w:rFonts w:ascii="Arial Narrow" w:hAnsi="Arial Narrow"/>
          <w:sz w:val="22"/>
          <w:szCs w:val="22"/>
        </w:rPr>
        <w:t xml:space="preserve"> 2022r. poz. 1710)</w:t>
      </w:r>
      <w:r w:rsidRPr="002347E8">
        <w:rPr>
          <w:rFonts w:ascii="Arial Narrow" w:hAnsi="Arial Narrow"/>
          <w:sz w:val="22"/>
          <w:szCs w:val="22"/>
        </w:rPr>
        <w:t>, zwanej dalej „ustawą Pzp”</w:t>
      </w:r>
      <w:r w:rsidR="00D26ED6" w:rsidRPr="002347E8">
        <w:rPr>
          <w:rFonts w:ascii="Arial Narrow" w:hAnsi="Arial Narrow"/>
          <w:sz w:val="22"/>
          <w:szCs w:val="22"/>
        </w:rPr>
        <w:t xml:space="preserve">, </w:t>
      </w:r>
      <w:r w:rsidRPr="002347E8">
        <w:rPr>
          <w:rFonts w:ascii="Arial Narrow" w:hAnsi="Arial Narrow"/>
          <w:sz w:val="22"/>
          <w:szCs w:val="22"/>
        </w:rPr>
        <w:t>informuje</w:t>
      </w:r>
      <w:r w:rsidR="00D26ED6" w:rsidRPr="002347E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347E8">
        <w:rPr>
          <w:rFonts w:ascii="Arial Narrow" w:hAnsi="Arial Narrow"/>
          <w:sz w:val="22"/>
          <w:szCs w:val="22"/>
        </w:rPr>
        <w:t>najkorzystniejsz</w:t>
      </w:r>
      <w:r w:rsidR="00D26ED6" w:rsidRPr="002347E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347E8">
        <w:rPr>
          <w:rFonts w:ascii="Arial Narrow" w:hAnsi="Arial Narrow"/>
          <w:sz w:val="22"/>
          <w:szCs w:val="22"/>
        </w:rPr>
        <w:t>ofer</w:t>
      </w:r>
      <w:r w:rsidR="00D26ED6" w:rsidRPr="002347E8">
        <w:rPr>
          <w:rFonts w:ascii="Arial Narrow" w:hAnsi="Arial Narrow"/>
          <w:sz w:val="22"/>
          <w:szCs w:val="22"/>
        </w:rPr>
        <w:t>t</w:t>
      </w:r>
      <w:r w:rsidR="009F0E5C" w:rsidRPr="002347E8">
        <w:rPr>
          <w:rFonts w:ascii="Arial Narrow" w:hAnsi="Arial Narrow"/>
          <w:sz w:val="22"/>
          <w:szCs w:val="22"/>
        </w:rPr>
        <w:t>a</w:t>
      </w:r>
      <w:r w:rsidR="00D26ED6" w:rsidRPr="002347E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03C29" w:rsidRPr="002347E8" w:rsidTr="00AE6B7D">
        <w:trPr>
          <w:cantSplit/>
        </w:trPr>
        <w:tc>
          <w:tcPr>
            <w:tcW w:w="9498" w:type="dxa"/>
          </w:tcPr>
          <w:p w:rsidR="00803C29" w:rsidRPr="002347E8" w:rsidRDefault="00803C29" w:rsidP="00AE6B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347E8">
              <w:rPr>
                <w:rFonts w:ascii="Arial Narrow" w:hAnsi="Arial Narrow"/>
                <w:b/>
                <w:sz w:val="22"/>
                <w:szCs w:val="22"/>
              </w:rPr>
              <w:t>Firma Produkcyjno-Usługowo-Handlowa Mieczysław Kruszelnicki</w:t>
            </w:r>
          </w:p>
          <w:p w:rsidR="00803C29" w:rsidRPr="002347E8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2347E8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2347E8">
              <w:rPr>
                <w:rFonts w:ascii="Arial Narrow" w:hAnsi="Arial Narrow"/>
                <w:bCs/>
                <w:sz w:val="22"/>
                <w:szCs w:val="22"/>
              </w:rPr>
              <w:t xml:space="preserve">. Chorwacka 45 </w:t>
            </w:r>
          </w:p>
          <w:p w:rsidR="00803C29" w:rsidRPr="002347E8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347E8">
              <w:rPr>
                <w:rFonts w:ascii="Arial Narrow" w:hAnsi="Arial Narrow"/>
                <w:bCs/>
                <w:sz w:val="22"/>
                <w:szCs w:val="22"/>
              </w:rPr>
              <w:t>51-107 Wrocław</w:t>
            </w:r>
          </w:p>
          <w:p w:rsidR="00803C29" w:rsidRPr="002347E8" w:rsidRDefault="00803C29" w:rsidP="00AE6B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347E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347E8">
              <w:rPr>
                <w:rFonts w:ascii="Arial Narrow" w:hAnsi="Arial Narrow"/>
                <w:sz w:val="22"/>
                <w:szCs w:val="22"/>
              </w:rPr>
              <w:t>:</w:t>
            </w:r>
            <w:r w:rsidR="002347E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347E8">
              <w:rPr>
                <w:rFonts w:ascii="Arial Narrow" w:hAnsi="Arial Narrow"/>
                <w:sz w:val="22"/>
                <w:szCs w:val="22"/>
              </w:rPr>
              <w:t xml:space="preserve">Zadanie nr 1: Materiały jednorazowego użytku z włókniny I za cenę brutto </w:t>
            </w:r>
            <w:r w:rsidRPr="002347E8">
              <w:rPr>
                <w:rFonts w:ascii="Arial Narrow" w:hAnsi="Arial Narrow"/>
                <w:b/>
                <w:sz w:val="22"/>
                <w:szCs w:val="22"/>
              </w:rPr>
              <w:t xml:space="preserve">176 040.00 </w:t>
            </w:r>
            <w:proofErr w:type="gramStart"/>
            <w:r w:rsidRPr="002347E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347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3C29" w:rsidRPr="002347E8" w:rsidRDefault="00803C29" w:rsidP="002347E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47E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347E8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347E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3C29" w:rsidRPr="002347E8" w:rsidTr="00AE6B7D">
        <w:trPr>
          <w:cantSplit/>
        </w:trPr>
        <w:tc>
          <w:tcPr>
            <w:tcW w:w="9498" w:type="dxa"/>
          </w:tcPr>
          <w:p w:rsidR="00803C29" w:rsidRPr="002347E8" w:rsidRDefault="00803C29" w:rsidP="00AE6B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347E8">
              <w:rPr>
                <w:rFonts w:ascii="Arial Narrow" w:hAnsi="Arial Narrow"/>
                <w:b/>
                <w:sz w:val="22"/>
                <w:szCs w:val="22"/>
              </w:rPr>
              <w:t>POV-GOL SPÓŁKA Z OGRANICZONĄ ODPOWIEDZIALNOŚCIĄ</w:t>
            </w:r>
          </w:p>
          <w:p w:rsidR="00803C29" w:rsidRPr="002347E8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347E8">
              <w:rPr>
                <w:rFonts w:ascii="Arial Narrow" w:hAnsi="Arial Narrow"/>
                <w:bCs/>
                <w:sz w:val="22"/>
                <w:szCs w:val="22"/>
              </w:rPr>
              <w:t xml:space="preserve">Traktorzystów 1 </w:t>
            </w:r>
          </w:p>
          <w:p w:rsidR="00803C29" w:rsidRPr="002347E8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347E8">
              <w:rPr>
                <w:rFonts w:ascii="Arial Narrow" w:hAnsi="Arial Narrow"/>
                <w:bCs/>
                <w:sz w:val="22"/>
                <w:szCs w:val="22"/>
              </w:rPr>
              <w:t>05-503 Głosków</w:t>
            </w:r>
          </w:p>
          <w:p w:rsidR="00803C29" w:rsidRPr="002347E8" w:rsidRDefault="00803C29" w:rsidP="00AE6B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347E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347E8">
              <w:rPr>
                <w:rFonts w:ascii="Arial Narrow" w:hAnsi="Arial Narrow"/>
                <w:sz w:val="22"/>
                <w:szCs w:val="22"/>
              </w:rPr>
              <w:t>:</w:t>
            </w:r>
            <w:r w:rsidR="002347E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347E8">
              <w:rPr>
                <w:rFonts w:ascii="Arial Narrow" w:hAnsi="Arial Narrow"/>
                <w:sz w:val="22"/>
                <w:szCs w:val="22"/>
              </w:rPr>
              <w:t xml:space="preserve">Zadanie nr 3: Materiały jednorazowego użytku z włókniny III za cenę brutto </w:t>
            </w:r>
            <w:r w:rsidRPr="002347E8">
              <w:rPr>
                <w:rFonts w:ascii="Arial Narrow" w:hAnsi="Arial Narrow"/>
                <w:b/>
                <w:sz w:val="22"/>
                <w:szCs w:val="22"/>
              </w:rPr>
              <w:t xml:space="preserve">63 828.00 </w:t>
            </w:r>
            <w:proofErr w:type="gramStart"/>
            <w:r w:rsidRPr="002347E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347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3C29" w:rsidRPr="002347E8" w:rsidRDefault="00803C29" w:rsidP="002347E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47E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347E8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347E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3C29" w:rsidRPr="002347E8" w:rsidTr="00AE6B7D">
        <w:trPr>
          <w:cantSplit/>
        </w:trPr>
        <w:tc>
          <w:tcPr>
            <w:tcW w:w="9498" w:type="dxa"/>
          </w:tcPr>
          <w:p w:rsidR="00803C29" w:rsidRPr="002347E8" w:rsidRDefault="00803C29" w:rsidP="00AE6B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347E8">
              <w:rPr>
                <w:rFonts w:ascii="Arial Narrow" w:hAnsi="Arial Narrow"/>
                <w:b/>
                <w:sz w:val="22"/>
                <w:szCs w:val="22"/>
              </w:rPr>
              <w:t>Modus S.A.</w:t>
            </w:r>
          </w:p>
          <w:p w:rsidR="00803C29" w:rsidRPr="002347E8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347E8">
              <w:rPr>
                <w:rFonts w:ascii="Arial Narrow" w:hAnsi="Arial Narrow"/>
                <w:bCs/>
                <w:sz w:val="22"/>
                <w:szCs w:val="22"/>
              </w:rPr>
              <w:t xml:space="preserve">Karola Szajnochy 11 </w:t>
            </w:r>
          </w:p>
          <w:p w:rsidR="00803C29" w:rsidRPr="002347E8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347E8">
              <w:rPr>
                <w:rFonts w:ascii="Arial Narrow" w:hAnsi="Arial Narrow"/>
                <w:bCs/>
                <w:sz w:val="22"/>
                <w:szCs w:val="22"/>
              </w:rPr>
              <w:t>85-738 Bydgoszcz</w:t>
            </w:r>
          </w:p>
          <w:p w:rsidR="00803C29" w:rsidRPr="002347E8" w:rsidRDefault="00803C29" w:rsidP="00AE6B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347E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347E8">
              <w:rPr>
                <w:rFonts w:ascii="Arial Narrow" w:hAnsi="Arial Narrow"/>
                <w:sz w:val="22"/>
                <w:szCs w:val="22"/>
              </w:rPr>
              <w:t>:</w:t>
            </w:r>
            <w:r w:rsidR="002347E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347E8">
              <w:rPr>
                <w:rFonts w:ascii="Arial Narrow" w:hAnsi="Arial Narrow"/>
                <w:sz w:val="22"/>
                <w:szCs w:val="22"/>
              </w:rPr>
              <w:t xml:space="preserve">Zadanie nr 5: Materiały jednorazowego użytku z włókniny V za cenę brutto </w:t>
            </w:r>
            <w:r w:rsidRPr="002347E8">
              <w:rPr>
                <w:rFonts w:ascii="Arial Narrow" w:hAnsi="Arial Narrow"/>
                <w:b/>
                <w:sz w:val="22"/>
                <w:szCs w:val="22"/>
              </w:rPr>
              <w:t xml:space="preserve">86 400.00 </w:t>
            </w:r>
            <w:proofErr w:type="gramStart"/>
            <w:r w:rsidRPr="002347E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347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3C29" w:rsidRPr="002347E8" w:rsidRDefault="00803C29" w:rsidP="002347E8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2347E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347E8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347E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3C29" w:rsidRPr="002347E8" w:rsidTr="00AE6B7D">
        <w:trPr>
          <w:cantSplit/>
        </w:trPr>
        <w:tc>
          <w:tcPr>
            <w:tcW w:w="9498" w:type="dxa"/>
          </w:tcPr>
          <w:p w:rsidR="00CC080D" w:rsidRPr="00B62B6D" w:rsidRDefault="00CC080D" w:rsidP="00CC080D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:rsidR="00CC080D" w:rsidRPr="00B62B6D" w:rsidRDefault="00CC080D" w:rsidP="00CC080D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</w:t>
            </w:r>
            <w:proofErr w:type="gramStart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proofErr w:type="gramEnd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CC080D" w:rsidRPr="00B62B6D" w:rsidRDefault="00CC080D" w:rsidP="00CC080D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 xml:space="preserve">Wyścigowa 7 </w:t>
            </w:r>
          </w:p>
          <w:p w:rsidR="00CC080D" w:rsidRPr="00B62B6D" w:rsidRDefault="00CC080D" w:rsidP="00CC080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  <w:p w:rsidR="00CC080D" w:rsidRPr="00B62B6D" w:rsidRDefault="00CC080D" w:rsidP="00CC080D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TZMO SA</w:t>
            </w:r>
          </w:p>
          <w:p w:rsidR="00CC080D" w:rsidRPr="00B62B6D" w:rsidRDefault="00CC080D" w:rsidP="00CC080D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Żółkiewskiego 20/26</w:t>
            </w:r>
          </w:p>
          <w:p w:rsidR="00CC080D" w:rsidRPr="00B62B6D" w:rsidRDefault="00CC080D" w:rsidP="00CC080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  <w:p w:rsidR="00803C29" w:rsidRPr="002347E8" w:rsidRDefault="00803C29" w:rsidP="00AE6B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347E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347E8">
              <w:rPr>
                <w:rFonts w:ascii="Arial Narrow" w:hAnsi="Arial Narrow"/>
                <w:sz w:val="22"/>
                <w:szCs w:val="22"/>
              </w:rPr>
              <w:t>:</w:t>
            </w:r>
            <w:r w:rsidR="00CC0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347E8">
              <w:rPr>
                <w:rFonts w:ascii="Arial Narrow" w:hAnsi="Arial Narrow"/>
                <w:sz w:val="22"/>
                <w:szCs w:val="22"/>
              </w:rPr>
              <w:t xml:space="preserve">Zadanie nr 6: Materiały jednorazowego użytku z włókniny VI za cenę brutto </w:t>
            </w:r>
            <w:r w:rsidRPr="002347E8">
              <w:rPr>
                <w:rFonts w:ascii="Arial Narrow" w:hAnsi="Arial Narrow"/>
                <w:b/>
                <w:sz w:val="22"/>
                <w:szCs w:val="22"/>
              </w:rPr>
              <w:t xml:space="preserve">51 192.00 </w:t>
            </w:r>
            <w:proofErr w:type="gramStart"/>
            <w:r w:rsidRPr="002347E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347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3C29" w:rsidRPr="002347E8" w:rsidRDefault="00803C29" w:rsidP="00CC0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47E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C0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347E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3C29" w:rsidRPr="00CC080D" w:rsidTr="00AE6B7D">
        <w:trPr>
          <w:cantSplit/>
        </w:trPr>
        <w:tc>
          <w:tcPr>
            <w:tcW w:w="9498" w:type="dxa"/>
          </w:tcPr>
          <w:p w:rsidR="00803C29" w:rsidRPr="00CC080D" w:rsidRDefault="00803C29" w:rsidP="00AE6B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C080D">
              <w:rPr>
                <w:rFonts w:ascii="Arial Narrow" w:hAnsi="Arial Narrow"/>
                <w:b/>
                <w:sz w:val="22"/>
                <w:szCs w:val="22"/>
              </w:rPr>
              <w:lastRenderedPageBreak/>
              <w:t>J.CHODACKI, A.MISZTAL "MEDICA" SPÓŁKA JAWNA</w:t>
            </w:r>
          </w:p>
          <w:p w:rsidR="00803C29" w:rsidRPr="00CC080D" w:rsidRDefault="00CC080D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080D">
              <w:rPr>
                <w:rFonts w:ascii="Arial Narrow" w:hAnsi="Arial Narrow"/>
                <w:bCs/>
                <w:sz w:val="22"/>
                <w:szCs w:val="22"/>
              </w:rPr>
              <w:t xml:space="preserve">Przemysłowa </w:t>
            </w:r>
            <w:r w:rsidR="00803C29" w:rsidRPr="00CC080D">
              <w:rPr>
                <w:rFonts w:ascii="Arial Narrow" w:hAnsi="Arial Narrow"/>
                <w:bCs/>
                <w:sz w:val="22"/>
                <w:szCs w:val="22"/>
              </w:rPr>
              <w:t xml:space="preserve">4A </w:t>
            </w:r>
          </w:p>
          <w:p w:rsidR="00803C29" w:rsidRPr="00CC080D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080D">
              <w:rPr>
                <w:rFonts w:ascii="Arial Narrow" w:hAnsi="Arial Narrow"/>
                <w:bCs/>
                <w:sz w:val="22"/>
                <w:szCs w:val="22"/>
              </w:rPr>
              <w:t xml:space="preserve">59-300 </w:t>
            </w:r>
            <w:r w:rsidR="00CC080D" w:rsidRPr="00CC080D">
              <w:rPr>
                <w:rFonts w:ascii="Arial Narrow" w:hAnsi="Arial Narrow"/>
                <w:bCs/>
                <w:sz w:val="22"/>
                <w:szCs w:val="22"/>
              </w:rPr>
              <w:t>Lubin</w:t>
            </w:r>
          </w:p>
          <w:p w:rsidR="00803C29" w:rsidRPr="00CC080D" w:rsidRDefault="00803C29" w:rsidP="00AE6B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C080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C080D">
              <w:rPr>
                <w:rFonts w:ascii="Arial Narrow" w:hAnsi="Arial Narrow"/>
                <w:sz w:val="22"/>
                <w:szCs w:val="22"/>
              </w:rPr>
              <w:t>:</w:t>
            </w:r>
            <w:r w:rsidR="00CC080D" w:rsidRPr="00CC0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 xml:space="preserve">Zadanie nr 7: Materiały jednorazowego użytku z włókniny VII za cenę brutto </w:t>
            </w:r>
            <w:r w:rsidRPr="00CC080D">
              <w:rPr>
                <w:rFonts w:ascii="Arial Narrow" w:hAnsi="Arial Narrow"/>
                <w:b/>
                <w:sz w:val="22"/>
                <w:szCs w:val="22"/>
              </w:rPr>
              <w:t xml:space="preserve">3 024.00 </w:t>
            </w:r>
            <w:proofErr w:type="gramStart"/>
            <w:r w:rsidRPr="00CC080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C08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3C29" w:rsidRPr="00CC080D" w:rsidRDefault="00803C29" w:rsidP="00CC0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C080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C080D" w:rsidRPr="00CC0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3C29" w:rsidRPr="00CC080D" w:rsidTr="00AE6B7D">
        <w:trPr>
          <w:cantSplit/>
        </w:trPr>
        <w:tc>
          <w:tcPr>
            <w:tcW w:w="9498" w:type="dxa"/>
          </w:tcPr>
          <w:p w:rsidR="00CC080D" w:rsidRPr="00CC080D" w:rsidRDefault="00CC080D" w:rsidP="00CC080D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:rsidR="00CC080D" w:rsidRPr="00CC080D" w:rsidRDefault="00CC080D" w:rsidP="00CC080D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</w:t>
            </w:r>
            <w:proofErr w:type="gramStart"/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proofErr w:type="gramEnd"/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CC080D" w:rsidRPr="00CC080D" w:rsidRDefault="00CC080D" w:rsidP="00CC080D">
            <w:pPr>
              <w:rPr>
                <w:rFonts w:ascii="Arial Narrow" w:hAnsi="Arial Narrow" w:cs="Arial"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 xml:space="preserve">Wyścigowa 7 </w:t>
            </w:r>
          </w:p>
          <w:p w:rsidR="00CC080D" w:rsidRPr="00CC080D" w:rsidRDefault="00CC080D" w:rsidP="00CC080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  <w:p w:rsidR="00CC080D" w:rsidRPr="00CC080D" w:rsidRDefault="00CC080D" w:rsidP="00CC080D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>TZMO SA</w:t>
            </w:r>
          </w:p>
          <w:p w:rsidR="00CC080D" w:rsidRPr="00CC080D" w:rsidRDefault="00CC080D" w:rsidP="00CC080D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>Żółkiewskiego 20/26</w:t>
            </w:r>
          </w:p>
          <w:p w:rsidR="00CC080D" w:rsidRPr="00CC080D" w:rsidRDefault="00CC080D" w:rsidP="00CC080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  <w:p w:rsidR="00803C29" w:rsidRPr="00CC080D" w:rsidRDefault="00803C29" w:rsidP="00AE6B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C080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C080D">
              <w:rPr>
                <w:rFonts w:ascii="Arial Narrow" w:hAnsi="Arial Narrow"/>
                <w:sz w:val="22"/>
                <w:szCs w:val="22"/>
              </w:rPr>
              <w:t>:</w:t>
            </w:r>
            <w:r w:rsidR="00CC080D" w:rsidRPr="00CC0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 xml:space="preserve">Zadanie nr 8: Materiały jednorazowego użytku z włókniny VIII za cenę brutto </w:t>
            </w:r>
            <w:r w:rsidRPr="00CC080D">
              <w:rPr>
                <w:rFonts w:ascii="Arial Narrow" w:hAnsi="Arial Narrow"/>
                <w:b/>
                <w:sz w:val="22"/>
                <w:szCs w:val="22"/>
              </w:rPr>
              <w:t xml:space="preserve">116 078.40 </w:t>
            </w:r>
            <w:proofErr w:type="gramStart"/>
            <w:r w:rsidRPr="00CC080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C08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3C29" w:rsidRPr="00CC080D" w:rsidRDefault="00803C29" w:rsidP="00CC0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C080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C080D" w:rsidRPr="00CC0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3C29" w:rsidRPr="00CC080D" w:rsidTr="00AE6B7D">
        <w:trPr>
          <w:cantSplit/>
        </w:trPr>
        <w:tc>
          <w:tcPr>
            <w:tcW w:w="9498" w:type="dxa"/>
          </w:tcPr>
          <w:p w:rsidR="00803C29" w:rsidRPr="00CC080D" w:rsidRDefault="00803C29" w:rsidP="00AE6B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C080D">
              <w:rPr>
                <w:rFonts w:ascii="Arial Narrow" w:hAnsi="Arial Narrow"/>
                <w:b/>
                <w:sz w:val="22"/>
                <w:szCs w:val="22"/>
              </w:rPr>
              <w:t>FAPOMED POLSKA SPÓŁKA Z OGRANICZONĄ ODPOWIEDZIALNOŚCIĄ</w:t>
            </w:r>
          </w:p>
          <w:p w:rsidR="00803C29" w:rsidRPr="00CC080D" w:rsidRDefault="00CC080D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080D">
              <w:rPr>
                <w:rFonts w:ascii="Arial Narrow" w:hAnsi="Arial Narrow"/>
                <w:bCs/>
                <w:sz w:val="22"/>
                <w:szCs w:val="22"/>
              </w:rPr>
              <w:t xml:space="preserve">Okopowa </w:t>
            </w:r>
            <w:r w:rsidR="00803C29" w:rsidRPr="00CC080D">
              <w:rPr>
                <w:rFonts w:ascii="Arial Narrow" w:hAnsi="Arial Narrow"/>
                <w:bCs/>
                <w:sz w:val="22"/>
                <w:szCs w:val="22"/>
              </w:rPr>
              <w:t>47 /27</w:t>
            </w:r>
          </w:p>
          <w:p w:rsidR="00803C29" w:rsidRPr="00CC080D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080D">
              <w:rPr>
                <w:rFonts w:ascii="Arial Narrow" w:hAnsi="Arial Narrow"/>
                <w:bCs/>
                <w:sz w:val="22"/>
                <w:szCs w:val="22"/>
              </w:rPr>
              <w:t xml:space="preserve">01-059 </w:t>
            </w:r>
            <w:r w:rsidR="00CC080D" w:rsidRPr="00CC080D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803C29" w:rsidRPr="00CC080D" w:rsidRDefault="00803C29" w:rsidP="00AE6B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C080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C080D">
              <w:rPr>
                <w:rFonts w:ascii="Arial Narrow" w:hAnsi="Arial Narrow"/>
                <w:sz w:val="22"/>
                <w:szCs w:val="22"/>
              </w:rPr>
              <w:t>:</w:t>
            </w:r>
            <w:r w:rsidR="00CC0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 xml:space="preserve">Zadanie nr 10: Zestaw do zabiegów neurochirurgicznych za cenę brutto </w:t>
            </w:r>
            <w:r w:rsidRPr="00CC080D">
              <w:rPr>
                <w:rFonts w:ascii="Arial Narrow" w:hAnsi="Arial Narrow"/>
                <w:b/>
                <w:sz w:val="22"/>
                <w:szCs w:val="22"/>
              </w:rPr>
              <w:t xml:space="preserve">158 612.04 </w:t>
            </w:r>
            <w:proofErr w:type="gramStart"/>
            <w:r w:rsidRPr="00CC080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C08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3C29" w:rsidRPr="00CC080D" w:rsidRDefault="00803C29" w:rsidP="00CC0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C080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C0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3C29" w:rsidRPr="00CC080D" w:rsidTr="00AE6B7D">
        <w:trPr>
          <w:cantSplit/>
        </w:trPr>
        <w:tc>
          <w:tcPr>
            <w:tcW w:w="9498" w:type="dxa"/>
          </w:tcPr>
          <w:p w:rsidR="00803C29" w:rsidRPr="00CC080D" w:rsidRDefault="00803C29" w:rsidP="00AE6B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C080D">
              <w:rPr>
                <w:rFonts w:ascii="Arial Narrow" w:hAnsi="Arial Narrow"/>
                <w:b/>
                <w:sz w:val="22"/>
                <w:szCs w:val="22"/>
              </w:rPr>
              <w:t>FAPOMED POLSKA SPÓŁKA Z OGRANICZONĄ ODPOWIEDZIALNOŚCIĄ</w:t>
            </w:r>
          </w:p>
          <w:p w:rsidR="00803C29" w:rsidRPr="00CC080D" w:rsidRDefault="00CC080D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080D">
              <w:rPr>
                <w:rFonts w:ascii="Arial Narrow" w:hAnsi="Arial Narrow"/>
                <w:bCs/>
                <w:sz w:val="22"/>
                <w:szCs w:val="22"/>
              </w:rPr>
              <w:t xml:space="preserve">Okopowa </w:t>
            </w:r>
            <w:r w:rsidR="00803C29" w:rsidRPr="00CC080D">
              <w:rPr>
                <w:rFonts w:ascii="Arial Narrow" w:hAnsi="Arial Narrow"/>
                <w:bCs/>
                <w:sz w:val="22"/>
                <w:szCs w:val="22"/>
              </w:rPr>
              <w:t>47 /27</w:t>
            </w:r>
          </w:p>
          <w:p w:rsidR="00803C29" w:rsidRPr="00CC080D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080D">
              <w:rPr>
                <w:rFonts w:ascii="Arial Narrow" w:hAnsi="Arial Narrow"/>
                <w:bCs/>
                <w:sz w:val="22"/>
                <w:szCs w:val="22"/>
              </w:rPr>
              <w:t xml:space="preserve">01-059 </w:t>
            </w:r>
            <w:r w:rsidR="00CC080D" w:rsidRPr="00CC080D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803C29" w:rsidRPr="00CC080D" w:rsidRDefault="00803C29" w:rsidP="00AE6B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C080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C080D">
              <w:rPr>
                <w:rFonts w:ascii="Arial Narrow" w:hAnsi="Arial Narrow"/>
                <w:sz w:val="22"/>
                <w:szCs w:val="22"/>
              </w:rPr>
              <w:t>:</w:t>
            </w:r>
            <w:r w:rsidR="00CC0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 xml:space="preserve">Zadanie nr 11: Zestaw uniwersalny wzmocniony typu barier za cenę brutto </w:t>
            </w:r>
            <w:r w:rsidRPr="00CC080D">
              <w:rPr>
                <w:rFonts w:ascii="Arial Narrow" w:hAnsi="Arial Narrow"/>
                <w:b/>
                <w:sz w:val="22"/>
                <w:szCs w:val="22"/>
              </w:rPr>
              <w:t xml:space="preserve">27 205.20 </w:t>
            </w:r>
            <w:proofErr w:type="gramStart"/>
            <w:r w:rsidRPr="00CC080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C08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3C29" w:rsidRPr="00CC080D" w:rsidRDefault="00803C29" w:rsidP="00CC0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C080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C0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3C29" w:rsidRPr="00CC080D" w:rsidTr="00AE6B7D">
        <w:trPr>
          <w:cantSplit/>
        </w:trPr>
        <w:tc>
          <w:tcPr>
            <w:tcW w:w="9498" w:type="dxa"/>
          </w:tcPr>
          <w:p w:rsidR="00CC080D" w:rsidRPr="00CC080D" w:rsidRDefault="00CC080D" w:rsidP="00CC080D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:rsidR="00CC080D" w:rsidRPr="00CC080D" w:rsidRDefault="00CC080D" w:rsidP="00CC080D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</w:t>
            </w:r>
            <w:proofErr w:type="gramStart"/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proofErr w:type="gramEnd"/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CC080D" w:rsidRPr="00CC080D" w:rsidRDefault="00CC080D" w:rsidP="00CC080D">
            <w:pPr>
              <w:rPr>
                <w:rFonts w:ascii="Arial Narrow" w:hAnsi="Arial Narrow" w:cs="Arial"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 xml:space="preserve">Wyścigowa 7 </w:t>
            </w:r>
          </w:p>
          <w:p w:rsidR="00CC080D" w:rsidRPr="00CC080D" w:rsidRDefault="00CC080D" w:rsidP="00CC080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  <w:p w:rsidR="00CC080D" w:rsidRPr="00CC080D" w:rsidRDefault="00CC080D" w:rsidP="00CC080D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>TZMO SA</w:t>
            </w:r>
          </w:p>
          <w:p w:rsidR="00CC080D" w:rsidRPr="00CC080D" w:rsidRDefault="00CC080D" w:rsidP="00CC080D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>Żółkiewskiego 20/26</w:t>
            </w:r>
          </w:p>
          <w:p w:rsidR="00CC080D" w:rsidRPr="00CC080D" w:rsidRDefault="00CC080D" w:rsidP="00CC080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  <w:p w:rsidR="00803C29" w:rsidRPr="00CC080D" w:rsidRDefault="00803C29" w:rsidP="00AE6B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C080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C080D">
              <w:rPr>
                <w:rFonts w:ascii="Arial Narrow" w:hAnsi="Arial Narrow"/>
                <w:sz w:val="22"/>
                <w:szCs w:val="22"/>
              </w:rPr>
              <w:t>:</w:t>
            </w:r>
            <w:r w:rsidR="00CC080D" w:rsidRPr="00CC0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 xml:space="preserve">Zadanie nr 12: Zestaw do zabiegów urologicznych TUR z torbą i zestaw do zabiegów urologicznych PCNL za cenę brutto </w:t>
            </w:r>
            <w:r w:rsidRPr="00CC080D">
              <w:rPr>
                <w:rFonts w:ascii="Arial Narrow" w:hAnsi="Arial Narrow"/>
                <w:b/>
                <w:sz w:val="22"/>
                <w:szCs w:val="22"/>
              </w:rPr>
              <w:t xml:space="preserve">109 814.40 </w:t>
            </w:r>
            <w:proofErr w:type="gramStart"/>
            <w:r w:rsidRPr="00CC080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C08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3C29" w:rsidRPr="00CC080D" w:rsidRDefault="00803C29" w:rsidP="00CC0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C080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C080D" w:rsidRPr="00CC0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3C29" w:rsidRPr="00CC080D" w:rsidTr="00AE6B7D">
        <w:trPr>
          <w:cantSplit/>
        </w:trPr>
        <w:tc>
          <w:tcPr>
            <w:tcW w:w="9498" w:type="dxa"/>
          </w:tcPr>
          <w:p w:rsidR="00803C29" w:rsidRPr="00CC080D" w:rsidRDefault="00803C29" w:rsidP="00AE6B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C080D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CC080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CC080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803C29" w:rsidRPr="00CC080D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080D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803C29" w:rsidRPr="00CC080D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080D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803C29" w:rsidRPr="00CC080D" w:rsidRDefault="00803C29" w:rsidP="00AE6B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C080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C080D">
              <w:rPr>
                <w:rFonts w:ascii="Arial Narrow" w:hAnsi="Arial Narrow"/>
                <w:sz w:val="22"/>
                <w:szCs w:val="22"/>
              </w:rPr>
              <w:t>:</w:t>
            </w:r>
            <w:r w:rsidR="00CC080D" w:rsidRPr="00CC0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 xml:space="preserve">Zadanie nr 17: Serweta jałowa jednorazowego użytku z przylepcem za cenę brutto </w:t>
            </w:r>
            <w:r w:rsidRPr="00CC080D">
              <w:rPr>
                <w:rFonts w:ascii="Arial Narrow" w:hAnsi="Arial Narrow"/>
                <w:b/>
                <w:sz w:val="22"/>
                <w:szCs w:val="22"/>
              </w:rPr>
              <w:t xml:space="preserve">1 840.32 </w:t>
            </w:r>
            <w:proofErr w:type="gramStart"/>
            <w:r w:rsidRPr="00CC080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C08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3C29" w:rsidRPr="00CC080D" w:rsidRDefault="00803C29" w:rsidP="00CC0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C080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C080D" w:rsidRPr="00CC0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3C29" w:rsidRPr="00CC080D" w:rsidTr="00AE6B7D">
        <w:trPr>
          <w:cantSplit/>
        </w:trPr>
        <w:tc>
          <w:tcPr>
            <w:tcW w:w="9498" w:type="dxa"/>
          </w:tcPr>
          <w:p w:rsidR="00803C29" w:rsidRPr="00CC080D" w:rsidRDefault="00803C29" w:rsidP="00AE6B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C080D">
              <w:rPr>
                <w:rFonts w:ascii="Arial Narrow" w:hAnsi="Arial Narrow"/>
                <w:b/>
                <w:sz w:val="22"/>
                <w:szCs w:val="22"/>
              </w:rPr>
              <w:lastRenderedPageBreak/>
              <w:t>Firma Produkcyjno-Usługowo-Handlowa Mieczysław Kruszelnicki</w:t>
            </w:r>
          </w:p>
          <w:p w:rsidR="00803C29" w:rsidRPr="00CC080D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CC080D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CC080D">
              <w:rPr>
                <w:rFonts w:ascii="Arial Narrow" w:hAnsi="Arial Narrow"/>
                <w:bCs/>
                <w:sz w:val="22"/>
                <w:szCs w:val="22"/>
              </w:rPr>
              <w:t xml:space="preserve">. Chorwacka 45 </w:t>
            </w:r>
          </w:p>
          <w:p w:rsidR="00803C29" w:rsidRPr="00CC080D" w:rsidRDefault="00803C29" w:rsidP="00AE6B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080D">
              <w:rPr>
                <w:rFonts w:ascii="Arial Narrow" w:hAnsi="Arial Narrow"/>
                <w:bCs/>
                <w:sz w:val="22"/>
                <w:szCs w:val="22"/>
              </w:rPr>
              <w:t>51-107 Wrocław</w:t>
            </w:r>
          </w:p>
          <w:p w:rsidR="00803C29" w:rsidRPr="00CC080D" w:rsidRDefault="00803C29" w:rsidP="00AE6B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C080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C080D">
              <w:rPr>
                <w:rFonts w:ascii="Arial Narrow" w:hAnsi="Arial Narrow"/>
                <w:sz w:val="22"/>
                <w:szCs w:val="22"/>
              </w:rPr>
              <w:t>:</w:t>
            </w:r>
            <w:r w:rsidR="00CC0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 xml:space="preserve">Zadanie nr 18: Pościel jednorazowa z włókniny SB20 niejałowa za cenę brutto </w:t>
            </w:r>
            <w:r w:rsidRPr="00CC080D">
              <w:rPr>
                <w:rFonts w:ascii="Arial Narrow" w:hAnsi="Arial Narrow"/>
                <w:b/>
                <w:sz w:val="22"/>
                <w:szCs w:val="22"/>
              </w:rPr>
              <w:t xml:space="preserve">5 184.00 </w:t>
            </w:r>
            <w:proofErr w:type="gramStart"/>
            <w:r w:rsidRPr="00CC080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C08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3C29" w:rsidRPr="00CC080D" w:rsidRDefault="00803C29" w:rsidP="00CC0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C080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C0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3C29" w:rsidRPr="00CC080D" w:rsidTr="00AE6B7D">
        <w:trPr>
          <w:cantSplit/>
        </w:trPr>
        <w:tc>
          <w:tcPr>
            <w:tcW w:w="9498" w:type="dxa"/>
          </w:tcPr>
          <w:p w:rsidR="00CC080D" w:rsidRPr="00CC080D" w:rsidRDefault="00CC080D" w:rsidP="00CC080D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:rsidR="00CC080D" w:rsidRPr="00CC080D" w:rsidRDefault="00CC080D" w:rsidP="00CC080D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</w:t>
            </w:r>
            <w:proofErr w:type="gramStart"/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proofErr w:type="gramEnd"/>
            <w:r w:rsidRPr="00CC080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CC080D" w:rsidRPr="00CC080D" w:rsidRDefault="00CC080D" w:rsidP="00CC080D">
            <w:pPr>
              <w:rPr>
                <w:rFonts w:ascii="Arial Narrow" w:hAnsi="Arial Narrow" w:cs="Arial"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 xml:space="preserve">Wyścigowa 7 </w:t>
            </w:r>
          </w:p>
          <w:p w:rsidR="00CC080D" w:rsidRPr="00CC080D" w:rsidRDefault="00CC080D" w:rsidP="00CC080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  <w:p w:rsidR="00CC080D" w:rsidRPr="00CC080D" w:rsidRDefault="00CC080D" w:rsidP="00CC080D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>TZMO SA</w:t>
            </w:r>
          </w:p>
          <w:p w:rsidR="00CC080D" w:rsidRPr="00CC080D" w:rsidRDefault="00CC080D" w:rsidP="00CC080D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>Żółkiewskiego 20/26</w:t>
            </w:r>
          </w:p>
          <w:p w:rsidR="00CC080D" w:rsidRPr="00CC080D" w:rsidRDefault="00CC080D" w:rsidP="00CC080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080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  <w:p w:rsidR="00803C29" w:rsidRPr="00CC080D" w:rsidRDefault="00803C29" w:rsidP="00AE6B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C080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C080D">
              <w:rPr>
                <w:rFonts w:ascii="Arial Narrow" w:hAnsi="Arial Narrow"/>
                <w:sz w:val="22"/>
                <w:szCs w:val="22"/>
              </w:rPr>
              <w:t>:</w:t>
            </w:r>
            <w:r w:rsidR="00CC080D" w:rsidRPr="00CC0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 xml:space="preserve">Zadanie nr 19: Obłożenie do izolacji pionowej za cenę brutto </w:t>
            </w:r>
            <w:r w:rsidRPr="00CC080D">
              <w:rPr>
                <w:rFonts w:ascii="Arial Narrow" w:hAnsi="Arial Narrow"/>
                <w:b/>
                <w:sz w:val="22"/>
                <w:szCs w:val="22"/>
              </w:rPr>
              <w:t xml:space="preserve">8 488.15 </w:t>
            </w:r>
            <w:proofErr w:type="gramStart"/>
            <w:r w:rsidRPr="00CC080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C08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3C29" w:rsidRPr="00CC080D" w:rsidRDefault="00803C29" w:rsidP="00CC0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C080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C080D" w:rsidRPr="00CC0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C080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2347E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347E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835"/>
        <w:gridCol w:w="1276"/>
      </w:tblGrid>
      <w:tr w:rsidR="00211A34" w:rsidRPr="002347E8" w:rsidTr="00CC080D">
        <w:tc>
          <w:tcPr>
            <w:tcW w:w="2169" w:type="dxa"/>
            <w:shd w:val="clear" w:color="auto" w:fill="F3F3F3"/>
          </w:tcPr>
          <w:p w:rsidR="00211A34" w:rsidRPr="002347E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:rsidR="00211A34" w:rsidRPr="002347E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:rsidR="00211A34" w:rsidRPr="002347E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2347E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Materiały jednorazowego użytku z włókniny I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Firma Produkcyjno-Usługowo-Handlowa Mieczysław Kruszelnicki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2347E8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2347E8">
              <w:rPr>
                <w:rFonts w:ascii="Arial Narrow" w:hAnsi="Arial Narrow"/>
                <w:sz w:val="20"/>
                <w:szCs w:val="20"/>
              </w:rPr>
              <w:t>. Chorwacka 45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51-107 Wrocław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Materiały jednorazowego użytku z włókniny I</w:t>
            </w:r>
          </w:p>
        </w:tc>
        <w:tc>
          <w:tcPr>
            <w:tcW w:w="3218" w:type="dxa"/>
            <w:shd w:val="clear" w:color="auto" w:fill="auto"/>
          </w:tcPr>
          <w:p w:rsidR="007436FB" w:rsidRPr="00B62B6D" w:rsidRDefault="00803C29" w:rsidP="007436F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Konsorcjum </w:t>
            </w:r>
            <w:r w:rsidR="007436FB">
              <w:rPr>
                <w:rFonts w:ascii="Arial Narrow" w:hAnsi="Arial Narrow"/>
                <w:b/>
                <w:bCs/>
                <w:sz w:val="20"/>
                <w:szCs w:val="20"/>
              </w:rPr>
              <w:t>w składzie</w:t>
            </w:r>
            <w:proofErr w:type="gramStart"/>
            <w:r w:rsidR="007436FB"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 w:rsidR="007436FB">
              <w:rPr>
                <w:rFonts w:ascii="Arial Narrow" w:hAnsi="Arial Narrow"/>
                <w:b/>
                <w:bCs/>
                <w:sz w:val="20"/>
                <w:szCs w:val="20"/>
              </w:rPr>
              <w:br/>
            </w:r>
            <w:r w:rsidR="007436FB" w:rsidRPr="00B62B6D">
              <w:rPr>
                <w:rFonts w:ascii="Arial Narrow" w:hAnsi="Arial Narrow" w:cs="Arial"/>
                <w:b/>
                <w:sz w:val="20"/>
                <w:szCs w:val="20"/>
              </w:rPr>
              <w:t>(Lider</w:t>
            </w:r>
            <w:proofErr w:type="gramEnd"/>
            <w:r w:rsidR="007436FB" w:rsidRPr="00B62B6D">
              <w:rPr>
                <w:rFonts w:ascii="Arial Narrow" w:hAnsi="Arial Narrow" w:cs="Arial"/>
                <w:b/>
                <w:sz w:val="20"/>
                <w:szCs w:val="20"/>
              </w:rPr>
              <w:t xml:space="preserve">) </w:t>
            </w:r>
            <w:proofErr w:type="spellStart"/>
            <w:r w:rsidR="007436FB" w:rsidRPr="00B62B6D">
              <w:rPr>
                <w:rFonts w:ascii="Arial Narrow" w:hAnsi="Arial Narrow" w:cs="Arial"/>
                <w:b/>
                <w:sz w:val="20"/>
                <w:szCs w:val="20"/>
              </w:rPr>
              <w:t>Citonet</w:t>
            </w:r>
            <w:proofErr w:type="spellEnd"/>
            <w:r w:rsidR="007436FB" w:rsidRPr="00B62B6D">
              <w:rPr>
                <w:rFonts w:ascii="Arial Narrow" w:hAnsi="Arial Narrow" w:cs="Arial"/>
                <w:b/>
                <w:sz w:val="20"/>
                <w:szCs w:val="20"/>
              </w:rPr>
              <w:t xml:space="preserve"> Bydgoszcz Sp. z o.</w:t>
            </w:r>
            <w:proofErr w:type="gramStart"/>
            <w:r w:rsidR="007436FB" w:rsidRPr="00B62B6D">
              <w:rPr>
                <w:rFonts w:ascii="Arial Narrow" w:hAnsi="Arial Narrow" w:cs="Arial"/>
                <w:b/>
                <w:sz w:val="20"/>
                <w:szCs w:val="20"/>
              </w:rPr>
              <w:t>o</w:t>
            </w:r>
            <w:proofErr w:type="gramEnd"/>
            <w:r w:rsidR="007436FB" w:rsidRPr="00B62B6D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7436FB" w:rsidRPr="00B62B6D" w:rsidRDefault="007436FB" w:rsidP="007436F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 xml:space="preserve">Wyścigowa 7 </w:t>
            </w:r>
          </w:p>
          <w:p w:rsidR="007436FB" w:rsidRPr="00B62B6D" w:rsidRDefault="007436FB" w:rsidP="007436FB">
            <w:pPr>
              <w:spacing w:after="8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85-740 Bydgoszcz</w:t>
            </w:r>
          </w:p>
          <w:p w:rsidR="007436FB" w:rsidRPr="00B62B6D" w:rsidRDefault="007436FB" w:rsidP="007436FB">
            <w:pPr>
              <w:spacing w:before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TZMO SA</w:t>
            </w:r>
          </w:p>
          <w:p w:rsidR="007436FB" w:rsidRPr="00B62B6D" w:rsidRDefault="007436FB" w:rsidP="007436F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Żółkiewskiego 20/26</w:t>
            </w:r>
          </w:p>
          <w:p w:rsidR="00803C29" w:rsidRPr="002347E8" w:rsidRDefault="007436FB" w:rsidP="007436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- 38.79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78,79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Materiały jednorazowego użytku z włókniny III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POV-GOL SPÓŁKA Z OGRANICZONĄ ODPOWIEDZIALNOŚCIĄ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Traktorzystów 1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05-503 Głosków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Materiały jednorazowego użytku z włókniny III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- 42.98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82,98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Materiały jednorazowego użytku z włókniny III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Abena</w:t>
            </w:r>
            <w:proofErr w:type="spellEnd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Nowa, Łozienica 15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72-100 Goleniów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- 38.67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78,67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5 - Materiały jednorazowego użytku z włókniny V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Modus S.A.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Karola Szajnochy 11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85-738 Bydgoszcz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5 - Materiały jednorazowego użytku z włókniny V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POV-GOL SPÓŁKA Z OGRANICZONĄ ODPOWIEDZIALNOŚCIĄ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Traktorzystów 1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05-503 Głosków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- 49.63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89,63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5 - Materiały jednorazowego użytku z </w:t>
            </w:r>
            <w:r w:rsidRPr="002347E8">
              <w:rPr>
                <w:rFonts w:ascii="Arial Narrow" w:hAnsi="Arial Narrow"/>
                <w:sz w:val="20"/>
                <w:szCs w:val="20"/>
              </w:rPr>
              <w:lastRenderedPageBreak/>
              <w:t>włókniny V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J.CHODACKI, A.MISZTAL "MEDICA" SPÓŁKA JAWNA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lastRenderedPageBreak/>
              <w:t>UL.PRZEMYSŁOWA 4A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59-300 LUBIN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lastRenderedPageBreak/>
              <w:t>1 - Cena - 22.33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lastRenderedPageBreak/>
              <w:t xml:space="preserve">  62,33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lastRenderedPageBreak/>
              <w:t>6 - Materiały jednorazowego użytku z włókniny VI</w:t>
            </w:r>
          </w:p>
        </w:tc>
        <w:tc>
          <w:tcPr>
            <w:tcW w:w="3218" w:type="dxa"/>
            <w:shd w:val="clear" w:color="auto" w:fill="auto"/>
          </w:tcPr>
          <w:p w:rsidR="007436FB" w:rsidRPr="00B62B6D" w:rsidRDefault="007436FB" w:rsidP="007436F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w składzie</w:t>
            </w:r>
            <w:proofErr w:type="gramStart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br/>
            </w:r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(Lider</w:t>
            </w:r>
            <w:proofErr w:type="gram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 xml:space="preserve">) </w:t>
            </w:r>
            <w:proofErr w:type="spellStart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Citonet</w:t>
            </w:r>
            <w:proofErr w:type="spell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 xml:space="preserve"> Bydgoszcz Sp. z o.</w:t>
            </w:r>
            <w:proofErr w:type="gramStart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o</w:t>
            </w:r>
            <w:proofErr w:type="gram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7436FB" w:rsidRPr="00B62B6D" w:rsidRDefault="007436FB" w:rsidP="007436F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 xml:space="preserve">Wyścigowa 7 </w:t>
            </w:r>
          </w:p>
          <w:p w:rsidR="007436FB" w:rsidRPr="00B62B6D" w:rsidRDefault="007436FB" w:rsidP="007436FB">
            <w:pPr>
              <w:spacing w:after="8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85-740 Bydgoszcz</w:t>
            </w:r>
          </w:p>
          <w:p w:rsidR="007436FB" w:rsidRPr="00B62B6D" w:rsidRDefault="007436FB" w:rsidP="007436FB">
            <w:pPr>
              <w:spacing w:before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TZMO SA</w:t>
            </w:r>
          </w:p>
          <w:p w:rsidR="007436FB" w:rsidRPr="00B62B6D" w:rsidRDefault="007436FB" w:rsidP="007436F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Żółkiewskiego 20/26</w:t>
            </w:r>
          </w:p>
          <w:p w:rsidR="00803C29" w:rsidRPr="002347E8" w:rsidRDefault="007436FB" w:rsidP="007436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6 - Materiały jednorazowego użytku z włókniny VI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Polmil</w:t>
            </w:r>
            <w:proofErr w:type="spellEnd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Przemysłowa 8 B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85-758 BYDGOSZCZ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6 - Materiały jednorazowego użytku z włókniny VI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J.CHODACKI, A.MISZTAL "MEDICA" SPÓŁKA JAWNA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UL.PRZEMYSŁOWA 4A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59-300 LUBIN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7 - Materiały jednorazowego użytku z włókniny VII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J.CHODACKI, A.MISZTAL "MEDICA" SPÓŁKA JAWNA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UL.PRZEMYSŁOWA 4A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59-300 LUBIN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7 - Materiały jednorazowego użytku z włókniny VII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- 46.88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86,88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7 - Materiały jednorazowego użytku z włókniny VII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Polmil</w:t>
            </w:r>
            <w:proofErr w:type="spellEnd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Przemysłowa 8 B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85-758 BYDGOSZCZ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- 38.18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78,18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8 - Materiały jednorazowego użytku z włókniny VIII</w:t>
            </w:r>
          </w:p>
        </w:tc>
        <w:tc>
          <w:tcPr>
            <w:tcW w:w="3218" w:type="dxa"/>
            <w:shd w:val="clear" w:color="auto" w:fill="auto"/>
          </w:tcPr>
          <w:p w:rsidR="007436FB" w:rsidRPr="00B62B6D" w:rsidRDefault="007436FB" w:rsidP="007436F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w składzie</w:t>
            </w:r>
            <w:proofErr w:type="gramStart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br/>
            </w:r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(Lider</w:t>
            </w:r>
            <w:proofErr w:type="gram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 xml:space="preserve">) </w:t>
            </w:r>
            <w:proofErr w:type="spellStart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Citonet</w:t>
            </w:r>
            <w:proofErr w:type="spell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 xml:space="preserve"> Bydgoszcz Sp. z o.</w:t>
            </w:r>
            <w:proofErr w:type="gramStart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o</w:t>
            </w:r>
            <w:proofErr w:type="gram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7436FB" w:rsidRPr="00B62B6D" w:rsidRDefault="007436FB" w:rsidP="007436F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 xml:space="preserve">Wyścigowa 7 </w:t>
            </w:r>
          </w:p>
          <w:p w:rsidR="007436FB" w:rsidRPr="00B62B6D" w:rsidRDefault="007436FB" w:rsidP="007436FB">
            <w:pPr>
              <w:spacing w:after="8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85-740 Bydgoszcz</w:t>
            </w:r>
          </w:p>
          <w:p w:rsidR="007436FB" w:rsidRPr="00B62B6D" w:rsidRDefault="007436FB" w:rsidP="007436FB">
            <w:pPr>
              <w:spacing w:before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TZMO SA</w:t>
            </w:r>
          </w:p>
          <w:p w:rsidR="007436FB" w:rsidRPr="00B62B6D" w:rsidRDefault="007436FB" w:rsidP="007436F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Żółkiewskiego 20/26</w:t>
            </w:r>
          </w:p>
          <w:p w:rsidR="00803C29" w:rsidRPr="002347E8" w:rsidRDefault="007436FB" w:rsidP="007436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8 - Materiały jednorazowego użytku z włókniny VIII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2347E8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2347E8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- 45.76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85,76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10 - Zestaw do zabiegów neurochirurgicznych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FAPOMED POLSKA SPÓŁKA Z OGRANICZONĄ ODPOWIEDZIALNOŚCIĄ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OKOPOWA 47/27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01-059 WARSZAWA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10 - Zestaw do zabiegów neurochirurgicznych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2347E8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2347E8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- 41.47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81,47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11 - Zestaw uniwersalny wzmocniony typu barier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FAPOMED POLSKA SPÓŁKA Z OGRANICZONĄ ODPOWIEDZIALNOŚCIĄ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OKOPOWA 47/27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01-059 WARSZAWA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11 - Zestaw uniwersalny wzmocniony typu barier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2347E8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2347E8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- 24.68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64,68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12 - Zestaw do zabiegów </w:t>
            </w:r>
            <w:r w:rsidRPr="002347E8">
              <w:rPr>
                <w:rFonts w:ascii="Arial Narrow" w:hAnsi="Arial Narrow"/>
                <w:sz w:val="20"/>
                <w:szCs w:val="20"/>
              </w:rPr>
              <w:lastRenderedPageBreak/>
              <w:t>urologicznych TUR z torbą i zestaw do zabiegów urologicznych PCNL</w:t>
            </w:r>
          </w:p>
        </w:tc>
        <w:tc>
          <w:tcPr>
            <w:tcW w:w="3218" w:type="dxa"/>
            <w:shd w:val="clear" w:color="auto" w:fill="auto"/>
          </w:tcPr>
          <w:p w:rsidR="007436FB" w:rsidRPr="00B62B6D" w:rsidRDefault="007436FB" w:rsidP="007436F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 xml:space="preserve">Konsorcjum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w składzie</w:t>
            </w:r>
            <w:proofErr w:type="gramStart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br/>
            </w:r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(Lider</w:t>
            </w:r>
            <w:proofErr w:type="gram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 xml:space="preserve">) </w:t>
            </w:r>
            <w:proofErr w:type="spellStart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Citonet</w:t>
            </w:r>
            <w:proofErr w:type="spell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 xml:space="preserve"> Bydgoszcz Sp. z o.</w:t>
            </w:r>
            <w:proofErr w:type="gramStart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o</w:t>
            </w:r>
            <w:proofErr w:type="gram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7436FB" w:rsidRPr="00B62B6D" w:rsidRDefault="007436FB" w:rsidP="007436F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 xml:space="preserve">Wyścigowa 7 </w:t>
            </w:r>
          </w:p>
          <w:p w:rsidR="007436FB" w:rsidRPr="00B62B6D" w:rsidRDefault="007436FB" w:rsidP="007436FB">
            <w:pPr>
              <w:spacing w:after="8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85-740 Bydgoszcz</w:t>
            </w:r>
          </w:p>
          <w:p w:rsidR="007436FB" w:rsidRPr="00B62B6D" w:rsidRDefault="007436FB" w:rsidP="007436FB">
            <w:pPr>
              <w:spacing w:before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TZMO SA</w:t>
            </w:r>
          </w:p>
          <w:p w:rsidR="007436FB" w:rsidRPr="00B62B6D" w:rsidRDefault="007436FB" w:rsidP="007436F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Żółkiewskiego 20/26</w:t>
            </w:r>
          </w:p>
          <w:p w:rsidR="00803C29" w:rsidRPr="002347E8" w:rsidRDefault="007436FB" w:rsidP="007436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lastRenderedPageBreak/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lastRenderedPageBreak/>
              <w:t>17 - Serweta jałowa jednorazowego użytku z przylepcem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18 - Pościel jednorazowa z włókniny SB20 niejałowa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Firma Produkcyjno-Usługowo-Handlowa Mieczysław Kruszelnicki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2347E8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2347E8">
              <w:rPr>
                <w:rFonts w:ascii="Arial Narrow" w:hAnsi="Arial Narrow"/>
                <w:sz w:val="20"/>
                <w:szCs w:val="20"/>
              </w:rPr>
              <w:t>. Chorwacka 45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51-107 Wrocław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18 - Pościel jednorazowa z włókniny SB20 niejałowa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- 51.61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91,61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18 - Pościel jednorazowa z włókniny SB20 niejałowa</w:t>
            </w:r>
          </w:p>
        </w:tc>
        <w:tc>
          <w:tcPr>
            <w:tcW w:w="3218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>POV-GOL SPÓŁKA Z OGRANICZONĄ ODPOWIEDZIALNOŚCIĄ</w:t>
            </w:r>
          </w:p>
          <w:p w:rsidR="00803C29" w:rsidRPr="002347E8" w:rsidRDefault="00803C29" w:rsidP="00AE6B7D">
            <w:pPr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Traktorzystów 1</w:t>
            </w:r>
          </w:p>
          <w:p w:rsidR="00803C29" w:rsidRPr="002347E8" w:rsidRDefault="00803C29" w:rsidP="00AE6B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05-503 Głosków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- 44.44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84,44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18 - Pościel jednorazowa z włókniny SB20 niejałowa</w:t>
            </w:r>
          </w:p>
        </w:tc>
        <w:tc>
          <w:tcPr>
            <w:tcW w:w="3218" w:type="dxa"/>
            <w:shd w:val="clear" w:color="auto" w:fill="auto"/>
          </w:tcPr>
          <w:p w:rsidR="007436FB" w:rsidRPr="00B62B6D" w:rsidRDefault="007436FB" w:rsidP="007436F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w składzie</w:t>
            </w:r>
            <w:proofErr w:type="gramStart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br/>
            </w:r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(Lider</w:t>
            </w:r>
            <w:proofErr w:type="gram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 xml:space="preserve">) </w:t>
            </w:r>
            <w:proofErr w:type="spellStart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Citonet</w:t>
            </w:r>
            <w:proofErr w:type="spell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 xml:space="preserve"> Bydgoszcz Sp. z o.</w:t>
            </w:r>
            <w:proofErr w:type="gramStart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o</w:t>
            </w:r>
            <w:proofErr w:type="gram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7436FB" w:rsidRPr="00B62B6D" w:rsidRDefault="007436FB" w:rsidP="007436F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 xml:space="preserve">Wyścigowa 7 </w:t>
            </w:r>
          </w:p>
          <w:p w:rsidR="007436FB" w:rsidRPr="00B62B6D" w:rsidRDefault="007436FB" w:rsidP="007436FB">
            <w:pPr>
              <w:spacing w:after="8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85-740 Bydgoszcz</w:t>
            </w:r>
          </w:p>
          <w:p w:rsidR="007436FB" w:rsidRPr="00B62B6D" w:rsidRDefault="007436FB" w:rsidP="007436FB">
            <w:pPr>
              <w:spacing w:before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TZMO SA</w:t>
            </w:r>
          </w:p>
          <w:p w:rsidR="007436FB" w:rsidRPr="00B62B6D" w:rsidRDefault="007436FB" w:rsidP="007436F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Żółkiewskiego 20/26</w:t>
            </w:r>
          </w:p>
          <w:p w:rsidR="00803C29" w:rsidRPr="002347E8" w:rsidRDefault="007436FB" w:rsidP="007436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- 30.08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70,08</w:t>
            </w:r>
          </w:p>
        </w:tc>
      </w:tr>
      <w:tr w:rsidR="00803C29" w:rsidRPr="002347E8" w:rsidTr="00CC080D">
        <w:tc>
          <w:tcPr>
            <w:tcW w:w="2169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19 - Obłożenie do izolacji pionowej</w:t>
            </w:r>
          </w:p>
        </w:tc>
        <w:tc>
          <w:tcPr>
            <w:tcW w:w="3218" w:type="dxa"/>
            <w:shd w:val="clear" w:color="auto" w:fill="auto"/>
          </w:tcPr>
          <w:p w:rsidR="007436FB" w:rsidRPr="00B62B6D" w:rsidRDefault="007436FB" w:rsidP="007436F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347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w składzie</w:t>
            </w:r>
            <w:proofErr w:type="gramStart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br/>
            </w:r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(Lider</w:t>
            </w:r>
            <w:proofErr w:type="gram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 xml:space="preserve">) </w:t>
            </w:r>
            <w:proofErr w:type="spellStart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Citonet</w:t>
            </w:r>
            <w:proofErr w:type="spell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 xml:space="preserve"> Bydgoszcz Sp. z o.</w:t>
            </w:r>
            <w:proofErr w:type="gramStart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o</w:t>
            </w:r>
            <w:proofErr w:type="gramEnd"/>
            <w:r w:rsidRPr="00B62B6D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7436FB" w:rsidRPr="00B62B6D" w:rsidRDefault="007436FB" w:rsidP="007436F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 xml:space="preserve">Wyścigowa 7 </w:t>
            </w:r>
          </w:p>
          <w:p w:rsidR="007436FB" w:rsidRPr="00B62B6D" w:rsidRDefault="007436FB" w:rsidP="007436FB">
            <w:pPr>
              <w:spacing w:after="8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85-740 Bydgoszcz</w:t>
            </w:r>
          </w:p>
          <w:p w:rsidR="007436FB" w:rsidRPr="00B62B6D" w:rsidRDefault="007436FB" w:rsidP="007436FB">
            <w:pPr>
              <w:spacing w:before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TZMO SA</w:t>
            </w:r>
          </w:p>
          <w:p w:rsidR="007436FB" w:rsidRPr="00B62B6D" w:rsidRDefault="007436FB" w:rsidP="007436F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Żółkiewskiego 20/26</w:t>
            </w:r>
          </w:p>
          <w:p w:rsidR="00803C29" w:rsidRPr="002347E8" w:rsidRDefault="007436FB" w:rsidP="007436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2B6D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2835" w:type="dxa"/>
            <w:shd w:val="clear" w:color="auto" w:fill="auto"/>
          </w:tcPr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03C29" w:rsidRPr="002347E8" w:rsidRDefault="00803C29" w:rsidP="00AE6B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3C29" w:rsidRPr="002347E8" w:rsidRDefault="00803C29" w:rsidP="00AE6B7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47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7436FB" w:rsidRDefault="007436FB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2347E8" w:rsidRDefault="00B464D3" w:rsidP="0061381E">
      <w:pPr>
        <w:spacing w:before="480" w:after="480" w:line="360" w:lineRule="auto"/>
        <w:ind w:left="5947" w:firstLine="425"/>
        <w:jc w:val="center"/>
        <w:rPr>
          <w:rFonts w:ascii="Arial Narrow" w:hAnsi="Arial Narrow"/>
          <w:i/>
          <w:sz w:val="22"/>
          <w:szCs w:val="22"/>
        </w:rPr>
      </w:pPr>
      <w:r w:rsidRPr="002347E8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61381E" w:rsidRDefault="0061381E" w:rsidP="0061381E">
      <w:pPr>
        <w:rPr>
          <w:rFonts w:ascii="Arial Narrow" w:hAnsi="Arial Narrow"/>
          <w:sz w:val="20"/>
          <w:szCs w:val="20"/>
        </w:rPr>
      </w:pPr>
    </w:p>
    <w:p w:rsidR="0061381E" w:rsidRDefault="0061381E" w:rsidP="0061381E">
      <w:pPr>
        <w:rPr>
          <w:rFonts w:ascii="Arial Narrow" w:hAnsi="Arial Narrow"/>
          <w:sz w:val="20"/>
          <w:szCs w:val="20"/>
        </w:rPr>
      </w:pPr>
    </w:p>
    <w:p w:rsidR="0061381E" w:rsidRDefault="0061381E" w:rsidP="0061381E">
      <w:pPr>
        <w:rPr>
          <w:rFonts w:ascii="Arial Narrow" w:hAnsi="Arial Narrow"/>
          <w:sz w:val="20"/>
          <w:szCs w:val="20"/>
        </w:rPr>
      </w:pPr>
    </w:p>
    <w:p w:rsidR="0061381E" w:rsidRDefault="0061381E" w:rsidP="0061381E">
      <w:pPr>
        <w:rPr>
          <w:rFonts w:ascii="Arial Narrow" w:hAnsi="Arial Narrow"/>
          <w:sz w:val="20"/>
          <w:szCs w:val="20"/>
        </w:rPr>
      </w:pPr>
    </w:p>
    <w:p w:rsidR="0061381E" w:rsidRDefault="0061381E" w:rsidP="0061381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3 ark.</w:t>
      </w:r>
    </w:p>
    <w:p w:rsidR="0061381E" w:rsidRPr="00AA742F" w:rsidRDefault="0061381E" w:rsidP="0061381E">
      <w:pPr>
        <w:rPr>
          <w:rFonts w:ascii="Arial Narrow" w:hAnsi="Arial Narrow"/>
          <w:sz w:val="20"/>
          <w:szCs w:val="20"/>
        </w:rPr>
      </w:pPr>
      <w:r w:rsidRPr="00AA742F">
        <w:rPr>
          <w:rFonts w:ascii="Arial Narrow" w:hAnsi="Arial Narrow"/>
          <w:sz w:val="20"/>
          <w:szCs w:val="20"/>
        </w:rPr>
        <w:t xml:space="preserve">Egz. 1 – hol szpitala </w:t>
      </w:r>
    </w:p>
    <w:p w:rsidR="0061381E" w:rsidRPr="00AA742F" w:rsidRDefault="0061381E" w:rsidP="0061381E">
      <w:pPr>
        <w:rPr>
          <w:rFonts w:ascii="Arial Narrow" w:hAnsi="Arial Narrow"/>
          <w:sz w:val="20"/>
          <w:szCs w:val="20"/>
        </w:rPr>
      </w:pPr>
      <w:r w:rsidRPr="00AA742F">
        <w:rPr>
          <w:rFonts w:ascii="Arial Narrow" w:hAnsi="Arial Narrow"/>
          <w:sz w:val="20"/>
          <w:szCs w:val="20"/>
        </w:rPr>
        <w:t>Egz. 2 – biuro przepustek</w:t>
      </w:r>
      <w:bookmarkStart w:id="1" w:name="_GoBack"/>
      <w:bookmarkEnd w:id="1"/>
    </w:p>
    <w:p w:rsidR="0061381E" w:rsidRDefault="0061381E" w:rsidP="0061381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7436FB" w:rsidRPr="002347E8" w:rsidRDefault="0061381E" w:rsidP="0061381E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2023-04-14</w:t>
      </w:r>
    </w:p>
    <w:sectPr w:rsidR="007436FB" w:rsidRPr="002347E8" w:rsidSect="007436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021" w:bottom="1021" w:left="102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0A5" w:rsidRDefault="00AA50A5">
      <w:r>
        <w:separator/>
      </w:r>
    </w:p>
  </w:endnote>
  <w:endnote w:type="continuationSeparator" w:id="0">
    <w:p w:rsidR="00AA50A5" w:rsidRDefault="00AA5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0A5" w:rsidRDefault="00AA50A5">
      <w:r>
        <w:separator/>
      </w:r>
    </w:p>
  </w:footnote>
  <w:footnote w:type="continuationSeparator" w:id="0">
    <w:p w:rsidR="00AA50A5" w:rsidRDefault="00AA5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50A5"/>
    <w:rsid w:val="00022322"/>
    <w:rsid w:val="00042497"/>
    <w:rsid w:val="000C1E6F"/>
    <w:rsid w:val="000E4E56"/>
    <w:rsid w:val="001A1468"/>
    <w:rsid w:val="001B7815"/>
    <w:rsid w:val="00211A34"/>
    <w:rsid w:val="002347E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381E"/>
    <w:rsid w:val="00644DCB"/>
    <w:rsid w:val="00657C1E"/>
    <w:rsid w:val="006E3089"/>
    <w:rsid w:val="00712C39"/>
    <w:rsid w:val="007436FB"/>
    <w:rsid w:val="00756CDA"/>
    <w:rsid w:val="007E2ACC"/>
    <w:rsid w:val="007E68C5"/>
    <w:rsid w:val="00803C29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A50A5"/>
    <w:rsid w:val="00AA742F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080D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1813</Words>
  <Characters>9754</Characters>
  <Application>Microsoft Office Word</Application>
  <DocSecurity>0</DocSecurity>
  <Lines>81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2023-04-14T06:02:00Z</cp:lastPrinted>
  <dcterms:created xsi:type="dcterms:W3CDTF">2023-04-14T05:52:00Z</dcterms:created>
  <dcterms:modified xsi:type="dcterms:W3CDTF">2023-04-14T06:02:00Z</dcterms:modified>
</cp:coreProperties>
</file>