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095E352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AB2384">
        <w:rPr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78D3226F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66224D">
        <w:rPr>
          <w:b/>
          <w:sz w:val="22"/>
          <w:szCs w:val="22"/>
        </w:rPr>
        <w:t xml:space="preserve">Dostawa </w:t>
      </w:r>
      <w:r w:rsidR="00AB2384">
        <w:rPr>
          <w:b/>
          <w:sz w:val="22"/>
          <w:szCs w:val="22"/>
        </w:rPr>
        <w:t>opatrunk</w:t>
      </w:r>
      <w:r w:rsidR="00D51949">
        <w:rPr>
          <w:b/>
          <w:sz w:val="22"/>
          <w:szCs w:val="22"/>
        </w:rPr>
        <w:t>ów</w:t>
      </w:r>
      <w:r w:rsidR="00AB2384">
        <w:rPr>
          <w:b/>
          <w:sz w:val="22"/>
          <w:szCs w:val="22"/>
        </w:rPr>
        <w:t xml:space="preserve"> specjalistycznych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7BA56F33" w14:textId="77777777"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14A7E24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B4BFEDB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51949">
        <w:rPr>
          <w:bCs/>
          <w:sz w:val="22"/>
          <w:szCs w:val="22"/>
        </w:rPr>
        <w:t>72 h robocze od momentu złożenia pisemnego zamówienia drogą elektroniczną</w:t>
      </w:r>
    </w:p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79AB9D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1501E254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B961D5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5768C188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EAD9E9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76661659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8B67598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5936D19F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CA30AC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384CD1D1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B9F20E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75BD0AE6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057FEC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87C613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3026906C" w14:textId="77777777" w:rsidR="0066224D" w:rsidRDefault="0066224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C68937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62AAAE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78AD34F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2EE9730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73D92662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7D6B6AB0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26FA4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2A5AE1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B8EA57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A1D21A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F514C85" w14:textId="77777777" w:rsid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05FC1A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270F3915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A51DF4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C070840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7AEF6F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15C2194D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1404E57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3C0DEB6D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B0A315B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6DAC40F2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1142A0E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17C666B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E2531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EC961B7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70594ED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2DA452AF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C2F36EC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6022150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5AA1A7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93AD6C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F833B2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03F7BCC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10E2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E41E10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5ECFE1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F6222F3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8C82D71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72E3CDFE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4FF14E60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628415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63F137C6" w14:textId="77777777" w:rsidR="0066224D" w:rsidRDefault="0066224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F58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671E860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33141892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F77B811" w14:textId="06C855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30:</w:t>
      </w:r>
      <w:r w:rsidRPr="00281DC6">
        <w:rPr>
          <w:bCs/>
          <w:sz w:val="22"/>
          <w:u w:val="single"/>
        </w:rPr>
        <w:t xml:space="preserve"> </w:t>
      </w:r>
    </w:p>
    <w:p w14:paraId="4EDD27B9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549C79A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7B2394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110CD4A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CA078A2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340B64C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ECA768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144DC411" w14:textId="4E836A15" w:rsidR="0066224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369A350" w14:textId="58771B0F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31</w:t>
      </w:r>
      <w:r w:rsidRPr="00281DC6">
        <w:rPr>
          <w:bCs/>
          <w:sz w:val="22"/>
          <w:u w:val="single"/>
        </w:rPr>
        <w:t xml:space="preserve">: </w:t>
      </w:r>
    </w:p>
    <w:p w14:paraId="46AB0C1A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AFC2BB2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72514DF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9E743F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DDE686E" w14:textId="77777777" w:rsidR="00D51949" w:rsidRPr="00281DC6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859321B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DF1647" w14:textId="77777777" w:rsidR="00D51949" w:rsidRDefault="00D51949" w:rsidP="00D5194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>
        <w:rPr>
          <w:bCs/>
          <w:sz w:val="22"/>
          <w:szCs w:val="22"/>
        </w:rPr>
        <w:t>72 h robocze od momentu złożenia pisemnego zamówienia drogą elektroniczną</w:t>
      </w:r>
    </w:p>
    <w:p w14:paraId="228975C8" w14:textId="77777777" w:rsidR="00D51949" w:rsidRPr="00B5559D" w:rsidRDefault="00D51949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06678590" w14:textId="77777777"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4C7BA06E" w14:textId="77777777" w:rsidR="00CA7C6C" w:rsidRDefault="00CA7C6C" w:rsidP="00063B6A">
      <w:pPr>
        <w:spacing w:line="360" w:lineRule="auto"/>
        <w:jc w:val="both"/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9DAE81F" w14:textId="397EE814" w:rsidR="00851BC9" w:rsidRPr="008657EA" w:rsidRDefault="008657EA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7C90C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2878ACA9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631D2" w14:textId="77777777" w:rsidR="00C32366" w:rsidRDefault="00C32366">
      <w:r>
        <w:separator/>
      </w:r>
    </w:p>
  </w:endnote>
  <w:endnote w:type="continuationSeparator" w:id="0">
    <w:p w14:paraId="74C94AFF" w14:textId="77777777" w:rsidR="00C32366" w:rsidRDefault="00C3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787D3" w14:textId="77777777" w:rsidR="00C32366" w:rsidRDefault="00C32366">
      <w:r>
        <w:separator/>
      </w:r>
    </w:p>
  </w:footnote>
  <w:footnote w:type="continuationSeparator" w:id="0">
    <w:p w14:paraId="6E807D40" w14:textId="77777777" w:rsidR="00C32366" w:rsidRDefault="00C32366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2F264636" w:rsidR="003E2272" w:rsidRDefault="0066224D">
    <w:pPr>
      <w:pStyle w:val="Nagwek"/>
    </w:pPr>
    <w:r>
      <w:t>Znak sprawy: SZW/DZP/</w:t>
    </w:r>
    <w:r w:rsidR="00AB2384">
      <w:t>36</w:t>
    </w:r>
    <w:r w:rsidR="003E2272">
      <w:t>/202</w:t>
    </w:r>
    <w:r w:rsidR="00AB238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6014DA"/>
    <w:rsid w:val="00613B65"/>
    <w:rsid w:val="0066224D"/>
    <w:rsid w:val="006A0EFD"/>
    <w:rsid w:val="006D760D"/>
    <w:rsid w:val="007059CC"/>
    <w:rsid w:val="00740C0B"/>
    <w:rsid w:val="007717C3"/>
    <w:rsid w:val="007E6FF3"/>
    <w:rsid w:val="00815E8E"/>
    <w:rsid w:val="00821F87"/>
    <w:rsid w:val="00851BC9"/>
    <w:rsid w:val="008657EA"/>
    <w:rsid w:val="00915BDC"/>
    <w:rsid w:val="009B4573"/>
    <w:rsid w:val="00A53B23"/>
    <w:rsid w:val="00A945E1"/>
    <w:rsid w:val="00AA7E40"/>
    <w:rsid w:val="00AB2384"/>
    <w:rsid w:val="00AC5DFA"/>
    <w:rsid w:val="00AE3969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D51949"/>
    <w:rsid w:val="00D74BC1"/>
    <w:rsid w:val="00D90764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9</Pages>
  <Words>2712</Words>
  <Characters>16275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21</cp:revision>
  <cp:lastPrinted>2007-10-05T06:59:00Z</cp:lastPrinted>
  <dcterms:created xsi:type="dcterms:W3CDTF">2022-05-25T07:12:00Z</dcterms:created>
  <dcterms:modified xsi:type="dcterms:W3CDTF">2023-04-06T10:12:00Z</dcterms:modified>
</cp:coreProperties>
</file>