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75A73" w:rsidRPr="00F75A73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75A73" w:rsidRPr="00F75A73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75A7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75A73">
        <w:rPr>
          <w:rFonts w:ascii="Arial" w:eastAsia="Times New Roman" w:hAnsi="Arial" w:cs="Arial"/>
          <w:b/>
          <w:sz w:val="24"/>
          <w:szCs w:val="24"/>
          <w:lang w:eastAsia="pl-PL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75A73" w:rsidRPr="00F75A73">
        <w:rPr>
          <w:rFonts w:ascii="Arial" w:eastAsia="Times New Roman" w:hAnsi="Arial" w:cs="Arial"/>
          <w:b/>
          <w:sz w:val="24"/>
          <w:szCs w:val="24"/>
          <w:lang w:eastAsia="pl-PL"/>
        </w:rPr>
        <w:t>NZ/23/D/P/AC/2023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9D03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47D" w:rsidRDefault="0027647D" w:rsidP="00025386">
      <w:pPr>
        <w:spacing w:after="0" w:line="240" w:lineRule="auto"/>
      </w:pPr>
      <w:r>
        <w:separator/>
      </w:r>
    </w:p>
  </w:endnote>
  <w:endnote w:type="continuationSeparator" w:id="0">
    <w:p w:rsidR="0027647D" w:rsidRDefault="002764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73" w:rsidRDefault="00F75A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3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32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73" w:rsidRDefault="00F75A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47D" w:rsidRDefault="0027647D" w:rsidP="00025386">
      <w:pPr>
        <w:spacing w:after="0" w:line="240" w:lineRule="auto"/>
      </w:pPr>
      <w:r>
        <w:separator/>
      </w:r>
    </w:p>
  </w:footnote>
  <w:footnote w:type="continuationSeparator" w:id="0">
    <w:p w:rsidR="0027647D" w:rsidRDefault="002764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73" w:rsidRDefault="00F75A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73" w:rsidRDefault="00F75A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73" w:rsidRDefault="009D032A">
    <w:pPr>
      <w:pStyle w:val="Nagwek"/>
    </w:pPr>
    <w:bookmarkStart w:id="2" w:name="_GoBack"/>
    <w:bookmarkEnd w:id="2"/>
    <w:r w:rsidRPr="00290A49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5" type="#_x0000_t75" alt="EFS_kolor-300dpi" style="width:453.75pt;height:38.25pt;visibility:visible;mso-wrap-style:square">
          <v:imagedata r:id="rId1" o:title="EFS_kolor-300dp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47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647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D032A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5A7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29224E0-DD46-419C-8978-D74AC234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2023-04-17T08:36:00Z</dcterms:created>
  <dcterms:modified xsi:type="dcterms:W3CDTF">2023-04-17T08:37:00Z</dcterms:modified>
</cp:coreProperties>
</file>