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5E73D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5974E1BB" w14:textId="77777777" w:rsidR="004D5ED6" w:rsidRDefault="004D5ED6" w:rsidP="004D5ED6">
      <w:pPr>
        <w:spacing w:after="0" w:line="480" w:lineRule="auto"/>
        <w:rPr>
          <w:b/>
        </w:rPr>
      </w:pPr>
    </w:p>
    <w:p w14:paraId="7404A337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D389B" w:rsidRPr="004D389B">
        <w:rPr>
          <w:b/>
        </w:rPr>
        <w:t>NZ/21/D/P/LW/2023</w:t>
      </w:r>
    </w:p>
    <w:p w14:paraId="70F65E7A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369364EF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4F93ECFB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78F72FF3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3DF76428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56CA1524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2199F247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29F04C5C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02AE329A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FD7F4DD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AD9C7F6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FD8F4B9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61311434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2E0F52B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7B2A4A22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206B008D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4400E0F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70C4137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2D2C8A7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20C99C6D" w14:textId="67B85E0D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5742B" w:rsidRPr="0085742B">
        <w:rPr>
          <w:rFonts w:ascii="Arial Narrow" w:hAnsi="Arial Narrow"/>
          <w:b/>
        </w:rPr>
        <w:t xml:space="preserve">Dostawy kompletów operacyjnych i kaset  wraz z dzierżawą aparatu do operacji zaćmy metodą fakoemulsyfikacji oraz soczewek wewnątrzgałkowych i preparatów </w:t>
      </w:r>
      <w:proofErr w:type="spellStart"/>
      <w:r w:rsidR="0085742B" w:rsidRPr="0085742B">
        <w:rPr>
          <w:rFonts w:ascii="Arial Narrow" w:hAnsi="Arial Narrow"/>
          <w:b/>
        </w:rPr>
        <w:t>wiskoelastycznych</w:t>
      </w:r>
      <w:proofErr w:type="spellEnd"/>
      <w:r w:rsidR="0085742B" w:rsidRPr="0085742B">
        <w:rPr>
          <w:rFonts w:ascii="Arial Narrow" w:hAnsi="Arial Narrow"/>
          <w:b/>
        </w:rPr>
        <w:t xml:space="preserve"> ujęte w 2 zadaniach</w:t>
      </w:r>
    </w:p>
    <w:p w14:paraId="7182D238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42C7994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7E4FA755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50D35BB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577274CA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5CF74625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154ACE57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71DA8B5C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68214B9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605EEEB2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34F81DFF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2DA398B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7826F04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08DCFCC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20D96908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4F9F277B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27BA6FC7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365EF3D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3BC808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219C831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C5D78C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78EFFE7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A027C6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3C6ADBB9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6A7C286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38274D0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56C34D0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1D6DE71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1C4670D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564812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BBBE88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2D516D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3DA9AC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7470F8F1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2D0B3348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21BB2334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234257C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432D8D7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98B57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0E77838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9FCD8D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14165B1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38B1255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7EF19BD1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15F3A9BF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3FC3D1F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659BDF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BD9045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F88817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12DC198A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20CC6C0C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D59C29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78A86C6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7861400E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45E34907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B7579C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4CD477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723AA1D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E5F0B7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2F46EE8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F3A84C4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1304427A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67B6E" w14:textId="77777777" w:rsidR="00CB178D" w:rsidRDefault="00CB178D" w:rsidP="0038231F">
      <w:pPr>
        <w:spacing w:after="0" w:line="240" w:lineRule="auto"/>
      </w:pPr>
      <w:r>
        <w:separator/>
      </w:r>
    </w:p>
  </w:endnote>
  <w:endnote w:type="continuationSeparator" w:id="0">
    <w:p w14:paraId="57317451" w14:textId="77777777" w:rsidR="00CB178D" w:rsidRDefault="00CB17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52B61" w14:textId="77777777" w:rsidR="004D389B" w:rsidRDefault="004D38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18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327446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46B84" w14:textId="77777777" w:rsidR="004D389B" w:rsidRDefault="004D38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6EBAF" w14:textId="77777777" w:rsidR="00CB178D" w:rsidRDefault="00CB178D" w:rsidP="0038231F">
      <w:pPr>
        <w:spacing w:after="0" w:line="240" w:lineRule="auto"/>
      </w:pPr>
      <w:r>
        <w:separator/>
      </w:r>
    </w:p>
  </w:footnote>
  <w:footnote w:type="continuationSeparator" w:id="0">
    <w:p w14:paraId="4BC54ECE" w14:textId="77777777" w:rsidR="00CB178D" w:rsidRDefault="00CB17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E4B04" w14:textId="77777777" w:rsidR="004D389B" w:rsidRDefault="004D3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ACFAE" w14:textId="77777777" w:rsidR="004D389B" w:rsidRDefault="004D3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312D" w14:textId="77777777" w:rsidR="004D389B" w:rsidRDefault="004D38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280035">
    <w:abstractNumId w:val="7"/>
  </w:num>
  <w:num w:numId="2" w16cid:durableId="154104335">
    <w:abstractNumId w:val="0"/>
  </w:num>
  <w:num w:numId="3" w16cid:durableId="2114468508">
    <w:abstractNumId w:val="6"/>
  </w:num>
  <w:num w:numId="4" w16cid:durableId="979965055">
    <w:abstractNumId w:val="9"/>
  </w:num>
  <w:num w:numId="5" w16cid:durableId="245458645">
    <w:abstractNumId w:val="8"/>
  </w:num>
  <w:num w:numId="6" w16cid:durableId="1488282456">
    <w:abstractNumId w:val="5"/>
  </w:num>
  <w:num w:numId="7" w16cid:durableId="1755515661">
    <w:abstractNumId w:val="1"/>
  </w:num>
  <w:num w:numId="8" w16cid:durableId="715197578">
    <w:abstractNumId w:val="3"/>
  </w:num>
  <w:num w:numId="9" w16cid:durableId="1206714693">
    <w:abstractNumId w:val="2"/>
  </w:num>
  <w:num w:numId="10" w16cid:durableId="13725380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78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389B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5742B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B178D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044E77"/>
  <w15:docId w15:val="{95F65E33-2F44-4310-A3D1-BC0255C34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643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2023-04-20T07:25:00Z</dcterms:created>
  <dcterms:modified xsi:type="dcterms:W3CDTF">2023-04-20T07:25:00Z</dcterms:modified>
</cp:coreProperties>
</file>