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4AB83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24B00" w:rsidRPr="00124B00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68B495EE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E8C764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24B00" w:rsidRPr="00124B00">
        <w:rPr>
          <w:b/>
          <w:sz w:val="22"/>
          <w:szCs w:val="22"/>
        </w:rPr>
        <w:t>NZ/21/D/P/LW/2023</w:t>
      </w:r>
    </w:p>
    <w:p w14:paraId="673631CD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52163A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0CF90A3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90A7058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3084C3E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05D1A6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3ECB1AA4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0C9E005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2BA3DC83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24B00" w:rsidRPr="00110593" w14:paraId="044DCB16" w14:textId="77777777" w:rsidTr="009D5616">
        <w:tc>
          <w:tcPr>
            <w:tcW w:w="9104" w:type="dxa"/>
            <w:shd w:val="clear" w:color="auto" w:fill="D9D9D9"/>
          </w:tcPr>
          <w:p w14:paraId="484F4603" w14:textId="77777777" w:rsidR="00124B00" w:rsidRPr="00110593" w:rsidRDefault="00124B00" w:rsidP="009D561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243DB250" w14:textId="77777777" w:rsidR="00124B00" w:rsidRPr="00110593" w:rsidRDefault="00124B00" w:rsidP="009D561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24B00">
              <w:t>(</w:t>
            </w:r>
            <w:proofErr w:type="spellStart"/>
            <w:r w:rsidRPr="00124B00">
              <w:t>t.j</w:t>
            </w:r>
            <w:proofErr w:type="spellEnd"/>
            <w:r w:rsidRPr="00124B00">
              <w:t>. Dz. U. z 2022r. poz. 1710)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6DEE7D01" w14:textId="77777777" w:rsidR="00124B00" w:rsidRPr="0043102D" w:rsidRDefault="00124B00" w:rsidP="009D561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13E7650" w14:textId="77777777" w:rsidR="00124B00" w:rsidRPr="00110593" w:rsidRDefault="00124B00" w:rsidP="009D5616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774AD63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122C70C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7737B77" w14:textId="77777777" w:rsidR="008D5433" w:rsidRDefault="008D5433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8D5433">
        <w:rPr>
          <w:b/>
          <w:sz w:val="22"/>
          <w:szCs w:val="22"/>
        </w:rPr>
        <w:t xml:space="preserve">Dostawy kompletów operacyjnych i kaset  wraz z dzierżawą aparatu do operacji zaćmy metodą fakoemulsyfikacji oraz soczewek wewnątrzgałkowych i preparatów </w:t>
      </w:r>
      <w:proofErr w:type="spellStart"/>
      <w:r w:rsidRPr="008D5433">
        <w:rPr>
          <w:b/>
          <w:sz w:val="22"/>
          <w:szCs w:val="22"/>
        </w:rPr>
        <w:t>wiskoelastycznych</w:t>
      </w:r>
      <w:proofErr w:type="spellEnd"/>
      <w:r w:rsidRPr="008D5433">
        <w:rPr>
          <w:b/>
          <w:sz w:val="22"/>
          <w:szCs w:val="22"/>
        </w:rPr>
        <w:t xml:space="preserve"> ujęte w 2 zadaniach</w:t>
      </w:r>
    </w:p>
    <w:p w14:paraId="4D3345B6" w14:textId="35D27F89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3064689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62CCD36E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66D7FEBF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754D2C9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6BB0565B" w14:textId="77777777" w:rsidTr="00C37CD2">
        <w:trPr>
          <w:trHeight w:val="321"/>
        </w:trPr>
        <w:tc>
          <w:tcPr>
            <w:tcW w:w="516" w:type="dxa"/>
          </w:tcPr>
          <w:p w14:paraId="5C2723F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49C78E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1D60CA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1D6AB06" w14:textId="77777777" w:rsidTr="009A4CD3">
        <w:tc>
          <w:tcPr>
            <w:tcW w:w="516" w:type="dxa"/>
          </w:tcPr>
          <w:p w14:paraId="66EDCC4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BC2BD4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8E4EFF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7266F296" w14:textId="77777777" w:rsidTr="009A4CD3">
        <w:tc>
          <w:tcPr>
            <w:tcW w:w="516" w:type="dxa"/>
          </w:tcPr>
          <w:p w14:paraId="336BEC4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4E545D9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5978F7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72754D17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91B5B14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981BB26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0F57314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34C8AAD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1A70E27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77ACE457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3EC0DA23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111E9" w14:textId="77777777" w:rsidR="00C8090E" w:rsidRDefault="00C8090E">
      <w:r>
        <w:separator/>
      </w:r>
    </w:p>
  </w:endnote>
  <w:endnote w:type="continuationSeparator" w:id="0">
    <w:p w14:paraId="1C71618F" w14:textId="77777777" w:rsidR="00C8090E" w:rsidRDefault="00C80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3F9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33370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D70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2B67179" w14:textId="77777777" w:rsidR="009A4CD3" w:rsidRDefault="008D5433" w:rsidP="00336EEB">
    <w:pPr>
      <w:pStyle w:val="Stopka"/>
      <w:tabs>
        <w:tab w:val="clear" w:pos="4536"/>
      </w:tabs>
      <w:jc w:val="center"/>
    </w:pPr>
    <w:r>
      <w:rPr>
        <w:noProof/>
      </w:rPr>
      <w:pict w14:anchorId="51C6B4EB">
        <v:line id="_x0000_s1025" style="position:absolute;left:0;text-align:left;z-index:251657728" from="-3.85pt,8.7pt" to="455.15pt,8.7pt"/>
      </w:pict>
    </w:r>
  </w:p>
  <w:p w14:paraId="5C2C1CCD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AD12D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D465D" w14:textId="77777777" w:rsidR="00C8090E" w:rsidRDefault="00C8090E">
      <w:r>
        <w:separator/>
      </w:r>
    </w:p>
  </w:footnote>
  <w:footnote w:type="continuationSeparator" w:id="0">
    <w:p w14:paraId="7DC9C27C" w14:textId="77777777" w:rsidR="00C8090E" w:rsidRDefault="00C8090E">
      <w:r>
        <w:continuationSeparator/>
      </w:r>
    </w:p>
  </w:footnote>
  <w:footnote w:id="1">
    <w:p w14:paraId="4F177296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14D53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49DD0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04198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90389341">
    <w:abstractNumId w:val="13"/>
  </w:num>
  <w:num w:numId="2" w16cid:durableId="907377227">
    <w:abstractNumId w:val="0"/>
  </w:num>
  <w:num w:numId="3" w16cid:durableId="1408453408">
    <w:abstractNumId w:val="11"/>
  </w:num>
  <w:num w:numId="4" w16cid:durableId="1397514654">
    <w:abstractNumId w:val="8"/>
  </w:num>
  <w:num w:numId="5" w16cid:durableId="986520479">
    <w:abstractNumId w:val="7"/>
  </w:num>
  <w:num w:numId="6" w16cid:durableId="1461653911">
    <w:abstractNumId w:val="1"/>
  </w:num>
  <w:num w:numId="7" w16cid:durableId="1967348287">
    <w:abstractNumId w:val="6"/>
  </w:num>
  <w:num w:numId="8" w16cid:durableId="2056923422">
    <w:abstractNumId w:val="3"/>
  </w:num>
  <w:num w:numId="9" w16cid:durableId="207954135">
    <w:abstractNumId w:val="2"/>
  </w:num>
  <w:num w:numId="10" w16cid:durableId="53313308">
    <w:abstractNumId w:val="5"/>
  </w:num>
  <w:num w:numId="11" w16cid:durableId="632517023">
    <w:abstractNumId w:val="10"/>
  </w:num>
  <w:num w:numId="12" w16cid:durableId="890262670">
    <w:abstractNumId w:val="4"/>
  </w:num>
  <w:num w:numId="13" w16cid:durableId="191962865">
    <w:abstractNumId w:val="9"/>
  </w:num>
  <w:num w:numId="14" w16cid:durableId="78840088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090E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24B00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D5433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090E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47BE8E"/>
  <w15:chartTrackingRefBased/>
  <w15:docId w15:val="{3637F2E8-7C76-4BC5-B62A-10F34D9DC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222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2023-04-20T07:25:00Z</cp:lastPrinted>
  <dcterms:created xsi:type="dcterms:W3CDTF">2023-04-20T07:25:00Z</dcterms:created>
  <dcterms:modified xsi:type="dcterms:W3CDTF">2023-04-20T07:25:00Z</dcterms:modified>
</cp:coreProperties>
</file>