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310B2" w14:textId="77777777" w:rsidR="00025386" w:rsidRPr="00A859F7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A859F7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745D03" w:rsidRPr="00A859F7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A859F7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3C3424C0" w14:textId="77777777" w:rsidR="00B62AD0" w:rsidRPr="00A859F7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A859F7">
        <w:rPr>
          <w:rFonts w:ascii="Arial" w:hAnsi="Arial" w:cs="Arial"/>
          <w:b/>
          <w:sz w:val="18"/>
          <w:szCs w:val="18"/>
        </w:rPr>
        <w:t>Podmiot udostępniający zasoby:</w:t>
      </w:r>
    </w:p>
    <w:p w14:paraId="3772BA69" w14:textId="77777777" w:rsidR="00B62AD0" w:rsidRPr="00A859F7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A859F7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47661939" w14:textId="77777777" w:rsidR="00B62AD0" w:rsidRPr="00A859F7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A859F7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2E279B2" w14:textId="77777777" w:rsidR="00B62AD0" w:rsidRPr="00A859F7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859F7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5638146" w14:textId="77777777" w:rsidR="00B62AD0" w:rsidRPr="00A859F7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A859F7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45632B94" w14:textId="77777777" w:rsidR="00B62AD0" w:rsidRPr="00A859F7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A859F7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088B9BBE" w14:textId="77777777" w:rsidR="00B62AD0" w:rsidRPr="00A859F7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A859F7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A859F7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A859F7">
        <w:rPr>
          <w:rFonts w:ascii="Arial" w:hAnsi="Arial" w:cs="Arial"/>
          <w:sz w:val="16"/>
          <w:szCs w:val="16"/>
        </w:rPr>
        <w:t>…</w:t>
      </w:r>
    </w:p>
    <w:p w14:paraId="6EE28CBB" w14:textId="77777777" w:rsidR="00B62AD0" w:rsidRPr="00A859F7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A859F7">
        <w:rPr>
          <w:rFonts w:ascii="Arial" w:hAnsi="Arial" w:cs="Arial"/>
          <w:i/>
          <w:sz w:val="10"/>
          <w:szCs w:val="10"/>
        </w:rPr>
        <w:t xml:space="preserve">(imię, nazwisko </w:t>
      </w:r>
      <w:r w:rsidRPr="00A859F7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A859F7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859F7" w14:paraId="3225B3B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3DD16E" w14:textId="77777777" w:rsidR="00053927" w:rsidRPr="00A859F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59F7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298273A" w14:textId="77777777" w:rsidR="00053927" w:rsidRPr="00A859F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859F7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A859F7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A859F7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6D2111" w14:textId="77777777" w:rsidR="0071340C" w:rsidRPr="00A859F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A859F7">
        <w:rPr>
          <w:rFonts w:ascii="Arial" w:hAnsi="Arial" w:cs="Arial"/>
          <w:sz w:val="18"/>
          <w:szCs w:val="18"/>
        </w:rPr>
        <w:t xml:space="preserve"> ustawy </w:t>
      </w:r>
      <w:r w:rsidR="00EF3368" w:rsidRPr="00A859F7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745D03" w:rsidRPr="00A859F7">
        <w:rPr>
          <w:rFonts w:ascii="Arial" w:hAnsi="Arial" w:cs="Arial"/>
          <w:sz w:val="18"/>
          <w:szCs w:val="18"/>
        </w:rPr>
        <w:t>(</w:t>
      </w:r>
      <w:proofErr w:type="spellStart"/>
      <w:r w:rsidR="00745D03" w:rsidRPr="00A859F7">
        <w:rPr>
          <w:rFonts w:ascii="Arial" w:hAnsi="Arial" w:cs="Arial"/>
          <w:sz w:val="18"/>
          <w:szCs w:val="18"/>
        </w:rPr>
        <w:t>t.j</w:t>
      </w:r>
      <w:proofErr w:type="spellEnd"/>
      <w:r w:rsidR="00745D03" w:rsidRPr="00A859F7">
        <w:rPr>
          <w:rFonts w:ascii="Arial" w:hAnsi="Arial" w:cs="Arial"/>
          <w:sz w:val="18"/>
          <w:szCs w:val="18"/>
        </w:rPr>
        <w:t>. Dz. U. z 2022r. poz. 1710)</w:t>
      </w:r>
      <w:r w:rsidR="00E27ABB"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A859F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7D29E426" w14:textId="77777777" w:rsidR="00150A3C" w:rsidRDefault="00150A3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150A3C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Dostawy kompletów operacyjnych i kaset  wraz z dzierżawą aparatu do operacji zaćmy metodą fakoemulsyfikacji oraz soczewek wewnątrzgałkowych i preparatów </w:t>
      </w:r>
      <w:proofErr w:type="spellStart"/>
      <w:r w:rsidRPr="00150A3C">
        <w:rPr>
          <w:rFonts w:ascii="Arial" w:eastAsia="Times New Roman" w:hAnsi="Arial" w:cs="Arial"/>
          <w:b/>
          <w:sz w:val="18"/>
          <w:szCs w:val="18"/>
          <w:lang w:eastAsia="pl-PL"/>
        </w:rPr>
        <w:t>wiskoelastycznych</w:t>
      </w:r>
      <w:proofErr w:type="spellEnd"/>
      <w:r w:rsidRPr="00150A3C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ujęte w 2 zadaniach</w:t>
      </w:r>
    </w:p>
    <w:p w14:paraId="426DBB45" w14:textId="5FDEB09A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745D03" w:rsidRPr="00A859F7">
        <w:rPr>
          <w:rFonts w:ascii="Arial" w:eastAsia="Times New Roman" w:hAnsi="Arial" w:cs="Arial"/>
          <w:b/>
          <w:sz w:val="18"/>
          <w:szCs w:val="18"/>
          <w:lang w:eastAsia="pl-PL"/>
        </w:rPr>
        <w:t>NZ/21/D/P/LW/2023</w:t>
      </w:r>
    </w:p>
    <w:p w14:paraId="06B62B39" w14:textId="77777777" w:rsidR="00DC652A" w:rsidRPr="00A859F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15A4E56E" w14:textId="77777777" w:rsidR="00DC652A" w:rsidRPr="00A859F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859F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72025784" w14:textId="77777777" w:rsidR="0071340C" w:rsidRPr="00A859F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A859F7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5EE469BF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BB9BBE5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1F6A3588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859F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48946744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A859F7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004A72C6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321CBF4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029A2810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EFF9632" w14:textId="77777777" w:rsidR="0071340C" w:rsidRPr="00A859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E31F8B2" w14:textId="77777777" w:rsidR="00DC652A" w:rsidRPr="00A859F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A859F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A859F7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A859F7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3E1EB13C" w14:textId="77777777" w:rsidR="00DC652A" w:rsidRPr="00A859F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A859F7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A859F7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3A822C34" w14:textId="77777777" w:rsidR="0093388F" w:rsidRPr="00A859F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A859F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2EE6A5D3" w14:textId="77777777" w:rsidR="0093388F" w:rsidRPr="00A859F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1746ECF" w14:textId="77777777" w:rsidR="0093388F" w:rsidRPr="00A859F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A859F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4ACBEF43" w14:textId="77777777" w:rsidR="00CB29AC" w:rsidRPr="00A859F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0CA6C50B" w14:textId="77777777" w:rsidR="00CB29AC" w:rsidRPr="00A859F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859F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74E1F974" w14:textId="77777777" w:rsidR="00830970" w:rsidRPr="00A859F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A859F7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A859F7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1C2BDBC4" w14:textId="77777777" w:rsidR="00E27ABB" w:rsidRPr="00A859F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A859F7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859F7" w14:paraId="194A7B02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99AB529" w14:textId="77777777" w:rsidR="00071D4C" w:rsidRPr="00A859F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1F24C043" w14:textId="77777777" w:rsidR="00071D4C" w:rsidRPr="00A859F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FF08010" w14:textId="77777777" w:rsidR="00071D4C" w:rsidRPr="00A859F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86DC8B8" w14:textId="77777777" w:rsidR="00053927" w:rsidRPr="00A859F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A859F7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16BA0BB2" w14:textId="77777777" w:rsidR="00053927" w:rsidRPr="00A859F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A859F7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A5F5EC3" w14:textId="77777777" w:rsidR="00071D4C" w:rsidRPr="00A859F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7C35A66" w14:textId="77777777" w:rsidR="00071D4C" w:rsidRPr="00A859F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C6FC2C2" w14:textId="77777777" w:rsidR="00071D4C" w:rsidRPr="00A859F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68F8629" w14:textId="77777777" w:rsidR="00053927" w:rsidRPr="00A859F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A859F7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0B1AAC23" w14:textId="77777777" w:rsidR="00053927" w:rsidRPr="00A859F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A859F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A859F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A859F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A859F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A859F7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595DA95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1287A" w14:textId="77777777" w:rsidR="008B7D64" w:rsidRDefault="008B7D64" w:rsidP="00025386">
      <w:pPr>
        <w:spacing w:after="0" w:line="240" w:lineRule="auto"/>
      </w:pPr>
      <w:r>
        <w:separator/>
      </w:r>
    </w:p>
  </w:endnote>
  <w:endnote w:type="continuationSeparator" w:id="0">
    <w:p w14:paraId="3EF612E1" w14:textId="77777777" w:rsidR="008B7D64" w:rsidRDefault="008B7D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47AA1" w14:textId="77777777" w:rsidR="00745D03" w:rsidRDefault="00745D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2724A" w14:textId="77777777" w:rsidR="00025386" w:rsidRDefault="00150A3C" w:rsidP="00025386">
    <w:pPr>
      <w:pStyle w:val="Stopka"/>
      <w:tabs>
        <w:tab w:val="clear" w:pos="4536"/>
      </w:tabs>
      <w:jc w:val="center"/>
    </w:pPr>
    <w:r>
      <w:rPr>
        <w:noProof/>
      </w:rPr>
      <w:pict w14:anchorId="12D67B9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57524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FB6B7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545D9" w14:textId="77777777" w:rsidR="00745D03" w:rsidRDefault="00745D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43D3B" w14:textId="77777777" w:rsidR="008B7D64" w:rsidRDefault="008B7D64" w:rsidP="00025386">
      <w:pPr>
        <w:spacing w:after="0" w:line="240" w:lineRule="auto"/>
      </w:pPr>
      <w:r>
        <w:separator/>
      </w:r>
    </w:p>
  </w:footnote>
  <w:footnote w:type="continuationSeparator" w:id="0">
    <w:p w14:paraId="22CF853E" w14:textId="77777777" w:rsidR="008B7D64" w:rsidRDefault="008B7D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F7B7F" w14:textId="77777777" w:rsidR="00745D03" w:rsidRDefault="00745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4CC8E" w14:textId="77777777" w:rsidR="00745D03" w:rsidRDefault="00745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E224E" w14:textId="77777777" w:rsidR="00745D03" w:rsidRDefault="00745D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822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D64"/>
    <w:rsid w:val="00025386"/>
    <w:rsid w:val="000423B9"/>
    <w:rsid w:val="00053927"/>
    <w:rsid w:val="00066C44"/>
    <w:rsid w:val="00071D4C"/>
    <w:rsid w:val="00084786"/>
    <w:rsid w:val="00150A3C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45D03"/>
    <w:rsid w:val="007666D6"/>
    <w:rsid w:val="007D6755"/>
    <w:rsid w:val="00824D73"/>
    <w:rsid w:val="00830970"/>
    <w:rsid w:val="008833CF"/>
    <w:rsid w:val="008B797E"/>
    <w:rsid w:val="008B7D64"/>
    <w:rsid w:val="008F2498"/>
    <w:rsid w:val="0093388F"/>
    <w:rsid w:val="00A56A6F"/>
    <w:rsid w:val="00A859F7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C2D205"/>
  <w15:chartTrackingRefBased/>
  <w15:docId w15:val="{61A5D6DF-F40C-4EF8-83CB-348277BC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cp:lastPrinted>2023-04-20T07:26:00Z</cp:lastPrinted>
  <dcterms:created xsi:type="dcterms:W3CDTF">2023-04-20T07:26:00Z</dcterms:created>
  <dcterms:modified xsi:type="dcterms:W3CDTF">2023-04-20T07:26:00Z</dcterms:modified>
</cp:coreProperties>
</file>