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E785F" w14:textId="70AD1825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D08B6" w:rsidRPr="00BD08B6">
        <w:rPr>
          <w:rFonts w:ascii="Tahoma" w:hAnsi="Tahoma" w:cs="Tahoma"/>
          <w:bCs/>
          <w:sz w:val="20"/>
        </w:rPr>
        <w:t>NZ/</w:t>
      </w:r>
      <w:r w:rsidR="00E4431E">
        <w:rPr>
          <w:rFonts w:ascii="Tahoma" w:hAnsi="Tahoma" w:cs="Tahoma"/>
          <w:bCs/>
          <w:sz w:val="20"/>
        </w:rPr>
        <w:t>21</w:t>
      </w:r>
      <w:r w:rsidR="00BD08B6" w:rsidRPr="00BD08B6">
        <w:rPr>
          <w:rFonts w:ascii="Tahoma" w:hAnsi="Tahoma" w:cs="Tahoma"/>
          <w:bCs/>
          <w:sz w:val="20"/>
        </w:rPr>
        <w:t>/D/P/LW/202</w:t>
      </w:r>
      <w:r w:rsidR="00043DC7">
        <w:rPr>
          <w:rFonts w:ascii="Tahoma" w:hAnsi="Tahoma" w:cs="Tahoma"/>
          <w:bCs/>
          <w:sz w:val="20"/>
        </w:rPr>
        <w:t>3</w:t>
      </w:r>
    </w:p>
    <w:p w14:paraId="6E0C80CB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70B5D2F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A6C662B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7B9837E4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19A50F7B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6C4F99A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44C68FC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1087C0A8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42F6B9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E2FE218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0176C1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7935A140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9781DF9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3022878A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37B687CF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7084DF65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347B25AC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6E356235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11057B93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1A6274AC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4E229BC9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20BF5BCB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68313231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25F6B86" w14:textId="77777777" w:rsidR="00287452" w:rsidRDefault="00287452" w:rsidP="00287452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4D32411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1BF73936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65A7C91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0869D07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5E6F66EE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72CCA268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2F7F69D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460C32E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5D097A9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4FB004C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2EB4736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BBB1A5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33EE6E1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D027D8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4396E36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0E9F09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63DB72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8A8C3C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4D6AF33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1B009976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010C049C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23803C64" w14:textId="66B7050B" w:rsidR="00043DC7" w:rsidRDefault="00287452" w:rsidP="00F24FF8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</w:t>
      </w:r>
      <w:r w:rsidR="00843B44" w:rsidRPr="00843B44">
        <w:rPr>
          <w:rFonts w:ascii="Tahoma" w:hAnsi="Tahoma" w:cs="Tahoma"/>
          <w:b/>
          <w:bCs/>
          <w:sz w:val="18"/>
        </w:rPr>
        <w:t xml:space="preserve">Dostawy kompletów operacyjnych i kaset  wraz z dzierżawą aparatu do operacji zaćmy metodą fakoemulsyfikacji oraz soczewek wewnątrzgałkowych i preparatów </w:t>
      </w:r>
      <w:proofErr w:type="spellStart"/>
      <w:r w:rsidR="00843B44" w:rsidRPr="00843B44">
        <w:rPr>
          <w:rFonts w:ascii="Tahoma" w:hAnsi="Tahoma" w:cs="Tahoma"/>
          <w:b/>
          <w:bCs/>
          <w:sz w:val="18"/>
        </w:rPr>
        <w:t>wiskoelastycznych</w:t>
      </w:r>
      <w:proofErr w:type="spellEnd"/>
      <w:r w:rsidR="00843B44" w:rsidRPr="00843B44">
        <w:rPr>
          <w:rFonts w:ascii="Tahoma" w:hAnsi="Tahoma" w:cs="Tahoma"/>
          <w:b/>
          <w:bCs/>
          <w:sz w:val="18"/>
        </w:rPr>
        <w:t xml:space="preserve"> ujęte w 2 zadaniach</w:t>
      </w:r>
    </w:p>
    <w:p w14:paraId="7F2CEF9D" w14:textId="4F461522" w:rsidR="00A02D66" w:rsidRDefault="00A02D66" w:rsidP="00F24FF8">
      <w:pPr>
        <w:pStyle w:val="Tekstpodstawowywcity"/>
        <w:spacing w:before="120" w:after="80"/>
        <w:ind w:left="568" w:hanging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010BA6BE" w14:textId="3708860A" w:rsidR="00E4431E" w:rsidRDefault="00A02D66" w:rsidP="00E4431E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7985FE7C" w14:textId="2225857C" w:rsidR="00043DC7" w:rsidRDefault="00A02D66" w:rsidP="00E4431E">
      <w:pPr>
        <w:pStyle w:val="Tekstpodstawowywcity"/>
        <w:spacing w:after="80" w:line="480" w:lineRule="auto"/>
        <w:ind w:left="0" w:firstLine="0"/>
        <w:jc w:val="center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3B7AC9D1" w14:textId="77777777" w:rsidR="00E4431E" w:rsidRPr="00E4431E" w:rsidRDefault="00043DC7" w:rsidP="00E4431E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20"/>
          <w:szCs w:val="22"/>
          <w:u w:val="single"/>
        </w:rPr>
      </w:pPr>
      <w:r w:rsidRPr="00E4431E">
        <w:rPr>
          <w:rFonts w:ascii="Tahoma" w:hAnsi="Tahoma" w:cs="Tahoma"/>
          <w:b/>
          <w:bCs/>
          <w:sz w:val="20"/>
          <w:szCs w:val="22"/>
          <w:u w:val="single"/>
        </w:rPr>
        <w:t xml:space="preserve">Zadanie 1: </w:t>
      </w:r>
      <w:r w:rsidR="00E4431E" w:rsidRPr="00E4431E">
        <w:rPr>
          <w:rFonts w:ascii="Tahoma" w:hAnsi="Tahoma" w:cs="Tahoma"/>
          <w:b/>
          <w:bCs/>
          <w:sz w:val="20"/>
          <w:szCs w:val="22"/>
          <w:u w:val="single"/>
        </w:rPr>
        <w:t>Dostawy kompletów operacyjnych i kaset wraz z dzierżawą aparatu do operacji zaćmy metodą fakoemulsyfikacji.</w:t>
      </w:r>
    </w:p>
    <w:p w14:paraId="0E322DDB" w14:textId="147EB52D" w:rsidR="00A02D66" w:rsidRPr="00E4431E" w:rsidRDefault="00A02D66" w:rsidP="00E4431E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bookmarkStart w:id="0" w:name="_Hlk132873928"/>
      <w:r w:rsidRPr="00E4431E">
        <w:rPr>
          <w:rFonts w:ascii="Tahoma" w:hAnsi="Tahoma" w:cs="Tahoma"/>
          <w:b/>
          <w:bCs/>
          <w:sz w:val="18"/>
        </w:rPr>
        <w:t>CENA</w:t>
      </w:r>
    </w:p>
    <w:p w14:paraId="3615F0C4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2C2709D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866EF9A" w14:textId="31AABFBE" w:rsidR="00D3160B" w:rsidRPr="00D3160B" w:rsidRDefault="00D3160B" w:rsidP="00D3160B">
      <w:pPr>
        <w:numPr>
          <w:ilvl w:val="0"/>
          <w:numId w:val="40"/>
        </w:numPr>
        <w:spacing w:line="480" w:lineRule="auto"/>
        <w:ind w:left="0" w:firstLine="0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="00EC0DFC">
        <w:rPr>
          <w:rFonts w:ascii="Tahoma" w:hAnsi="Tahoma" w:cs="Tahoma"/>
          <w:b/>
          <w:bCs/>
          <w:sz w:val="18"/>
          <w:szCs w:val="18"/>
        </w:rPr>
        <w:t>(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min. </w:t>
      </w:r>
      <w:r w:rsidR="00E4431E">
        <w:rPr>
          <w:rFonts w:ascii="Tahoma" w:hAnsi="Tahoma" w:cs="Tahoma"/>
          <w:b/>
          <w:bCs/>
          <w:sz w:val="14"/>
          <w:szCs w:val="14"/>
        </w:rPr>
        <w:t>3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 miesięcy, max. </w:t>
      </w:r>
      <w:r w:rsidR="00E4431E">
        <w:rPr>
          <w:rFonts w:ascii="Tahoma" w:hAnsi="Tahoma" w:cs="Tahoma"/>
          <w:b/>
          <w:bCs/>
          <w:sz w:val="14"/>
          <w:szCs w:val="14"/>
        </w:rPr>
        <w:t>8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 miesi</w:t>
      </w:r>
      <w:r w:rsidR="00F24FF8">
        <w:rPr>
          <w:rFonts w:ascii="Tahoma" w:hAnsi="Tahoma" w:cs="Tahoma"/>
          <w:b/>
          <w:bCs/>
          <w:sz w:val="14"/>
          <w:szCs w:val="14"/>
        </w:rPr>
        <w:t>ęcy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>)</w:t>
      </w:r>
    </w:p>
    <w:p w14:paraId="2002EC79" w14:textId="62FBD25B" w:rsidR="00A02D66" w:rsidRDefault="00A02D66" w:rsidP="00D3160B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 w:rsidR="00FA6715">
        <w:rPr>
          <w:rFonts w:ascii="Tahoma" w:hAnsi="Tahoma" w:cs="Tahoma"/>
          <w:b/>
          <w:sz w:val="16"/>
          <w:szCs w:val="16"/>
        </w:rPr>
        <w:t>8</w:t>
      </w:r>
      <w:r w:rsidR="00F24FF8">
        <w:rPr>
          <w:rFonts w:ascii="Tahoma" w:hAnsi="Tahoma" w:cs="Tahoma"/>
          <w:b/>
          <w:sz w:val="16"/>
          <w:szCs w:val="16"/>
        </w:rPr>
        <w:t xml:space="preserve"> </w:t>
      </w:r>
      <w:r w:rsidRPr="00D3160B">
        <w:rPr>
          <w:rFonts w:ascii="Tahoma" w:hAnsi="Tahoma" w:cs="Tahoma"/>
          <w:b/>
          <w:sz w:val="16"/>
          <w:szCs w:val="16"/>
        </w:rPr>
        <w:t>miesięcy od daty zawarcia umowy.</w:t>
      </w:r>
    </w:p>
    <w:bookmarkEnd w:id="0"/>
    <w:p w14:paraId="6FFBD106" w14:textId="1D682608" w:rsidR="00D36E64" w:rsidRDefault="00D36E64" w:rsidP="00D36E64">
      <w:pPr>
        <w:rPr>
          <w:rFonts w:ascii="Tahoma" w:hAnsi="Tahoma" w:cs="Tahoma"/>
          <w:b/>
          <w:sz w:val="16"/>
          <w:szCs w:val="16"/>
        </w:rPr>
      </w:pPr>
    </w:p>
    <w:p w14:paraId="4AF47687" w14:textId="3EED27AD" w:rsidR="00D36E64" w:rsidRDefault="00D36E64" w:rsidP="00D36E64">
      <w:pPr>
        <w:pStyle w:val="NormalnyWeb"/>
        <w:numPr>
          <w:ilvl w:val="0"/>
          <w:numId w:val="40"/>
        </w:numPr>
        <w:spacing w:line="360" w:lineRule="auto"/>
        <w:ind w:left="284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Księgowa wartość początkowa przedmiotu dzierżawy</w:t>
      </w:r>
      <w:r w:rsidR="007A602A">
        <w:rPr>
          <w:rFonts w:ascii="Tahoma" w:hAnsi="Tahoma" w:cs="Tahoma"/>
          <w:b/>
          <w:sz w:val="18"/>
          <w:szCs w:val="18"/>
        </w:rPr>
        <w:t xml:space="preserve"> </w:t>
      </w:r>
      <w:r>
        <w:rPr>
          <w:rFonts w:ascii="Tahoma" w:hAnsi="Tahoma" w:cs="Tahoma"/>
          <w:b/>
          <w:sz w:val="18"/>
          <w:szCs w:val="18"/>
        </w:rPr>
        <w:t>– wynosi:</w:t>
      </w:r>
    </w:p>
    <w:p w14:paraId="1F74065E" w14:textId="77777777" w:rsidR="00D36E64" w:rsidRPr="001F76AC" w:rsidRDefault="00D36E64" w:rsidP="00D36E64">
      <w:pPr>
        <w:pStyle w:val="NormalnyWeb"/>
        <w:spacing w:line="360" w:lineRule="auto"/>
        <w:ind w:left="284"/>
        <w:rPr>
          <w:rFonts w:ascii="Tahoma" w:hAnsi="Tahoma" w:cs="Tahoma"/>
          <w:bCs/>
          <w:sz w:val="18"/>
          <w:szCs w:val="18"/>
        </w:rPr>
      </w:pPr>
      <w:r w:rsidRPr="001F76AC">
        <w:rPr>
          <w:rFonts w:ascii="Tahoma" w:hAnsi="Tahoma" w:cs="Tahoma"/>
          <w:bCs/>
          <w:sz w:val="18"/>
          <w:szCs w:val="18"/>
        </w:rPr>
        <w:t>…………………………</w:t>
      </w:r>
      <w:r>
        <w:rPr>
          <w:rFonts w:ascii="Tahoma" w:hAnsi="Tahoma" w:cs="Tahoma"/>
          <w:bCs/>
          <w:sz w:val="18"/>
          <w:szCs w:val="18"/>
        </w:rPr>
        <w:t>………………………………….</w:t>
      </w:r>
      <w:r w:rsidRPr="001F76AC">
        <w:rPr>
          <w:rFonts w:ascii="Tahoma" w:hAnsi="Tahoma" w:cs="Tahoma"/>
          <w:bCs/>
          <w:sz w:val="18"/>
          <w:szCs w:val="18"/>
        </w:rPr>
        <w:t>….. zł w tym podatek VAT……………………</w:t>
      </w:r>
      <w:r>
        <w:rPr>
          <w:rFonts w:ascii="Tahoma" w:hAnsi="Tahoma" w:cs="Tahoma"/>
          <w:bCs/>
          <w:sz w:val="18"/>
          <w:szCs w:val="18"/>
        </w:rPr>
        <w:t>………………</w:t>
      </w:r>
      <w:r w:rsidRPr="001F76AC">
        <w:rPr>
          <w:rFonts w:ascii="Tahoma" w:hAnsi="Tahoma" w:cs="Tahoma"/>
          <w:bCs/>
          <w:sz w:val="18"/>
          <w:szCs w:val="18"/>
        </w:rPr>
        <w:t xml:space="preserve">; </w:t>
      </w:r>
    </w:p>
    <w:p w14:paraId="4124F826" w14:textId="7ECE935F" w:rsidR="00D36E64" w:rsidRDefault="00D36E64" w:rsidP="00D36E64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  <w:r w:rsidRPr="001F76AC">
        <w:rPr>
          <w:rFonts w:ascii="Tahoma" w:hAnsi="Tahoma" w:cs="Tahoma"/>
          <w:bCs/>
          <w:sz w:val="18"/>
          <w:szCs w:val="18"/>
        </w:rPr>
        <w:t>Umorzenie na dzień oddania w dzierżawę……………………………… zł. , w tym podatek VAT…………</w:t>
      </w:r>
    </w:p>
    <w:p w14:paraId="37639B83" w14:textId="77777777" w:rsidR="007A602A" w:rsidRDefault="007A602A" w:rsidP="00D36E64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5F95C355" w14:textId="533EF862" w:rsidR="007A602A" w:rsidRPr="007A602A" w:rsidRDefault="007A602A" w:rsidP="007A602A">
      <w:pPr>
        <w:pStyle w:val="NormalnyWeb"/>
        <w:spacing w:line="360" w:lineRule="auto"/>
        <w:rPr>
          <w:rFonts w:ascii="Tahoma" w:hAnsi="Tahoma" w:cs="Tahoma"/>
          <w:b/>
          <w:sz w:val="20"/>
          <w:szCs w:val="20"/>
          <w:u w:val="single"/>
        </w:rPr>
      </w:pPr>
      <w:r w:rsidRPr="007A602A">
        <w:rPr>
          <w:rFonts w:ascii="Tahoma" w:hAnsi="Tahoma" w:cs="Tahoma"/>
          <w:b/>
          <w:sz w:val="20"/>
          <w:szCs w:val="20"/>
          <w:u w:val="single"/>
        </w:rPr>
        <w:t xml:space="preserve">Zadanie 2: Soczewki wewnątrzgałkowe i preparaty </w:t>
      </w:r>
      <w:proofErr w:type="spellStart"/>
      <w:r w:rsidRPr="007A602A">
        <w:rPr>
          <w:rFonts w:ascii="Tahoma" w:hAnsi="Tahoma" w:cs="Tahoma"/>
          <w:b/>
          <w:sz w:val="20"/>
          <w:szCs w:val="20"/>
          <w:u w:val="single"/>
        </w:rPr>
        <w:t>wiskoelastyczne</w:t>
      </w:r>
      <w:proofErr w:type="spellEnd"/>
      <w:r w:rsidRPr="007A602A">
        <w:rPr>
          <w:rFonts w:ascii="Tahoma" w:hAnsi="Tahoma" w:cs="Tahoma"/>
          <w:b/>
          <w:sz w:val="20"/>
          <w:szCs w:val="20"/>
          <w:u w:val="single"/>
        </w:rPr>
        <w:t xml:space="preserve"> </w:t>
      </w:r>
    </w:p>
    <w:p w14:paraId="530BF3F1" w14:textId="77777777" w:rsidR="007A602A" w:rsidRPr="007A602A" w:rsidRDefault="007A602A" w:rsidP="007A602A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  <w:r w:rsidRPr="007A602A">
        <w:rPr>
          <w:rFonts w:ascii="Tahoma" w:hAnsi="Tahoma" w:cs="Tahoma"/>
          <w:b/>
          <w:sz w:val="18"/>
          <w:szCs w:val="18"/>
        </w:rPr>
        <w:t>CENA</w:t>
      </w:r>
    </w:p>
    <w:p w14:paraId="0C9A39AD" w14:textId="77777777" w:rsidR="007A602A" w:rsidRPr="007A602A" w:rsidRDefault="007A602A" w:rsidP="007A602A">
      <w:pPr>
        <w:pStyle w:val="NormalnyWeb"/>
        <w:spacing w:line="360" w:lineRule="auto"/>
        <w:rPr>
          <w:rFonts w:ascii="Tahoma" w:hAnsi="Tahoma" w:cs="Tahoma"/>
          <w:bCs/>
          <w:sz w:val="18"/>
          <w:szCs w:val="18"/>
        </w:rPr>
      </w:pPr>
      <w:r w:rsidRPr="007A602A">
        <w:rPr>
          <w:rFonts w:ascii="Tahoma" w:hAnsi="Tahoma" w:cs="Tahoma"/>
          <w:bCs/>
          <w:sz w:val="18"/>
          <w:szCs w:val="18"/>
        </w:rPr>
        <w:t xml:space="preserve">netto: ____________________ zł. </w:t>
      </w:r>
      <w:r w:rsidRPr="007A602A">
        <w:rPr>
          <w:rFonts w:ascii="Tahoma" w:hAnsi="Tahoma" w:cs="Tahoma"/>
          <w:bCs/>
          <w:sz w:val="18"/>
          <w:szCs w:val="18"/>
        </w:rPr>
        <w:tab/>
        <w:t xml:space="preserve">podatek VAT __________________zł. </w:t>
      </w:r>
    </w:p>
    <w:p w14:paraId="13A3479D" w14:textId="77777777" w:rsidR="007A602A" w:rsidRPr="007A602A" w:rsidRDefault="007A602A" w:rsidP="007A602A">
      <w:pPr>
        <w:pStyle w:val="NormalnyWeb"/>
        <w:spacing w:line="360" w:lineRule="auto"/>
        <w:rPr>
          <w:rFonts w:ascii="Tahoma" w:hAnsi="Tahoma" w:cs="Tahoma"/>
          <w:bCs/>
          <w:sz w:val="18"/>
          <w:szCs w:val="18"/>
        </w:rPr>
      </w:pPr>
      <w:r w:rsidRPr="007A602A">
        <w:rPr>
          <w:rFonts w:ascii="Tahoma" w:hAnsi="Tahoma" w:cs="Tahoma"/>
          <w:bCs/>
          <w:sz w:val="18"/>
          <w:szCs w:val="18"/>
        </w:rPr>
        <w:t xml:space="preserve">brutto: _________________ zł. (słownie złotych: .......................................................................................................................................   )  </w:t>
      </w:r>
    </w:p>
    <w:p w14:paraId="79FF1A7D" w14:textId="77777777" w:rsidR="007A602A" w:rsidRPr="007A602A" w:rsidRDefault="007A602A" w:rsidP="007A602A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  <w:r w:rsidRPr="007A602A">
        <w:rPr>
          <w:rFonts w:ascii="Tahoma" w:hAnsi="Tahoma" w:cs="Tahoma"/>
          <w:b/>
          <w:sz w:val="18"/>
          <w:szCs w:val="18"/>
        </w:rPr>
        <w:t>1.</w:t>
      </w:r>
      <w:r w:rsidRPr="007A602A">
        <w:rPr>
          <w:rFonts w:ascii="Tahoma" w:hAnsi="Tahoma" w:cs="Tahoma"/>
          <w:b/>
          <w:sz w:val="18"/>
          <w:szCs w:val="18"/>
        </w:rPr>
        <w:tab/>
        <w:t>Okres niezmienności cen ____________(min. 3 miesięcy, max. 8 miesięcy)</w:t>
      </w:r>
    </w:p>
    <w:p w14:paraId="197194BF" w14:textId="3737DC06" w:rsidR="007A602A" w:rsidRPr="007A602A" w:rsidRDefault="007A602A" w:rsidP="007A602A">
      <w:pPr>
        <w:pStyle w:val="NormalnyWeb"/>
        <w:spacing w:line="360" w:lineRule="auto"/>
        <w:rPr>
          <w:rFonts w:ascii="Tahoma" w:hAnsi="Tahoma" w:cs="Tahoma"/>
          <w:b/>
          <w:sz w:val="16"/>
          <w:szCs w:val="16"/>
        </w:rPr>
      </w:pPr>
      <w:r w:rsidRPr="007A602A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>
        <w:rPr>
          <w:rFonts w:ascii="Tahoma" w:hAnsi="Tahoma" w:cs="Tahoma"/>
          <w:b/>
          <w:sz w:val="16"/>
          <w:szCs w:val="16"/>
        </w:rPr>
        <w:t>8</w:t>
      </w:r>
      <w:r w:rsidRPr="007A602A">
        <w:rPr>
          <w:rFonts w:ascii="Tahoma" w:hAnsi="Tahoma" w:cs="Tahoma"/>
          <w:b/>
          <w:sz w:val="16"/>
          <w:szCs w:val="16"/>
        </w:rPr>
        <w:t xml:space="preserve"> miesięcy od daty zawarcia umowy.</w:t>
      </w:r>
    </w:p>
    <w:p w14:paraId="51358C14" w14:textId="463CB62C" w:rsidR="00043DC7" w:rsidRDefault="00043DC7" w:rsidP="00043DC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</w:t>
      </w:r>
    </w:p>
    <w:p w14:paraId="14738761" w14:textId="2F1D3EA6" w:rsidR="00E35F93" w:rsidRDefault="00E35F93" w:rsidP="00D36E64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6704E9C9" w14:textId="77777777" w:rsidR="00E35F93" w:rsidRDefault="00E35F93" w:rsidP="00E35F93">
      <w:pPr>
        <w:pStyle w:val="Nagwek4"/>
        <w:spacing w:before="80" w:after="80" w:line="480" w:lineRule="auto"/>
        <w:ind w:left="142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SERWIS: (Nazwa, dane teleadresowe, osoba odpowiedzialna za nadzór techniczny)</w:t>
      </w:r>
    </w:p>
    <w:p w14:paraId="49746209" w14:textId="77777777" w:rsidR="00E35F93" w:rsidRDefault="00E35F93" w:rsidP="00E35F93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2B369C60" w14:textId="3C2F07BE" w:rsidR="00D3160B" w:rsidRPr="001C4884" w:rsidRDefault="00E35F93" w:rsidP="001C4884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3AC16504" w14:textId="77777777" w:rsidR="00D36E64" w:rsidRDefault="00D36E64" w:rsidP="00D36E64">
      <w:pPr>
        <w:pStyle w:val="NormalnyWeb"/>
        <w:spacing w:line="360" w:lineRule="auto"/>
        <w:rPr>
          <w:rFonts w:ascii="Tahoma" w:hAnsi="Tahoma" w:cs="Tahoma"/>
          <w:b/>
          <w:color w:val="000000"/>
          <w:sz w:val="18"/>
          <w:szCs w:val="18"/>
        </w:rPr>
      </w:pPr>
    </w:p>
    <w:p w14:paraId="631D74E8" w14:textId="77777777" w:rsidR="00E4431E" w:rsidRDefault="00A02D66" w:rsidP="00E4431E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2BFA3564" w14:textId="77777777" w:rsidR="00E4431E" w:rsidRDefault="00E4431E" w:rsidP="00E4431E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5C69D944" w14:textId="77777777" w:rsidR="00E4431E" w:rsidRDefault="00E4431E" w:rsidP="00E4431E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9246AFA" w14:textId="77777777" w:rsidR="00E4431E" w:rsidRDefault="00E4431E" w:rsidP="00E4431E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0CFACE8E" w14:textId="77777777" w:rsidR="00E4431E" w:rsidRDefault="00E4431E" w:rsidP="00E4431E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287278C" w14:textId="0528E58C" w:rsidR="00A02D66" w:rsidRPr="00E4431E" w:rsidRDefault="00A02D66" w:rsidP="00E4431E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sz w:val="18"/>
        </w:rPr>
        <w:t>Podwykonawstwo (jeżeli dotyczy)</w:t>
      </w:r>
    </w:p>
    <w:p w14:paraId="46051A4C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4CCEB9F0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31C00E58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34A7B01A" w14:textId="77777777" w:rsidTr="002827B1">
        <w:trPr>
          <w:trHeight w:val="360"/>
        </w:trPr>
        <w:tc>
          <w:tcPr>
            <w:tcW w:w="2083" w:type="dxa"/>
          </w:tcPr>
          <w:p w14:paraId="2FF31DDC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CCD5D3C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0D7E983F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4CA36D5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F5016DD" w14:textId="77777777" w:rsidTr="002827B1">
        <w:trPr>
          <w:trHeight w:val="360"/>
        </w:trPr>
        <w:tc>
          <w:tcPr>
            <w:tcW w:w="2083" w:type="dxa"/>
            <w:hideMark/>
          </w:tcPr>
          <w:p w14:paraId="201BA013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5ED8CF7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3E9B1A63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2F3DC99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E8A0064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75EF601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06B170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4CE518B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6073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C50FEAF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506B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6730375D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16039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6053257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8FFF5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212146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8D110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6092A55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9B8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CD8702C" w14:textId="77777777" w:rsidTr="002827B1">
        <w:trPr>
          <w:trHeight w:val="215"/>
        </w:trPr>
        <w:tc>
          <w:tcPr>
            <w:tcW w:w="2083" w:type="dxa"/>
          </w:tcPr>
          <w:p w14:paraId="2AA4DCBA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B49F58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5951A94A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06541E3B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64187388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191507CB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6D8B2F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52576F3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F53ADD5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840BE70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76D6A47A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70DBB3" w14:textId="77777777"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14:paraId="3BA933C6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5341349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19D4C7FD" w14:textId="77777777" w:rsidR="00A02D66" w:rsidRDefault="00A02D66" w:rsidP="00A02D66">
      <w:pPr>
        <w:rPr>
          <w:rFonts w:eastAsia="MS Mincho"/>
        </w:rPr>
      </w:pPr>
    </w:p>
    <w:p w14:paraId="1309010A" w14:textId="77777777" w:rsidR="00606FAB" w:rsidRPr="00A02D66" w:rsidRDefault="00606FAB" w:rsidP="00A02D66"/>
    <w:sectPr w:rsidR="00606FAB" w:rsidRPr="00A02D66">
      <w:headerReference w:type="default" r:id="rId7"/>
      <w:footerReference w:type="default" r:id="rId8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4BFDC" w14:textId="77777777" w:rsidR="00FD5C46" w:rsidRDefault="00FD5C46">
      <w:r>
        <w:separator/>
      </w:r>
    </w:p>
  </w:endnote>
  <w:endnote w:type="continuationSeparator" w:id="0">
    <w:p w14:paraId="3096FBF6" w14:textId="77777777" w:rsidR="00FD5C46" w:rsidRDefault="00FD5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36743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A8D619C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CE68991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3386F18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670AC961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3DC6A07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7A831" w14:textId="77777777" w:rsidR="00FD5C46" w:rsidRDefault="00FD5C46">
      <w:r>
        <w:separator/>
      </w:r>
    </w:p>
  </w:footnote>
  <w:footnote w:type="continuationSeparator" w:id="0">
    <w:p w14:paraId="2A6597AA" w14:textId="77777777" w:rsidR="00FD5C46" w:rsidRDefault="00FD5C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5286C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3C2C714E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10038E69" w14:textId="77777777"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F98E66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8C83E00"/>
    <w:multiLevelType w:val="hybridMultilevel"/>
    <w:tmpl w:val="A1441B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C73C86"/>
    <w:multiLevelType w:val="hybridMultilevel"/>
    <w:tmpl w:val="810876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B608B4"/>
    <w:multiLevelType w:val="hybridMultilevel"/>
    <w:tmpl w:val="3ABA7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4DF7EF2"/>
    <w:multiLevelType w:val="hybridMultilevel"/>
    <w:tmpl w:val="F4DC53E4"/>
    <w:lvl w:ilvl="0" w:tplc="094614E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69572669">
    <w:abstractNumId w:val="10"/>
  </w:num>
  <w:num w:numId="2" w16cid:durableId="1620181291">
    <w:abstractNumId w:val="23"/>
  </w:num>
  <w:num w:numId="3" w16cid:durableId="1235505843">
    <w:abstractNumId w:val="26"/>
  </w:num>
  <w:num w:numId="4" w16cid:durableId="169376732">
    <w:abstractNumId w:val="5"/>
  </w:num>
  <w:num w:numId="5" w16cid:durableId="1835145165">
    <w:abstractNumId w:val="29"/>
  </w:num>
  <w:num w:numId="6" w16cid:durableId="1093740778">
    <w:abstractNumId w:val="6"/>
  </w:num>
  <w:num w:numId="7" w16cid:durableId="1013268914">
    <w:abstractNumId w:val="7"/>
  </w:num>
  <w:num w:numId="8" w16cid:durableId="579411887">
    <w:abstractNumId w:val="32"/>
  </w:num>
  <w:num w:numId="9" w16cid:durableId="801390199">
    <w:abstractNumId w:val="4"/>
  </w:num>
  <w:num w:numId="10" w16cid:durableId="633371090">
    <w:abstractNumId w:val="31"/>
  </w:num>
  <w:num w:numId="11" w16cid:durableId="1660109035">
    <w:abstractNumId w:val="28"/>
  </w:num>
  <w:num w:numId="12" w16cid:durableId="353269339">
    <w:abstractNumId w:val="12"/>
  </w:num>
  <w:num w:numId="13" w16cid:durableId="377902911">
    <w:abstractNumId w:val="27"/>
  </w:num>
  <w:num w:numId="14" w16cid:durableId="1934896706">
    <w:abstractNumId w:val="39"/>
  </w:num>
  <w:num w:numId="15" w16cid:durableId="1436175880">
    <w:abstractNumId w:val="24"/>
  </w:num>
  <w:num w:numId="16" w16cid:durableId="1997537824">
    <w:abstractNumId w:val="36"/>
  </w:num>
  <w:num w:numId="17" w16cid:durableId="1049761316">
    <w:abstractNumId w:val="11"/>
  </w:num>
  <w:num w:numId="18" w16cid:durableId="1927303711">
    <w:abstractNumId w:val="17"/>
  </w:num>
  <w:num w:numId="19" w16cid:durableId="971205310">
    <w:abstractNumId w:val="35"/>
  </w:num>
  <w:num w:numId="20" w16cid:durableId="946935261">
    <w:abstractNumId w:val="1"/>
  </w:num>
  <w:num w:numId="21" w16cid:durableId="273563238">
    <w:abstractNumId w:val="30"/>
  </w:num>
  <w:num w:numId="22" w16cid:durableId="526870107">
    <w:abstractNumId w:val="2"/>
  </w:num>
  <w:num w:numId="23" w16cid:durableId="897975284">
    <w:abstractNumId w:val="13"/>
  </w:num>
  <w:num w:numId="24" w16cid:durableId="1239168603">
    <w:abstractNumId w:val="33"/>
  </w:num>
  <w:num w:numId="25" w16cid:durableId="274168670">
    <w:abstractNumId w:val="8"/>
  </w:num>
  <w:num w:numId="26" w16cid:durableId="582687874">
    <w:abstractNumId w:val="16"/>
  </w:num>
  <w:num w:numId="27" w16cid:durableId="1025329562">
    <w:abstractNumId w:val="20"/>
  </w:num>
  <w:num w:numId="28" w16cid:durableId="603348563">
    <w:abstractNumId w:val="18"/>
  </w:num>
  <w:num w:numId="29" w16cid:durableId="411122299">
    <w:abstractNumId w:val="3"/>
  </w:num>
  <w:num w:numId="30" w16cid:durableId="1490975509">
    <w:abstractNumId w:val="19"/>
  </w:num>
  <w:num w:numId="31" w16cid:durableId="143934105">
    <w:abstractNumId w:val="0"/>
  </w:num>
  <w:num w:numId="32" w16cid:durableId="863830945">
    <w:abstractNumId w:val="40"/>
  </w:num>
  <w:num w:numId="33" w16cid:durableId="517811497">
    <w:abstractNumId w:val="38"/>
  </w:num>
  <w:num w:numId="34" w16cid:durableId="107578162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9513061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8990070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570772044">
    <w:abstractNumId w:val="37"/>
  </w:num>
  <w:num w:numId="38" w16cid:durableId="201094924">
    <w:abstractNumId w:val="25"/>
  </w:num>
  <w:num w:numId="39" w16cid:durableId="823740226">
    <w:abstractNumId w:val="22"/>
  </w:num>
  <w:num w:numId="40" w16cid:durableId="2058624591">
    <w:abstractNumId w:val="9"/>
  </w:num>
  <w:num w:numId="41" w16cid:durableId="914702351">
    <w:abstractNumId w:val="14"/>
  </w:num>
  <w:num w:numId="42" w16cid:durableId="388960076">
    <w:abstractNumId w:val="15"/>
  </w:num>
  <w:num w:numId="43" w16cid:durableId="887448945">
    <w:abstractNumId w:val="21"/>
  </w:num>
  <w:num w:numId="44" w16cid:durableId="11212185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E1C"/>
    <w:rsid w:val="00020F7D"/>
    <w:rsid w:val="00040155"/>
    <w:rsid w:val="00043DC7"/>
    <w:rsid w:val="00070C4A"/>
    <w:rsid w:val="000816C0"/>
    <w:rsid w:val="000867FD"/>
    <w:rsid w:val="000C7C67"/>
    <w:rsid w:val="001837CD"/>
    <w:rsid w:val="001C4884"/>
    <w:rsid w:val="001F76AC"/>
    <w:rsid w:val="00203C73"/>
    <w:rsid w:val="002346CB"/>
    <w:rsid w:val="002827B1"/>
    <w:rsid w:val="00287452"/>
    <w:rsid w:val="00330ECC"/>
    <w:rsid w:val="003B794A"/>
    <w:rsid w:val="003E0D74"/>
    <w:rsid w:val="003F5AA9"/>
    <w:rsid w:val="00445E1C"/>
    <w:rsid w:val="00446A72"/>
    <w:rsid w:val="00460999"/>
    <w:rsid w:val="004E5FFD"/>
    <w:rsid w:val="005906CB"/>
    <w:rsid w:val="00603B31"/>
    <w:rsid w:val="00606FAB"/>
    <w:rsid w:val="00723007"/>
    <w:rsid w:val="007577C7"/>
    <w:rsid w:val="007A602A"/>
    <w:rsid w:val="007F38C2"/>
    <w:rsid w:val="00814A77"/>
    <w:rsid w:val="00843B44"/>
    <w:rsid w:val="008C3F8D"/>
    <w:rsid w:val="00A02D66"/>
    <w:rsid w:val="00A54B79"/>
    <w:rsid w:val="00AB57BF"/>
    <w:rsid w:val="00B02599"/>
    <w:rsid w:val="00BD08B6"/>
    <w:rsid w:val="00BD31A8"/>
    <w:rsid w:val="00C446A2"/>
    <w:rsid w:val="00C7138B"/>
    <w:rsid w:val="00C8648B"/>
    <w:rsid w:val="00CC5F60"/>
    <w:rsid w:val="00D3160B"/>
    <w:rsid w:val="00D36E64"/>
    <w:rsid w:val="00DD5998"/>
    <w:rsid w:val="00E35F93"/>
    <w:rsid w:val="00E4431E"/>
    <w:rsid w:val="00EC0DFC"/>
    <w:rsid w:val="00EF356C"/>
    <w:rsid w:val="00F24FF8"/>
    <w:rsid w:val="00F2516E"/>
    <w:rsid w:val="00FA6715"/>
    <w:rsid w:val="00FD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1E1E7D"/>
  <w15:chartTrackingRefBased/>
  <w15:docId w15:val="{4C754D19-9DE3-47A0-9B58-8CE26C93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741</Words>
  <Characters>7869</Characters>
  <Application>Microsoft Office Word</Application>
  <DocSecurity>0</DocSecurity>
  <Lines>65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2</cp:revision>
  <cp:lastPrinted>2001-01-24T13:21:00Z</cp:lastPrinted>
  <dcterms:created xsi:type="dcterms:W3CDTF">2023-04-26T06:48:00Z</dcterms:created>
  <dcterms:modified xsi:type="dcterms:W3CDTF">2023-04-26T06:48:00Z</dcterms:modified>
</cp:coreProperties>
</file>