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27A79" w:rsidRPr="00C27A79">
        <w:rPr>
          <w:b/>
        </w:rPr>
        <w:t>NZ/24/D/P/L/2023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27A79" w:rsidRPr="00C27A79">
        <w:rPr>
          <w:rFonts w:ascii="Arial Narrow" w:hAnsi="Arial Narrow"/>
          <w:b/>
        </w:rPr>
        <w:t>Dostawy wyrobów medycznych ujęte w 8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EBA" w:rsidRDefault="00AE1EBA" w:rsidP="0038231F">
      <w:pPr>
        <w:spacing w:after="0" w:line="240" w:lineRule="auto"/>
      </w:pPr>
      <w:r>
        <w:separator/>
      </w:r>
    </w:p>
  </w:endnote>
  <w:endnote w:type="continuationSeparator" w:id="0">
    <w:p w:rsidR="00AE1EBA" w:rsidRDefault="00AE1E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A79" w:rsidRDefault="00C27A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7A7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7A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A79" w:rsidRDefault="00C27A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EBA" w:rsidRDefault="00AE1EBA" w:rsidP="0038231F">
      <w:pPr>
        <w:spacing w:after="0" w:line="240" w:lineRule="auto"/>
      </w:pPr>
      <w:r>
        <w:separator/>
      </w:r>
    </w:p>
  </w:footnote>
  <w:footnote w:type="continuationSeparator" w:id="0">
    <w:p w:rsidR="00AE1EBA" w:rsidRDefault="00AE1E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A79" w:rsidRDefault="00C27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A79" w:rsidRDefault="00C27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A79" w:rsidRDefault="00C27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EB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1EBA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27A79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7F5794-3F4A-4FA8-8E9C-444A9319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46961-B213-4705-99FC-702C0CCE1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2023-04-18T07:03:00Z</dcterms:created>
  <dcterms:modified xsi:type="dcterms:W3CDTF">2023-04-18T07:03:00Z</dcterms:modified>
</cp:coreProperties>
</file>