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15785" w:rsidRPr="00C1578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1578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C15785">
        <w:rPr>
          <w:rFonts w:ascii="Arial" w:hAnsi="Arial" w:cs="Arial"/>
        </w:rPr>
        <w:t>Szpital Powiatowy w Limanowej Imienia Miłosierdzia Bożego</w:t>
      </w:r>
    </w:p>
    <w:p w:rsidR="006676AE" w:rsidRPr="0012157F" w:rsidRDefault="00C157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15785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C15785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157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15785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C15785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5785" w:rsidRPr="0012157F" w:rsidTr="00727D5E">
        <w:tc>
          <w:tcPr>
            <w:tcW w:w="9104" w:type="dxa"/>
            <w:shd w:val="clear" w:color="auto" w:fill="D9D9D9"/>
          </w:tcPr>
          <w:p w:rsidR="00C15785" w:rsidRPr="0012157F" w:rsidRDefault="00C15785" w:rsidP="00727D5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15785" w:rsidRPr="00094F76" w:rsidRDefault="00C15785" w:rsidP="00727D5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578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15785" w:rsidRPr="004B5FB1" w:rsidRDefault="00C15785" w:rsidP="00727D5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1578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15785">
        <w:rPr>
          <w:rFonts w:ascii="Arial" w:hAnsi="Arial" w:cs="Arial"/>
          <w:b/>
          <w:sz w:val="24"/>
          <w:szCs w:val="24"/>
        </w:rPr>
        <w:t>Dostawy wyrobów medycznych ujęte w 8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5785" w:rsidRPr="00C15785">
        <w:rPr>
          <w:rFonts w:ascii="Arial" w:hAnsi="Arial" w:cs="Arial"/>
          <w:b/>
          <w:sz w:val="24"/>
          <w:szCs w:val="24"/>
        </w:rPr>
        <w:t>NZ/24/D/P/L/2023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5785" w:rsidRPr="00C1578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C07" w:rsidRDefault="00BF2C07" w:rsidP="0038231F">
      <w:pPr>
        <w:spacing w:after="0" w:line="240" w:lineRule="auto"/>
      </w:pPr>
      <w:r>
        <w:separator/>
      </w:r>
    </w:p>
  </w:endnote>
  <w:endnote w:type="continuationSeparator" w:id="0">
    <w:p w:rsidR="00BF2C07" w:rsidRDefault="00BF2C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5" w:rsidRDefault="00C157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578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57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5" w:rsidRDefault="00C157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C07" w:rsidRDefault="00BF2C07" w:rsidP="0038231F">
      <w:pPr>
        <w:spacing w:after="0" w:line="240" w:lineRule="auto"/>
      </w:pPr>
      <w:r>
        <w:separator/>
      </w:r>
    </w:p>
  </w:footnote>
  <w:footnote w:type="continuationSeparator" w:id="0">
    <w:p w:rsidR="00BF2C07" w:rsidRDefault="00BF2C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5" w:rsidRDefault="00C157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5" w:rsidRDefault="00C157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5" w:rsidRDefault="00C157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C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2C07"/>
    <w:rsid w:val="00C014B5"/>
    <w:rsid w:val="00C01B29"/>
    <w:rsid w:val="00C113BF"/>
    <w:rsid w:val="00C1570D"/>
    <w:rsid w:val="00C15785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98183C-5D4D-484E-A202-37467165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7F607-B80A-4153-843B-30A26DEE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2023-04-18T07:15:00Z</dcterms:created>
  <dcterms:modified xsi:type="dcterms:W3CDTF">2023-04-18T07:15:00Z</dcterms:modified>
</cp:coreProperties>
</file>