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6063B9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BA26AA">
        <w:rPr>
          <w:bCs/>
          <w:sz w:val="22"/>
          <w:szCs w:val="22"/>
        </w:rPr>
        <w:t>1</w:t>
      </w:r>
      <w:r w:rsidR="0051379B">
        <w:rPr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004C41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81AF253" w14:textId="77777777" w:rsidR="00AC23E0" w:rsidRPr="00AC23E0" w:rsidRDefault="00AC23E0" w:rsidP="00AC23E0">
      <w:pPr>
        <w:spacing w:line="276" w:lineRule="auto"/>
        <w:jc w:val="center"/>
        <w:rPr>
          <w:sz w:val="22"/>
          <w:szCs w:val="22"/>
        </w:rPr>
      </w:pPr>
      <w:r w:rsidRPr="00AC23E0">
        <w:rPr>
          <w:sz w:val="22"/>
          <w:szCs w:val="22"/>
        </w:rPr>
        <w:t>Nawiązując do toczącego się postępowania o udzielenie zamówienia publicznego prowadzonego</w:t>
      </w:r>
    </w:p>
    <w:p w14:paraId="286CF903" w14:textId="77777777" w:rsidR="00AC23E0" w:rsidRDefault="00AC23E0" w:rsidP="00AC23E0">
      <w:pPr>
        <w:spacing w:line="276" w:lineRule="auto"/>
        <w:jc w:val="center"/>
        <w:rPr>
          <w:sz w:val="22"/>
          <w:szCs w:val="22"/>
        </w:rPr>
      </w:pPr>
      <w:r w:rsidRPr="00AC23E0">
        <w:rPr>
          <w:sz w:val="22"/>
          <w:szCs w:val="22"/>
        </w:rPr>
        <w:t>w trybie podstawowym bez negocjacji pn.:</w:t>
      </w:r>
    </w:p>
    <w:p w14:paraId="5EE88DB2" w14:textId="77777777" w:rsidR="00AC23E0" w:rsidRDefault="00AC23E0" w:rsidP="00AC23E0">
      <w:pPr>
        <w:spacing w:line="276" w:lineRule="auto"/>
        <w:jc w:val="center"/>
        <w:rPr>
          <w:sz w:val="22"/>
          <w:szCs w:val="22"/>
        </w:rPr>
      </w:pPr>
    </w:p>
    <w:p w14:paraId="35C4C1EE" w14:textId="0E71D776" w:rsidR="00166500" w:rsidRPr="00166500" w:rsidRDefault="00BA26AA" w:rsidP="00AC23E0">
      <w:pPr>
        <w:spacing w:line="276" w:lineRule="auto"/>
        <w:jc w:val="center"/>
        <w:rPr>
          <w:b/>
          <w:bCs/>
          <w:sz w:val="22"/>
          <w:szCs w:val="22"/>
        </w:rPr>
      </w:pPr>
      <w:r w:rsidRPr="00BA26AA">
        <w:rPr>
          <w:b/>
          <w:bCs/>
          <w:sz w:val="22"/>
          <w:szCs w:val="22"/>
        </w:rPr>
        <w:t xml:space="preserve">Pełnienie całodobowego serwisu, konserwacji oraz naprawy </w:t>
      </w:r>
      <w:r w:rsidRPr="00BA26AA">
        <w:rPr>
          <w:b/>
          <w:bCs/>
          <w:sz w:val="22"/>
          <w:szCs w:val="22"/>
        </w:rPr>
        <w:t>urządzeń</w:t>
      </w:r>
      <w:r w:rsidRPr="00BA26AA">
        <w:rPr>
          <w:b/>
          <w:bCs/>
          <w:sz w:val="22"/>
          <w:szCs w:val="22"/>
        </w:rPr>
        <w:t xml:space="preserve"> transportu bliskiego zainstalowanych we wszystkich filiach Szpitala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65D1E2D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16650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16650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16650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16650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46028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317F41B8" w14:textId="77777777" w:rsidR="00A50350" w:rsidRDefault="00A50350" w:rsidP="00A50350">
      <w:pPr>
        <w:jc w:val="both"/>
        <w:rPr>
          <w:b/>
          <w:sz w:val="22"/>
        </w:rPr>
      </w:pPr>
    </w:p>
    <w:p w14:paraId="43870B38" w14:textId="36D33A3A" w:rsidR="00A50350" w:rsidRPr="00A50350" w:rsidRDefault="00A50350" w:rsidP="00A50350">
      <w:pPr>
        <w:jc w:val="both"/>
        <w:rPr>
          <w:b/>
          <w:bCs/>
        </w:rPr>
      </w:pPr>
      <w:r w:rsidRPr="00A50350">
        <w:rPr>
          <w:b/>
          <w:bCs/>
        </w:rPr>
        <w:t xml:space="preserve">wartość brutto </w:t>
      </w:r>
      <w:r w:rsidRPr="00A50350">
        <w:t>za wykonanie całości przedmiotu zamówienia wynosi:</w:t>
      </w:r>
      <w:r w:rsidRPr="00A50350">
        <w:rPr>
          <w:b/>
          <w:bCs/>
        </w:rPr>
        <w:t xml:space="preserve"> </w:t>
      </w:r>
      <w:r w:rsidRPr="00A50350">
        <w:t>............................... zł</w:t>
      </w:r>
    </w:p>
    <w:p w14:paraId="2EC64CEB" w14:textId="4C484395" w:rsidR="00A50350" w:rsidRDefault="00A50350" w:rsidP="00A50350">
      <w:pPr>
        <w:ind w:hanging="284"/>
        <w:jc w:val="both"/>
      </w:pPr>
      <w:r w:rsidRPr="00CB74F4">
        <w:t xml:space="preserve">    </w:t>
      </w:r>
      <w:r>
        <w:t xml:space="preserve"> </w:t>
      </w:r>
      <w:r w:rsidRPr="00CB74F4">
        <w:t>stawka  podatku VAT wynosi  ......%</w:t>
      </w:r>
    </w:p>
    <w:p w14:paraId="0881AA97" w14:textId="77777777" w:rsidR="00A50350" w:rsidRPr="00CB74F4" w:rsidRDefault="00A50350" w:rsidP="00A50350">
      <w:pPr>
        <w:jc w:val="both"/>
      </w:pPr>
      <w:r w:rsidRPr="00CB74F4">
        <w:t>wartość podatku VAT …………….. zł</w:t>
      </w:r>
    </w:p>
    <w:p w14:paraId="717A26D0" w14:textId="77777777" w:rsidR="00A50350" w:rsidRDefault="00A50350" w:rsidP="00A50350">
      <w:pPr>
        <w:jc w:val="both"/>
      </w:pPr>
      <w:r>
        <w:t xml:space="preserve">wartość netto za </w:t>
      </w:r>
      <w:r w:rsidRPr="00502A0F">
        <w:t>wykonanie całości przedmiotu zamówienia</w:t>
      </w:r>
      <w:r>
        <w:t xml:space="preserve"> wynosi: </w:t>
      </w:r>
      <w:r w:rsidRPr="002B715C">
        <w:t>................................ zł</w:t>
      </w:r>
    </w:p>
    <w:p w14:paraId="762FF019" w14:textId="710AC498" w:rsidR="00A50350" w:rsidRDefault="00F0522D" w:rsidP="00A50350">
      <w:pPr>
        <w:jc w:val="both"/>
      </w:pPr>
      <w:r>
        <w:t>w tym:</w:t>
      </w:r>
    </w:p>
    <w:p w14:paraId="351383E6" w14:textId="3026175E" w:rsidR="00F0522D" w:rsidRDefault="00F0522D" w:rsidP="00A50350">
      <w:pPr>
        <w:jc w:val="both"/>
      </w:pPr>
      <w:r>
        <w:t>kwota przeznaczona na wykonanie napraw …………….netto, ……………..brutto</w:t>
      </w:r>
    </w:p>
    <w:p w14:paraId="0578EA34" w14:textId="4F6065F4" w:rsidR="00F0522D" w:rsidRDefault="00F0522D" w:rsidP="00A50350">
      <w:pPr>
        <w:jc w:val="both"/>
      </w:pPr>
      <w:r>
        <w:lastRenderedPageBreak/>
        <w:t>kwota za wykonanie przeglądów: …………………..netto, …………………brutto.</w:t>
      </w:r>
    </w:p>
    <w:p w14:paraId="2CC98FEE" w14:textId="77777777" w:rsidR="00F0522D" w:rsidRDefault="00F0522D" w:rsidP="00A50350">
      <w:pPr>
        <w:jc w:val="both"/>
      </w:pPr>
    </w:p>
    <w:p w14:paraId="281AD6B6" w14:textId="77777777" w:rsidR="00A50350" w:rsidRPr="00502A0F" w:rsidRDefault="00A50350" w:rsidP="00A50350">
      <w:pPr>
        <w:jc w:val="both"/>
      </w:pPr>
      <w:r w:rsidRPr="00502A0F">
        <w:t>Stawka (wartość brutto) roboczogodziny dla rozliczenia napraw oraz prac dodatkowych wynosi: ................................ zł</w:t>
      </w:r>
    </w:p>
    <w:p w14:paraId="28ABBFB0" w14:textId="77777777" w:rsidR="00A50350" w:rsidRDefault="00A50350" w:rsidP="00A50350">
      <w:pPr>
        <w:jc w:val="both"/>
      </w:pPr>
    </w:p>
    <w:p w14:paraId="5FE585EC" w14:textId="77777777" w:rsidR="00A50350" w:rsidRDefault="00A50350" w:rsidP="00A50350">
      <w:pPr>
        <w:jc w:val="both"/>
      </w:pPr>
      <w:r w:rsidRPr="00502A0F">
        <w:t>Doświadczenie osób wyznaczonych do realizacji zamówienia ……… lat</w:t>
      </w:r>
      <w:r>
        <w:t xml:space="preserve">  </w:t>
      </w:r>
    </w:p>
    <w:p w14:paraId="034F976A" w14:textId="77777777" w:rsidR="00A50350" w:rsidRDefault="00A50350" w:rsidP="00A50350">
      <w:pPr>
        <w:jc w:val="both"/>
      </w:pPr>
    </w:p>
    <w:p w14:paraId="1F706778" w14:textId="46853205" w:rsidR="00A50350" w:rsidRDefault="00A50350" w:rsidP="00A50350">
      <w:pPr>
        <w:ind w:hanging="284"/>
        <w:jc w:val="both"/>
      </w:pPr>
      <w:r>
        <w:t xml:space="preserve"> </w:t>
      </w:r>
      <w:r>
        <w:tab/>
        <w:t>Termin wykonania – 12</w:t>
      </w:r>
      <w:r w:rsidR="002D7473">
        <w:t xml:space="preserve"> m</w:t>
      </w:r>
      <w:r>
        <w:t xml:space="preserve">iesięcy od daty zawarcia umowy </w:t>
      </w:r>
    </w:p>
    <w:p w14:paraId="363E35A5" w14:textId="77777777" w:rsidR="00A50350" w:rsidRDefault="00A50350" w:rsidP="00A50350">
      <w:pPr>
        <w:ind w:hanging="284"/>
        <w:jc w:val="both"/>
      </w:pPr>
      <w:r>
        <w:t xml:space="preserve">   </w:t>
      </w:r>
      <w:r>
        <w:tab/>
        <w:t>Okres gwarancji  – zgodnie z umową</w:t>
      </w:r>
    </w:p>
    <w:p w14:paraId="0B9CDDA0" w14:textId="77777777" w:rsidR="00A50350" w:rsidRDefault="00A50350" w:rsidP="00A50350">
      <w:pPr>
        <w:ind w:hanging="284"/>
        <w:jc w:val="both"/>
      </w:pPr>
      <w:r>
        <w:tab/>
        <w:t>Warunki płatności - 60 dni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A0E8C6D" w14:textId="77777777" w:rsidR="00271D13" w:rsidRPr="00B34EF5" w:rsidRDefault="00271D13" w:rsidP="00271D13">
      <w:pPr>
        <w:ind w:hanging="284"/>
        <w:jc w:val="both"/>
      </w:pPr>
      <w:r w:rsidRPr="00B34EF5">
        <w:t>2)</w:t>
      </w:r>
      <w:r>
        <w:t xml:space="preserve"> </w:t>
      </w: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6B2DEA9E" w14:textId="77777777" w:rsidR="00271D13" w:rsidRPr="00B34EF5" w:rsidRDefault="00271D13" w:rsidP="00271D13">
      <w:pPr>
        <w:ind w:hanging="284"/>
        <w:jc w:val="both"/>
      </w:pPr>
      <w:r w:rsidRPr="00B34EF5">
        <w:t>3) oświadczamy, że uważamy się za związanych niniejszą ofertą na czas wskazany w </w:t>
      </w:r>
      <w:r>
        <w:t>SWZ</w:t>
      </w:r>
      <w:r w:rsidRPr="00B34EF5">
        <w:t>,</w:t>
      </w:r>
    </w:p>
    <w:p w14:paraId="5B8E9201" w14:textId="77777777" w:rsidR="00271D13" w:rsidRPr="00B34EF5" w:rsidRDefault="00271D13" w:rsidP="00271D13">
      <w:pPr>
        <w:ind w:hanging="284"/>
        <w:jc w:val="both"/>
      </w:pPr>
      <w:r w:rsidRPr="00B34EF5"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840BB4" w14:textId="444E32AC" w:rsidR="00271D13" w:rsidRPr="00B34EF5" w:rsidRDefault="00271D13" w:rsidP="00271D13">
      <w:pPr>
        <w:ind w:hanging="284"/>
        <w:jc w:val="both"/>
      </w:pPr>
      <w:r w:rsidRPr="00B34EF5">
        <w:t>5)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</w:t>
      </w:r>
      <w:r>
        <w:t>6</w:t>
      </w:r>
      <w:r>
        <w:t xml:space="preserve">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6FC1BBF9" w14:textId="77777777" w:rsidR="00271D13" w:rsidRPr="00B34EF5" w:rsidRDefault="00271D13" w:rsidP="00271D13">
      <w:pPr>
        <w:ind w:hanging="284"/>
        <w:jc w:val="both"/>
      </w:pPr>
      <w:r>
        <w:t>6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76553983" w14:textId="77777777" w:rsidR="00271D13" w:rsidRPr="00B34EF5" w:rsidRDefault="00271D13" w:rsidP="00271D13">
      <w:pPr>
        <w:numPr>
          <w:ilvl w:val="0"/>
          <w:numId w:val="39"/>
        </w:numPr>
        <w:tabs>
          <w:tab w:val="left" w:pos="142"/>
          <w:tab w:val="left" w:pos="567"/>
        </w:tabs>
        <w:ind w:left="0" w:hanging="284"/>
        <w:jc w:val="both"/>
      </w:pPr>
      <w:r w:rsidRPr="00B34EF5">
        <w:t>oświadczamy, że wybór naszej oferty:</w:t>
      </w:r>
    </w:p>
    <w:p w14:paraId="3E8C52BF" w14:textId="77777777" w:rsidR="00271D13" w:rsidRPr="00B34EF5" w:rsidRDefault="00271D13" w:rsidP="00271D13">
      <w:pPr>
        <w:ind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>
        <w:t xml:space="preserve">  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284F427A" w14:textId="77777777" w:rsidR="00271D13" w:rsidRPr="00B34EF5" w:rsidRDefault="00271D13" w:rsidP="00271D13">
      <w:pPr>
        <w:ind w:firstLine="142"/>
        <w:jc w:val="both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03B61B0A" w14:textId="77777777" w:rsidR="00271D13" w:rsidRPr="00B34EF5" w:rsidRDefault="00271D13" w:rsidP="00271D13">
      <w:pPr>
        <w:ind w:firstLine="142"/>
        <w:jc w:val="both"/>
      </w:pPr>
      <w:r w:rsidRPr="00B34EF5">
        <w:t>…………………………………………………… - ……………………………….. zł netto</w:t>
      </w:r>
    </w:p>
    <w:p w14:paraId="7C380481" w14:textId="77777777" w:rsidR="00271D13" w:rsidRPr="00B34EF5" w:rsidRDefault="00271D13" w:rsidP="00271D13">
      <w:pPr>
        <w:ind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0C11B9B5" w14:textId="77777777" w:rsidR="00271D13" w:rsidRPr="00B34EF5" w:rsidRDefault="00271D13" w:rsidP="00271D13">
      <w:pPr>
        <w:numPr>
          <w:ilvl w:val="0"/>
          <w:numId w:val="39"/>
        </w:numPr>
        <w:ind w:hanging="502"/>
        <w:jc w:val="both"/>
      </w:pPr>
      <w:r w:rsidRPr="00B34EF5">
        <w:t>w przypadku wyboru oferty za ofertę najkorzystniejszą:</w:t>
      </w:r>
    </w:p>
    <w:p w14:paraId="1F0E1D83" w14:textId="77777777" w:rsidR="00271D13" w:rsidRPr="00B34EF5" w:rsidRDefault="00271D13" w:rsidP="00271D13">
      <w:pPr>
        <w:numPr>
          <w:ilvl w:val="0"/>
          <w:numId w:val="38"/>
        </w:numPr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7B8EEC60" w14:textId="77777777" w:rsidR="00271D13" w:rsidRPr="00B34EF5" w:rsidRDefault="00271D13" w:rsidP="00271D13">
      <w:pPr>
        <w:numPr>
          <w:ilvl w:val="0"/>
          <w:numId w:val="38"/>
        </w:numPr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350F0B26" w14:textId="77777777" w:rsidR="00271D13" w:rsidRPr="00B34EF5" w:rsidRDefault="00271D13" w:rsidP="00271D13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1D2B766A" w14:textId="77777777" w:rsidR="00271D13" w:rsidRPr="00B34EF5" w:rsidRDefault="00271D13" w:rsidP="00271D13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</w:t>
      </w:r>
      <w:r>
        <w:rPr>
          <w:bCs/>
        </w:rPr>
        <w:t xml:space="preserve"> </w:t>
      </w:r>
      <w:r w:rsidRPr="00B34EF5">
        <w:rPr>
          <w:bCs/>
        </w:rPr>
        <w:t>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276A9088" w14:textId="77777777" w:rsidR="00271D13" w:rsidRPr="00B34EF5" w:rsidRDefault="00271D13" w:rsidP="00271D13">
      <w:pPr>
        <w:ind w:hanging="284"/>
        <w:jc w:val="both"/>
        <w:rPr>
          <w:b/>
          <w:bCs/>
        </w:rPr>
      </w:pPr>
      <w:r>
        <w:t>9</w:t>
      </w:r>
      <w:r w:rsidRPr="00B34EF5">
        <w:t>) załącznikami do niniejszej oferty są:</w:t>
      </w:r>
    </w:p>
    <w:p w14:paraId="3E378AF2" w14:textId="77777777" w:rsidR="00271D13" w:rsidRPr="00B34EF5" w:rsidRDefault="00271D13" w:rsidP="00271D13">
      <w:pPr>
        <w:ind w:firstLine="142"/>
        <w:jc w:val="both"/>
      </w:pPr>
      <w:r w:rsidRPr="00B34EF5">
        <w:t>- formularz cenowy</w:t>
      </w:r>
    </w:p>
    <w:p w14:paraId="73DA4213" w14:textId="77777777" w:rsidR="00271D13" w:rsidRPr="00B34EF5" w:rsidRDefault="00271D13" w:rsidP="00271D13">
      <w:pPr>
        <w:ind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1725BCC7" w14:textId="77777777" w:rsidR="00271D13" w:rsidRPr="00B34EF5" w:rsidRDefault="00271D13" w:rsidP="00271D13">
      <w:pPr>
        <w:ind w:hanging="284"/>
        <w:jc w:val="both"/>
      </w:pPr>
      <w:r w:rsidRPr="00B34EF5">
        <w:t>1</w:t>
      </w:r>
      <w:r>
        <w:t>0</w:t>
      </w:r>
      <w:r w:rsidRPr="00B34EF5">
        <w:t>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1DC7EB19" w14:textId="77777777" w:rsidR="00271D13" w:rsidRPr="00B34EF5" w:rsidRDefault="00271D13" w:rsidP="00271D13">
      <w:pPr>
        <w:ind w:hanging="284"/>
        <w:jc w:val="both"/>
      </w:pPr>
      <w:r w:rsidRPr="00B34EF5">
        <w:rPr>
          <w:bCs/>
        </w:rPr>
        <w:t>1</w:t>
      </w:r>
      <w:r>
        <w:rPr>
          <w:bCs/>
        </w:rPr>
        <w:t>1</w:t>
      </w:r>
      <w:r w:rsidRPr="00B34EF5">
        <w:rPr>
          <w:bCs/>
        </w:rPr>
        <w:t>)  i</w:t>
      </w:r>
      <w:r w:rsidRPr="00B34EF5">
        <w:t>nformacja dla Zamawiającego</w:t>
      </w:r>
    </w:p>
    <w:p w14:paraId="1992D887" w14:textId="77777777" w:rsidR="00271D13" w:rsidRPr="00B34EF5" w:rsidRDefault="00271D13" w:rsidP="00271D13">
      <w:pPr>
        <w:ind w:left="284"/>
        <w:jc w:val="both"/>
      </w:pPr>
      <w:r w:rsidRPr="00B34EF5">
        <w:t>Czy Wykonawca jest mikroprzedsiębiorstwem bądź małym lub średnim przedsiębiorstwem?</w:t>
      </w:r>
    </w:p>
    <w:p w14:paraId="31898098" w14:textId="77777777" w:rsidR="00271D13" w:rsidRPr="00B34EF5" w:rsidRDefault="00271D13" w:rsidP="00271D13">
      <w:pPr>
        <w:ind w:left="284"/>
        <w:jc w:val="both"/>
      </w:pPr>
      <w:r w:rsidRPr="00B34EF5">
        <w:rPr>
          <w:u w:val="single"/>
        </w:rPr>
        <w:t>Odpowiedź Wykonawcy:</w:t>
      </w:r>
    </w:p>
    <w:p w14:paraId="031720FD" w14:textId="77777777" w:rsidR="00271D13" w:rsidRPr="00B34EF5" w:rsidRDefault="00271D13" w:rsidP="00271D13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(niepotrzebne skreślić - właściwe zaznaczyć)</w:t>
      </w:r>
    </w:p>
    <w:p w14:paraId="29592E41" w14:textId="77777777" w:rsidR="00271D13" w:rsidRPr="0047721E" w:rsidRDefault="00271D13" w:rsidP="00271D13">
      <w:pPr>
        <w:numPr>
          <w:ilvl w:val="0"/>
          <w:numId w:val="37"/>
        </w:numPr>
        <w:ind w:left="284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mikroprzedsiębiorstwem</w:t>
      </w:r>
    </w:p>
    <w:p w14:paraId="5D502AC3" w14:textId="77777777" w:rsidR="00271D13" w:rsidRPr="0047721E" w:rsidRDefault="00271D13" w:rsidP="00271D13">
      <w:pPr>
        <w:numPr>
          <w:ilvl w:val="0"/>
          <w:numId w:val="37"/>
        </w:numPr>
        <w:ind w:left="284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małym przedsiębiorstwem</w:t>
      </w:r>
    </w:p>
    <w:p w14:paraId="67855FB1" w14:textId="77777777" w:rsidR="00271D13" w:rsidRPr="0047721E" w:rsidRDefault="00271D13" w:rsidP="00271D13">
      <w:pPr>
        <w:numPr>
          <w:ilvl w:val="0"/>
          <w:numId w:val="37"/>
        </w:numPr>
        <w:ind w:left="284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średnim przedsiębiorstwem</w:t>
      </w:r>
    </w:p>
    <w:p w14:paraId="02B4F5E0" w14:textId="77777777" w:rsidR="00271D13" w:rsidRPr="0047721E" w:rsidRDefault="00271D13" w:rsidP="00271D13">
      <w:pPr>
        <w:numPr>
          <w:ilvl w:val="0"/>
          <w:numId w:val="37"/>
        </w:numPr>
        <w:ind w:left="284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inne jakie: …………………</w:t>
      </w:r>
    </w:p>
    <w:p w14:paraId="73494D6A" w14:textId="77777777" w:rsidR="00271D13" w:rsidRPr="007E27AA" w:rsidRDefault="00271D13" w:rsidP="00271D13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5E2BE0CE" w14:textId="77777777" w:rsidR="00271D13" w:rsidRPr="007E27AA" w:rsidRDefault="00271D13" w:rsidP="00271D13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545C34FF" w14:textId="77777777" w:rsidR="00271D13" w:rsidRPr="007E27AA" w:rsidRDefault="00271D13" w:rsidP="00271D13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706A05A2" w14:textId="77777777" w:rsidR="00271D13" w:rsidRPr="007E27AA" w:rsidRDefault="00271D13" w:rsidP="00271D13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2E670061" w14:textId="77777777" w:rsidR="00271D13" w:rsidRPr="00B34EF5" w:rsidRDefault="00271D13" w:rsidP="00271D13">
      <w:pPr>
        <w:pStyle w:val="Tekstpodstawowy2"/>
        <w:rPr>
          <w:szCs w:val="24"/>
          <w:u w:val="dotted"/>
        </w:rPr>
      </w:pPr>
    </w:p>
    <w:p w14:paraId="40864BB3" w14:textId="77777777" w:rsidR="00271D13" w:rsidRDefault="00271D13" w:rsidP="00271D13">
      <w:pPr>
        <w:pStyle w:val="Tekstpodstawowy2"/>
        <w:rPr>
          <w:szCs w:val="24"/>
          <w:u w:val="dotted"/>
        </w:rPr>
      </w:pPr>
    </w:p>
    <w:p w14:paraId="7B12F049" w14:textId="77777777" w:rsidR="00271D13" w:rsidRDefault="00271D13" w:rsidP="00271D13">
      <w:pPr>
        <w:pStyle w:val="Tekstpodstawowy2"/>
        <w:rPr>
          <w:szCs w:val="24"/>
          <w:u w:val="dotted"/>
        </w:rPr>
      </w:pPr>
    </w:p>
    <w:p w14:paraId="20990DB1" w14:textId="77777777" w:rsidR="00271D13" w:rsidRDefault="00271D13" w:rsidP="00271D13">
      <w:pPr>
        <w:pStyle w:val="Tekstpodstawowy2"/>
        <w:rPr>
          <w:szCs w:val="24"/>
          <w:u w:val="dotted"/>
        </w:rPr>
      </w:pPr>
    </w:p>
    <w:p w14:paraId="2AAF0BCE" w14:textId="77777777" w:rsidR="00271D13" w:rsidRPr="00240A85" w:rsidRDefault="00271D13" w:rsidP="00271D13">
      <w:pPr>
        <w:jc w:val="both"/>
        <w:rPr>
          <w:sz w:val="16"/>
          <w:szCs w:val="16"/>
        </w:rPr>
      </w:pPr>
      <w:r w:rsidRPr="00240A85">
        <w:t>………………… dnia ……………………….</w:t>
      </w:r>
    </w:p>
    <w:p w14:paraId="48DE341F" w14:textId="1ABAC46F" w:rsidR="00281DC6" w:rsidRPr="00281DC6" w:rsidRDefault="00281DC6" w:rsidP="00271D13">
      <w:pPr>
        <w:spacing w:before="120" w:line="276" w:lineRule="auto"/>
        <w:ind w:left="284"/>
        <w:contextualSpacing/>
        <w:jc w:val="both"/>
        <w:rPr>
          <w:sz w:val="22"/>
          <w:szCs w:val="22"/>
        </w:rPr>
      </w:pPr>
    </w:p>
    <w:sectPr w:rsidR="00281DC6" w:rsidRP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6281124" w:rsidR="00D74BC1" w:rsidRDefault="00281DC6">
    <w:pPr>
      <w:pStyle w:val="Nagwek"/>
    </w:pPr>
    <w:r>
      <w:t>Znak sprawy: SZW/DZP/</w:t>
    </w:r>
    <w:r w:rsidR="00BA26AA">
      <w:t>45</w:t>
    </w:r>
    <w:r>
      <w:t>/202</w:t>
    </w:r>
    <w:r w:rsidR="00BA26AA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8117098">
    <w:abstractNumId w:val="10"/>
  </w:num>
  <w:num w:numId="2" w16cid:durableId="1361052136">
    <w:abstractNumId w:val="21"/>
  </w:num>
  <w:num w:numId="3" w16cid:durableId="1262226345">
    <w:abstractNumId w:val="23"/>
  </w:num>
  <w:num w:numId="4" w16cid:durableId="117143036">
    <w:abstractNumId w:val="6"/>
  </w:num>
  <w:num w:numId="5" w16cid:durableId="1784304488">
    <w:abstractNumId w:val="27"/>
  </w:num>
  <w:num w:numId="6" w16cid:durableId="767123690">
    <w:abstractNumId w:val="7"/>
  </w:num>
  <w:num w:numId="7" w16cid:durableId="60099821">
    <w:abstractNumId w:val="8"/>
  </w:num>
  <w:num w:numId="8" w16cid:durableId="1204714794">
    <w:abstractNumId w:val="31"/>
  </w:num>
  <w:num w:numId="9" w16cid:durableId="855845616">
    <w:abstractNumId w:val="5"/>
  </w:num>
  <w:num w:numId="10" w16cid:durableId="1675113636">
    <w:abstractNumId w:val="30"/>
  </w:num>
  <w:num w:numId="11" w16cid:durableId="1373075121">
    <w:abstractNumId w:val="25"/>
  </w:num>
  <w:num w:numId="12" w16cid:durableId="2038383168">
    <w:abstractNumId w:val="12"/>
  </w:num>
  <w:num w:numId="13" w16cid:durableId="1909416052">
    <w:abstractNumId w:val="24"/>
  </w:num>
  <w:num w:numId="14" w16cid:durableId="1526675517">
    <w:abstractNumId w:val="38"/>
  </w:num>
  <w:num w:numId="15" w16cid:durableId="1926107850">
    <w:abstractNumId w:val="22"/>
  </w:num>
  <w:num w:numId="16" w16cid:durableId="346834814">
    <w:abstractNumId w:val="37"/>
  </w:num>
  <w:num w:numId="17" w16cid:durableId="1087725165">
    <w:abstractNumId w:val="11"/>
  </w:num>
  <w:num w:numId="18" w16cid:durableId="1864395215">
    <w:abstractNumId w:val="16"/>
  </w:num>
  <w:num w:numId="19" w16cid:durableId="913782690">
    <w:abstractNumId w:val="34"/>
  </w:num>
  <w:num w:numId="20" w16cid:durableId="1102266856">
    <w:abstractNumId w:val="1"/>
  </w:num>
  <w:num w:numId="21" w16cid:durableId="266156110">
    <w:abstractNumId w:val="28"/>
  </w:num>
  <w:num w:numId="22" w16cid:durableId="825821940">
    <w:abstractNumId w:val="3"/>
  </w:num>
  <w:num w:numId="23" w16cid:durableId="16323077">
    <w:abstractNumId w:val="13"/>
  </w:num>
  <w:num w:numId="24" w16cid:durableId="982003863">
    <w:abstractNumId w:val="32"/>
  </w:num>
  <w:num w:numId="25" w16cid:durableId="1007944398">
    <w:abstractNumId w:val="9"/>
  </w:num>
  <w:num w:numId="26" w16cid:durableId="2099137922">
    <w:abstractNumId w:val="15"/>
  </w:num>
  <w:num w:numId="27" w16cid:durableId="741951476">
    <w:abstractNumId w:val="19"/>
  </w:num>
  <w:num w:numId="28" w16cid:durableId="1590502989">
    <w:abstractNumId w:val="17"/>
  </w:num>
  <w:num w:numId="29" w16cid:durableId="17314390">
    <w:abstractNumId w:val="4"/>
  </w:num>
  <w:num w:numId="30" w16cid:durableId="848064701">
    <w:abstractNumId w:val="18"/>
  </w:num>
  <w:num w:numId="31" w16cid:durableId="24792035">
    <w:abstractNumId w:val="0"/>
  </w:num>
  <w:num w:numId="32" w16cid:durableId="296685441">
    <w:abstractNumId w:val="26"/>
  </w:num>
  <w:num w:numId="33" w16cid:durableId="1727292756">
    <w:abstractNumId w:val="20"/>
  </w:num>
  <w:num w:numId="34" w16cid:durableId="1102531021">
    <w:abstractNumId w:val="29"/>
  </w:num>
  <w:num w:numId="35" w16cid:durableId="1204294736">
    <w:abstractNumId w:val="36"/>
  </w:num>
  <w:num w:numId="36" w16cid:durableId="1835565031">
    <w:abstractNumId w:val="33"/>
  </w:num>
  <w:num w:numId="37" w16cid:durableId="1360814403">
    <w:abstractNumId w:val="14"/>
  </w:num>
  <w:num w:numId="38" w16cid:durableId="1285698227">
    <w:abstractNumId w:val="35"/>
  </w:num>
  <w:num w:numId="39" w16cid:durableId="679236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4C41"/>
    <w:rsid w:val="0001563B"/>
    <w:rsid w:val="00071FE3"/>
    <w:rsid w:val="00080845"/>
    <w:rsid w:val="00166500"/>
    <w:rsid w:val="0018410E"/>
    <w:rsid w:val="00271D13"/>
    <w:rsid w:val="00274154"/>
    <w:rsid w:val="00281DC6"/>
    <w:rsid w:val="002D7473"/>
    <w:rsid w:val="0030391A"/>
    <w:rsid w:val="003A652F"/>
    <w:rsid w:val="00443C09"/>
    <w:rsid w:val="0046028C"/>
    <w:rsid w:val="00460383"/>
    <w:rsid w:val="004A2566"/>
    <w:rsid w:val="004F5F6A"/>
    <w:rsid w:val="0051379B"/>
    <w:rsid w:val="00535E57"/>
    <w:rsid w:val="005A70C7"/>
    <w:rsid w:val="00613B65"/>
    <w:rsid w:val="0065120E"/>
    <w:rsid w:val="006A0EFD"/>
    <w:rsid w:val="00740C0B"/>
    <w:rsid w:val="007717C3"/>
    <w:rsid w:val="00A10593"/>
    <w:rsid w:val="00A50350"/>
    <w:rsid w:val="00AC23E0"/>
    <w:rsid w:val="00B22D6B"/>
    <w:rsid w:val="00BA26AA"/>
    <w:rsid w:val="00CA0475"/>
    <w:rsid w:val="00CA7C6C"/>
    <w:rsid w:val="00CB2BE7"/>
    <w:rsid w:val="00D74BC1"/>
    <w:rsid w:val="00F0522D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271D1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3</Pages>
  <Words>535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33</cp:revision>
  <cp:lastPrinted>2007-10-05T06:59:00Z</cp:lastPrinted>
  <dcterms:created xsi:type="dcterms:W3CDTF">2021-03-05T08:11:00Z</dcterms:created>
  <dcterms:modified xsi:type="dcterms:W3CDTF">2023-04-20T07:49:00Z</dcterms:modified>
</cp:coreProperties>
</file>