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1F43D" w14:textId="753E605B" w:rsidR="005103B9" w:rsidRDefault="006676AE" w:rsidP="00D9671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9671D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78B31F5" w14:textId="77777777" w:rsidR="00D9671D" w:rsidRPr="00D9671D" w:rsidRDefault="00D9671D" w:rsidP="00D9671D">
      <w:pPr>
        <w:rPr>
          <w:lang w:eastAsia="pl-PL"/>
        </w:rPr>
      </w:pPr>
    </w:p>
    <w:p w14:paraId="6313769D" w14:textId="77777777" w:rsidR="00C4103F" w:rsidRPr="0012157F" w:rsidRDefault="007118F0" w:rsidP="00D9671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CBA568D" w14:textId="77777777" w:rsidR="006676AE" w:rsidRPr="0012157F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SZPITAL WOJEWÓDZKI W POZNANIU</w:t>
      </w:r>
    </w:p>
    <w:p w14:paraId="13974E92" w14:textId="77777777" w:rsidR="006676AE" w:rsidRPr="0012157F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73A3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EADE785" w14:textId="77777777" w:rsidR="00F90CD1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73A3C">
        <w:rPr>
          <w:rFonts w:ascii="Arial" w:hAnsi="Arial" w:cs="Arial"/>
        </w:rPr>
        <w:t>Poznań</w:t>
      </w:r>
    </w:p>
    <w:p w14:paraId="6097A0CC" w14:textId="77777777" w:rsidR="009169D4" w:rsidRDefault="009169D4" w:rsidP="00D9671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0096E4" w14:textId="77777777" w:rsidR="009169D4" w:rsidRPr="0012157F" w:rsidRDefault="009169D4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5A96812" w14:textId="77777777" w:rsidR="00C4103F" w:rsidRPr="0012157F" w:rsidRDefault="006676AE" w:rsidP="00D9671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F0A39B5" w14:textId="77777777" w:rsidR="00C4103F" w:rsidRPr="0012157F" w:rsidRDefault="007118F0" w:rsidP="00D967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6548CF3" w14:textId="77777777" w:rsidR="00757EFB" w:rsidRPr="0012157F" w:rsidRDefault="00757EFB" w:rsidP="00D9671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B028F5" w14:textId="77777777" w:rsidR="007118F0" w:rsidRPr="0012157F" w:rsidRDefault="007118F0" w:rsidP="00D9671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5202150" w14:textId="77777777" w:rsidR="00C4103F" w:rsidRPr="00650D6C" w:rsidRDefault="007936D6" w:rsidP="00D9671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CAAB987" w14:textId="77777777" w:rsidR="00757EFB" w:rsidRPr="0012157F" w:rsidRDefault="00757EFB" w:rsidP="00D9671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C9C441C" w14:textId="77777777" w:rsidR="00484F88" w:rsidRDefault="007936D6" w:rsidP="00D9671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8FAE53C" w14:textId="77777777" w:rsidR="00D9671D" w:rsidRPr="00612283" w:rsidRDefault="00D9671D" w:rsidP="00D9671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73A3C" w:rsidRPr="0012157F" w14:paraId="4EEAEACB" w14:textId="77777777" w:rsidTr="00715129">
        <w:tc>
          <w:tcPr>
            <w:tcW w:w="9104" w:type="dxa"/>
            <w:shd w:val="clear" w:color="auto" w:fill="D9D9D9"/>
          </w:tcPr>
          <w:p w14:paraId="11EDDEBC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868FD0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73A3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73A3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73A3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E47FD45" w14:textId="77777777" w:rsidR="00A73A3C" w:rsidRPr="00612283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ACC30B0" w14:textId="77777777" w:rsidR="00A73A3C" w:rsidRPr="00612283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67483A3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53E3AC6" w14:textId="77777777" w:rsidR="00E50194" w:rsidRDefault="001F027E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2FCDC0F" w14:textId="77777777" w:rsidR="00D9671D" w:rsidRDefault="00D9671D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618D47" w14:textId="2208499D" w:rsidR="00E50194" w:rsidRDefault="00A73A3C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73A3C">
        <w:rPr>
          <w:rFonts w:ascii="Arial" w:hAnsi="Arial" w:cs="Arial"/>
          <w:b/>
          <w:sz w:val="24"/>
          <w:szCs w:val="24"/>
        </w:rPr>
        <w:t xml:space="preserve">Pełnienie całodobowego serwisu, konserwacji oraz naprawy </w:t>
      </w:r>
      <w:proofErr w:type="spellStart"/>
      <w:r w:rsidRPr="00A73A3C">
        <w:rPr>
          <w:rFonts w:ascii="Arial" w:hAnsi="Arial" w:cs="Arial"/>
          <w:b/>
          <w:sz w:val="24"/>
          <w:szCs w:val="24"/>
        </w:rPr>
        <w:t>urzadzeń</w:t>
      </w:r>
      <w:proofErr w:type="spellEnd"/>
      <w:r w:rsidRPr="00A73A3C">
        <w:rPr>
          <w:rFonts w:ascii="Arial" w:hAnsi="Arial" w:cs="Arial"/>
          <w:b/>
          <w:sz w:val="24"/>
          <w:szCs w:val="24"/>
        </w:rPr>
        <w:t xml:space="preserve"> transportu bliskiego zainstalowanych we wszystkich filiach Szpitala.</w:t>
      </w:r>
    </w:p>
    <w:p w14:paraId="3C75C458" w14:textId="77777777" w:rsidR="00A44833" w:rsidRDefault="00A44833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73A3C" w:rsidRPr="00A73A3C">
        <w:rPr>
          <w:rFonts w:ascii="Arial" w:hAnsi="Arial" w:cs="Arial"/>
          <w:b/>
          <w:sz w:val="24"/>
          <w:szCs w:val="24"/>
        </w:rPr>
        <w:t>SZW/DZP/45/2023</w:t>
      </w:r>
    </w:p>
    <w:p w14:paraId="08333A13" w14:textId="77777777" w:rsidR="00D9671D" w:rsidRPr="00A44833" w:rsidRDefault="00D9671D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FA3EDC" w14:textId="77777777" w:rsidR="00F90CD1" w:rsidRPr="0012157F" w:rsidRDefault="005434B3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3A3C" w:rsidRPr="00A73A3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3BB1DE" w14:textId="77777777" w:rsidTr="00650D6C">
        <w:tc>
          <w:tcPr>
            <w:tcW w:w="9104" w:type="dxa"/>
            <w:shd w:val="clear" w:color="auto" w:fill="D9D9D9"/>
          </w:tcPr>
          <w:p w14:paraId="774A3E0F" w14:textId="77777777" w:rsidR="00E50194" w:rsidRPr="00650D6C" w:rsidRDefault="00650D6C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B238B8E" w14:textId="77777777" w:rsidR="00C113BF" w:rsidRPr="0012157F" w:rsidRDefault="00C113BF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DADB4CE" w14:textId="77777777" w:rsidR="002426FF" w:rsidRPr="00A44833" w:rsidRDefault="002426FF" w:rsidP="00D9671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BFE242C" w14:textId="77777777" w:rsidR="00023477" w:rsidRPr="006B53D6" w:rsidRDefault="00023477" w:rsidP="00D9671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FBE5D95" w14:textId="77777777" w:rsidR="00023477" w:rsidRPr="00992BD8" w:rsidRDefault="00992BD8" w:rsidP="00D9671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1926C6" w14:textId="77777777" w:rsidR="00992BD8" w:rsidRPr="00992BD8" w:rsidRDefault="00992BD8" w:rsidP="00D9671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F14754" w14:textId="77777777" w:rsidR="00023477" w:rsidRDefault="00C113BF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4A53B4" w14:textId="77777777" w:rsidR="007A2BCB" w:rsidRDefault="00992BD8" w:rsidP="00D9671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7A19B4" w14:textId="77777777" w:rsidR="0011306C" w:rsidRDefault="007A2BC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4E52E25" w14:textId="77777777" w:rsidTr="00CD4DD1">
        <w:tc>
          <w:tcPr>
            <w:tcW w:w="9104" w:type="dxa"/>
            <w:shd w:val="clear" w:color="auto" w:fill="D9D9D9"/>
          </w:tcPr>
          <w:p w14:paraId="130D26E4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38C4DD" w14:textId="5C3908A2" w:rsidR="0011306C" w:rsidRPr="00650D6C" w:rsidRDefault="0011306C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2835CF" w14:textId="77777777" w:rsidR="00D2702A" w:rsidRPr="0012157F" w:rsidRDefault="004F23F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6B55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FD1E" w14:textId="77777777" w:rsidR="00D2702A" w:rsidRPr="0012157F" w:rsidRDefault="00D2702A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6D92" w14:textId="77777777" w:rsidR="00D2702A" w:rsidRPr="0012157F" w:rsidRDefault="00D2702A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73A3C" w:rsidRPr="0012157F" w14:paraId="6FF45506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2AD4F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730F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C6DEB9B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73A3C" w:rsidRPr="0012157F" w14:paraId="00686864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EBE78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BBAA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26539D6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</w:t>
            </w:r>
            <w:proofErr w:type="spellStart"/>
            <w:r w:rsidRPr="00A73A3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A73A3C">
              <w:rPr>
                <w:rFonts w:ascii="Arial" w:hAnsi="Arial" w:cs="Arial"/>
                <w:sz w:val="24"/>
                <w:szCs w:val="24"/>
              </w:rPr>
              <w:t>. 1 SWZ.</w:t>
            </w:r>
          </w:p>
        </w:tc>
      </w:tr>
      <w:tr w:rsidR="00A73A3C" w:rsidRPr="0012157F" w14:paraId="2E85DF4F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66CC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7FDE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65B101C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73A3C" w:rsidRPr="0012157F" w14:paraId="64A72662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AB12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3B56B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E43A894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B7857A9" w14:textId="77777777" w:rsidR="00E21BB4" w:rsidRPr="0012157F" w:rsidRDefault="00257E73" w:rsidP="00D9671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2C7FB55" w14:textId="77777777" w:rsidR="00E21BB4" w:rsidRPr="00E21BB4" w:rsidRDefault="00E21BB4" w:rsidP="00D9671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D01DF58" w14:textId="77777777" w:rsidR="00C62F57" w:rsidRDefault="00C62F5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BE2094A" w14:textId="77777777" w:rsidR="00C62F57" w:rsidRDefault="00C62F5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98B18F4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848FD8B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337A1C" w14:textId="77777777" w:rsidR="00721D87" w:rsidRPr="00721D87" w:rsidRDefault="00721D87" w:rsidP="00D9671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8E0825B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F58C09" w14:textId="77777777" w:rsidR="00E21BB4" w:rsidRPr="00E21BB4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20A3134" w14:textId="77777777" w:rsidR="00E21BB4" w:rsidRPr="00721D87" w:rsidRDefault="00E21BB4" w:rsidP="00D9671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0E5C26" w14:textId="77777777" w:rsidR="00C62F57" w:rsidRDefault="00257E73" w:rsidP="00D9671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970C756" w14:textId="77777777" w:rsidTr="00CD4DD1">
        <w:tc>
          <w:tcPr>
            <w:tcW w:w="9104" w:type="dxa"/>
            <w:shd w:val="clear" w:color="auto" w:fill="D9D9D9"/>
          </w:tcPr>
          <w:p w14:paraId="7462BEC8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F209DA" w14:textId="7A99ABDA" w:rsidR="00BE6F04" w:rsidRPr="00650D6C" w:rsidRDefault="00E426EB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9C1199" w14:textId="77777777" w:rsidR="00FE4E2B" w:rsidRP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DE7EE7A" w14:textId="77777777" w:rsidTr="00847232">
        <w:tc>
          <w:tcPr>
            <w:tcW w:w="9104" w:type="dxa"/>
            <w:shd w:val="clear" w:color="auto" w:fill="D9D9D9"/>
          </w:tcPr>
          <w:p w14:paraId="624AA7FB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5BEEE0" w14:textId="0B3DF0C7" w:rsidR="00E426EB" w:rsidRPr="00650D6C" w:rsidRDefault="00E426EB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B495C3" w14:textId="77777777" w:rsidR="00E426EB" w:rsidRPr="0012157F" w:rsidRDefault="00E426EB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232B4" w14:textId="77777777" w:rsidR="00E426EB" w:rsidRP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FC00D90" w14:textId="77777777" w:rsidR="00E426EB" w:rsidRPr="00E426EB" w:rsidRDefault="00E426EB" w:rsidP="00D9671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D535FC" w14:textId="77777777" w:rsidR="00E426EB" w:rsidRPr="00FF0EBB" w:rsidRDefault="00E426EB" w:rsidP="00D9671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84FB3C" w14:textId="77777777" w:rsidR="00E426EB" w:rsidRPr="00E426EB" w:rsidRDefault="00E426EB" w:rsidP="00D9671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A6FBD8" w14:textId="77777777" w:rsidR="00E426EB" w:rsidRPr="00FF0EBB" w:rsidRDefault="00E426EB" w:rsidP="00D9671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187F84" w14:textId="77777777" w:rsid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E089C0" w14:textId="77777777" w:rsidR="0012157F" w:rsidRPr="0012157F" w:rsidRDefault="0012157F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115754" w14:textId="77777777" w:rsidR="00524951" w:rsidRDefault="00FE4E2B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7500B0E" w14:textId="77777777" w:rsidR="00524951" w:rsidRDefault="00524951" w:rsidP="00D9671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4C4F43F" w14:textId="77777777" w:rsidR="00FE4E2B" w:rsidRPr="0012157F" w:rsidRDefault="00524951" w:rsidP="00D9671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2DAFEC2" w14:textId="77777777" w:rsidR="00484F88" w:rsidRPr="0012157F" w:rsidRDefault="006D536F" w:rsidP="00D9671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1A6B8" w14:textId="77777777" w:rsidR="00723D20" w:rsidRDefault="00723D20" w:rsidP="0038231F">
      <w:pPr>
        <w:spacing w:after="0" w:line="240" w:lineRule="auto"/>
      </w:pPr>
      <w:r>
        <w:separator/>
      </w:r>
    </w:p>
  </w:endnote>
  <w:endnote w:type="continuationSeparator" w:id="0">
    <w:p w14:paraId="469B2B28" w14:textId="77777777" w:rsidR="00723D20" w:rsidRDefault="00723D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92EF" w14:textId="77777777" w:rsidR="00A73A3C" w:rsidRDefault="00A73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727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4563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09D0" w14:textId="77777777" w:rsidR="00A73A3C" w:rsidRDefault="00A73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05400" w14:textId="77777777" w:rsidR="00723D20" w:rsidRDefault="00723D20" w:rsidP="0038231F">
      <w:pPr>
        <w:spacing w:after="0" w:line="240" w:lineRule="auto"/>
      </w:pPr>
      <w:r>
        <w:separator/>
      </w:r>
    </w:p>
  </w:footnote>
  <w:footnote w:type="continuationSeparator" w:id="0">
    <w:p w14:paraId="662DD2B8" w14:textId="77777777" w:rsidR="00723D20" w:rsidRDefault="00723D20" w:rsidP="0038231F">
      <w:pPr>
        <w:spacing w:after="0" w:line="240" w:lineRule="auto"/>
      </w:pPr>
      <w:r>
        <w:continuationSeparator/>
      </w:r>
    </w:p>
  </w:footnote>
  <w:footnote w:id="1">
    <w:p w14:paraId="63CFD5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38EC4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CD79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B6FF7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6109" w14:textId="77777777" w:rsidR="00A73A3C" w:rsidRDefault="00A73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5853B" w14:textId="77777777" w:rsidR="00A73A3C" w:rsidRDefault="00A73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E1558" w14:textId="77777777" w:rsidR="00A73A3C" w:rsidRDefault="00A73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896635">
    <w:abstractNumId w:val="11"/>
  </w:num>
  <w:num w:numId="2" w16cid:durableId="1218083465">
    <w:abstractNumId w:val="0"/>
  </w:num>
  <w:num w:numId="3" w16cid:durableId="831263700">
    <w:abstractNumId w:val="10"/>
  </w:num>
  <w:num w:numId="4" w16cid:durableId="1330215957">
    <w:abstractNumId w:val="13"/>
  </w:num>
  <w:num w:numId="5" w16cid:durableId="1914659114">
    <w:abstractNumId w:val="12"/>
  </w:num>
  <w:num w:numId="6" w16cid:durableId="1142504604">
    <w:abstractNumId w:val="9"/>
  </w:num>
  <w:num w:numId="7" w16cid:durableId="1536043361">
    <w:abstractNumId w:val="1"/>
  </w:num>
  <w:num w:numId="8" w16cid:durableId="784353933">
    <w:abstractNumId w:val="6"/>
  </w:num>
  <w:num w:numId="9" w16cid:durableId="1466389194">
    <w:abstractNumId w:val="4"/>
  </w:num>
  <w:num w:numId="10" w16cid:durableId="1446970420">
    <w:abstractNumId w:val="7"/>
  </w:num>
  <w:num w:numId="11" w16cid:durableId="1655640341">
    <w:abstractNumId w:val="5"/>
  </w:num>
  <w:num w:numId="12" w16cid:durableId="358773555">
    <w:abstractNumId w:val="8"/>
  </w:num>
  <w:num w:numId="13" w16cid:durableId="1240943955">
    <w:abstractNumId w:val="3"/>
  </w:num>
  <w:num w:numId="14" w16cid:durableId="616762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D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3D20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A3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671D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C790C"/>
  <w15:docId w15:val="{348DF4CD-30C4-49EB-9AA0-3980AA86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2023-04-20T08:01:00Z</dcterms:created>
  <dcterms:modified xsi:type="dcterms:W3CDTF">2023-04-20T08:01:00Z</dcterms:modified>
</cp:coreProperties>
</file>