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935B6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35B6B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935B6B">
        <w:rPr>
          <w:rFonts w:ascii="Arial" w:hAnsi="Arial" w:cs="Arial"/>
          <w:sz w:val="24"/>
          <w:szCs w:val="24"/>
        </w:rPr>
        <w:t>2023-04-24</w:t>
      </w:r>
    </w:p>
    <w:p w:rsidR="00890B92" w:rsidRPr="00C902DE" w:rsidRDefault="00935B6B" w:rsidP="00890B92">
      <w:pPr>
        <w:rPr>
          <w:rFonts w:ascii="Arial" w:hAnsi="Arial" w:cs="Arial"/>
          <w:b/>
          <w:bCs/>
          <w:sz w:val="24"/>
          <w:szCs w:val="24"/>
        </w:rPr>
      </w:pPr>
      <w:r w:rsidRPr="00935B6B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935B6B" w:rsidP="00890B92">
      <w:pPr>
        <w:rPr>
          <w:rFonts w:ascii="Arial" w:hAnsi="Arial" w:cs="Arial"/>
          <w:sz w:val="24"/>
          <w:szCs w:val="24"/>
        </w:rPr>
      </w:pPr>
      <w:r w:rsidRPr="00935B6B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35B6B">
        <w:rPr>
          <w:rFonts w:ascii="Arial" w:hAnsi="Arial" w:cs="Arial"/>
          <w:sz w:val="24"/>
          <w:szCs w:val="24"/>
        </w:rPr>
        <w:t>5</w:t>
      </w:r>
    </w:p>
    <w:p w:rsidR="00890B92" w:rsidRPr="00C902DE" w:rsidRDefault="00935B6B" w:rsidP="00890B92">
      <w:pPr>
        <w:rPr>
          <w:rFonts w:ascii="Arial" w:hAnsi="Arial" w:cs="Arial"/>
          <w:sz w:val="24"/>
          <w:szCs w:val="24"/>
        </w:rPr>
      </w:pPr>
      <w:r w:rsidRPr="00935B6B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35B6B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935B6B" w:rsidRPr="00935B6B">
        <w:rPr>
          <w:rFonts w:ascii="Arial" w:hAnsi="Arial" w:cs="Arial"/>
          <w:b/>
          <w:sz w:val="24"/>
          <w:szCs w:val="24"/>
        </w:rPr>
        <w:t>30/2023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35B6B" w:rsidRPr="00935B6B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375682" w:rsidRDefault="00935B6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375682">
        <w:rPr>
          <w:rFonts w:ascii="Arial" w:hAnsi="Arial" w:cs="Arial"/>
          <w:b/>
          <w:szCs w:val="24"/>
        </w:rPr>
        <w:t>Dostawy sukcesywne implantów neurochirurgicznych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35B6B" w:rsidRPr="00935B6B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 zamówienia w wysokości 123 120.00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 zamówienia w wysokości 129 600.00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 zamówienia w wysokości 97 470.00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 zamówienia w wysokości 162 108.00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5 zamówienia w wysokości 205 200.00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6 zamówienia w wysokości 215 460.00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7 zamówienia w wysokości 215 460.00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8 zamówienia w wysokości 56 943.00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9 zamówienia w wysokości 117 720.00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10 zamówienia w wysokości 135 945.00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11 zamówienia w wysokości 1 054 215.00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12 zamówienia w wysokości 31 806.00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13 zamówienia w wysokości 602 775.00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14 zamówienia w wysokości 1 237 356.00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15 zamówienia w wysokości 25 650.00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16 zamówienia w wysokości 183 600.00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17 zamówienia w wysokości 340 200.00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18 zamówienia w wysokości 4 320.00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19 zamówienia w wysokości 312 930.00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lastRenderedPageBreak/>
              <w:t>części 20 zamówienia w wysokości 1 080 000.00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21 zamówienia w wysokości 242 392.50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22 zamówienia w wysokości 110 808.00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23 zamówienia w wysokości 89 775.00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24 zamówienia w wysokości 15 390.00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25 zamówienia w wysokości 24 624.00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26 zamówienia w wysokości 49 658.40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27 zamówienia w wysokości 67 408.20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28 zamówienia w wysokości 123 120.00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29 zamówienia w wysokości 62 329.50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30 zamówienia w wysokości 58 482.00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31 zamówienia w wysokości 88 646.40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32 zamówienia w wysokości 74 898.00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33 zamówienia w wysokości 166 212.00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34 zamówienia w wysokości 96 444.00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35 zamówienia w wysokości 45 144.00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36 zamówienia w wysokości 3 283.20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37 zamówienia w wysokości 2 052.00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38 zamówienia w wysokości 43 092.00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39 zamówienia w wysokości 123 120.00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40 zamówienia w wysokości 14 040.00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41 zamówienia w wysokości 12 312.00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42 zamówienia w wysokości 55 080.00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43 zamówienia w wysokości 19 699.20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44 zamówienia w wysokości 103 680.00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45 zamówienia w wysokości 31 320.00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46 zamówienia w wysokości 52 920.00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47 zamówienia w wysokości 264 600.00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48 zamówienia w wysokości 230 521.68 zł brutto;</w:t>
            </w:r>
          </w:p>
        </w:tc>
      </w:tr>
      <w:tr w:rsidR="00935B6B" w:rsidRPr="00C902DE" w:rsidTr="00644FE3">
        <w:trPr>
          <w:trHeight w:val="70"/>
        </w:trPr>
        <w:tc>
          <w:tcPr>
            <w:tcW w:w="9214" w:type="dxa"/>
          </w:tcPr>
          <w:p w:rsidR="00935B6B" w:rsidRPr="00C902DE" w:rsidRDefault="00935B6B" w:rsidP="00644FE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5B6B">
              <w:rPr>
                <w:rFonts w:ascii="Arial" w:hAnsi="Arial" w:cs="Arial"/>
                <w:sz w:val="24"/>
                <w:szCs w:val="24"/>
              </w:rPr>
              <w:t>części 49 zamówienia w wysokości 143 775.00 zł brutto;</w:t>
            </w:r>
          </w:p>
        </w:tc>
      </w:tr>
    </w:tbl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375682" w:rsidRDefault="00375682" w:rsidP="00375682">
      <w:pPr>
        <w:rPr>
          <w:rFonts w:ascii="Arial" w:hAnsi="Arial" w:cs="Arial"/>
          <w:sz w:val="22"/>
          <w:szCs w:val="22"/>
        </w:rPr>
      </w:pPr>
    </w:p>
    <w:p w:rsidR="00375682" w:rsidRDefault="00375682" w:rsidP="00375682">
      <w:pPr>
        <w:rPr>
          <w:rFonts w:ascii="Arial" w:hAnsi="Arial" w:cs="Arial"/>
          <w:szCs w:val="22"/>
        </w:rPr>
      </w:pPr>
    </w:p>
    <w:p w:rsidR="00375682" w:rsidRDefault="00375682" w:rsidP="00375682">
      <w:pPr>
        <w:rPr>
          <w:rFonts w:ascii="Arial" w:hAnsi="Arial" w:cs="Arial"/>
          <w:szCs w:val="22"/>
        </w:rPr>
      </w:pPr>
    </w:p>
    <w:p w:rsidR="00375682" w:rsidRDefault="00375682" w:rsidP="00375682">
      <w:pPr>
        <w:rPr>
          <w:rFonts w:ascii="Arial" w:hAnsi="Arial" w:cs="Arial"/>
          <w:szCs w:val="22"/>
        </w:rPr>
      </w:pPr>
    </w:p>
    <w:p w:rsidR="00375682" w:rsidRDefault="00375682" w:rsidP="00375682">
      <w:pPr>
        <w:rPr>
          <w:rFonts w:ascii="Arial" w:hAnsi="Arial" w:cs="Arial"/>
          <w:szCs w:val="22"/>
        </w:rPr>
      </w:pPr>
    </w:p>
    <w:p w:rsidR="00375682" w:rsidRPr="00375682" w:rsidRDefault="00375682" w:rsidP="00375682">
      <w:pPr>
        <w:rPr>
          <w:rFonts w:ascii="Arial" w:hAnsi="Arial" w:cs="Arial"/>
          <w:szCs w:val="22"/>
        </w:rPr>
      </w:pPr>
      <w:r w:rsidRPr="00375682">
        <w:rPr>
          <w:rFonts w:ascii="Arial" w:hAnsi="Arial" w:cs="Arial"/>
          <w:szCs w:val="22"/>
        </w:rPr>
        <w:t>Wyk w 1 egz. T2612  B 5</w:t>
      </w:r>
    </w:p>
    <w:p w:rsidR="00375682" w:rsidRPr="00375682" w:rsidRDefault="00375682" w:rsidP="00375682">
      <w:pPr>
        <w:rPr>
          <w:rFonts w:ascii="Arial" w:hAnsi="Arial" w:cs="Arial"/>
          <w:szCs w:val="22"/>
        </w:rPr>
      </w:pPr>
      <w:r w:rsidRPr="00375682">
        <w:rPr>
          <w:rFonts w:ascii="Arial" w:hAnsi="Arial" w:cs="Arial"/>
          <w:szCs w:val="22"/>
        </w:rPr>
        <w:t>Egz 1 –Wykonawcy poprzez : str  intern 10wsk.mil.pl,  i platf.: e-propublico, A/a SZP</w:t>
      </w:r>
    </w:p>
    <w:p w:rsidR="00C236D3" w:rsidRPr="00375682" w:rsidRDefault="00375682" w:rsidP="00375682">
      <w:pPr>
        <w:rPr>
          <w:rFonts w:ascii="Arial" w:hAnsi="Arial" w:cs="Arial"/>
          <w:szCs w:val="22"/>
        </w:rPr>
      </w:pPr>
      <w:r w:rsidRPr="00375682">
        <w:rPr>
          <w:rFonts w:ascii="Arial" w:hAnsi="Arial" w:cs="Arial"/>
          <w:szCs w:val="22"/>
        </w:rPr>
        <w:t>Wyk. D. Wojcieszak tel. 261 417 448</w:t>
      </w:r>
    </w:p>
    <w:sectPr w:rsidR="00C236D3" w:rsidRPr="003756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5C2" w:rsidRDefault="006D75C2">
      <w:r>
        <w:separator/>
      </w:r>
    </w:p>
  </w:endnote>
  <w:endnote w:type="continuationSeparator" w:id="0">
    <w:p w:rsidR="006D75C2" w:rsidRDefault="006D7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96D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6DF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6DF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6DF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5C2" w:rsidRDefault="006D75C2">
      <w:r>
        <w:separator/>
      </w:r>
    </w:p>
  </w:footnote>
  <w:footnote w:type="continuationSeparator" w:id="0">
    <w:p w:rsidR="006D75C2" w:rsidRDefault="006D7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6B" w:rsidRDefault="00935B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6B" w:rsidRDefault="00935B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6B" w:rsidRDefault="00935B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75C2"/>
    <w:rsid w:val="00007727"/>
    <w:rsid w:val="00017720"/>
    <w:rsid w:val="00035488"/>
    <w:rsid w:val="000D7F25"/>
    <w:rsid w:val="000E00E5"/>
    <w:rsid w:val="00173B20"/>
    <w:rsid w:val="001C69FF"/>
    <w:rsid w:val="0023318D"/>
    <w:rsid w:val="00375682"/>
    <w:rsid w:val="003D72FD"/>
    <w:rsid w:val="00423179"/>
    <w:rsid w:val="0049054E"/>
    <w:rsid w:val="00490DC0"/>
    <w:rsid w:val="00493F8C"/>
    <w:rsid w:val="00496DFB"/>
    <w:rsid w:val="004C7E9B"/>
    <w:rsid w:val="00510EC8"/>
    <w:rsid w:val="00524583"/>
    <w:rsid w:val="0069085C"/>
    <w:rsid w:val="006D75C2"/>
    <w:rsid w:val="00804A9B"/>
    <w:rsid w:val="00843263"/>
    <w:rsid w:val="00861E75"/>
    <w:rsid w:val="00890B92"/>
    <w:rsid w:val="00935B6B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2023-04-24T05:37:00Z</cp:lastPrinted>
  <dcterms:created xsi:type="dcterms:W3CDTF">2023-04-24T05:19:00Z</dcterms:created>
  <dcterms:modified xsi:type="dcterms:W3CDTF">2023-04-24T05:37:00Z</dcterms:modified>
</cp:coreProperties>
</file>