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541B6F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41B6F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541B6F">
        <w:rPr>
          <w:rFonts w:ascii="Arial Narrow" w:eastAsia="Times New Roman" w:hAnsi="Arial Narrow" w:cs="Arial"/>
          <w:bCs/>
          <w:sz w:val="24"/>
          <w:szCs w:val="24"/>
          <w:lang w:eastAsia="pl-PL"/>
        </w:rPr>
        <w:t>5</w:t>
      </w:r>
      <w:r w:rsidRPr="00541B6F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541B6F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541B6F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541B6F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541B6F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541B6F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541B6F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541B6F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541B6F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541B6F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541B6F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541B6F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541B6F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541B6F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541B6F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541B6F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541B6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7489B" w:rsidRPr="00541B6F" w:rsidTr="00AB674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7489B" w:rsidRPr="00541B6F" w:rsidRDefault="0077489B" w:rsidP="00AB674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541B6F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77489B" w:rsidRPr="00541B6F" w:rsidRDefault="0077489B" w:rsidP="00AB674E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541B6F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541B6F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(t.j. Dz. U. z 2022r. poz. 1710) (</w:t>
            </w:r>
            <w:proofErr w:type="gramStart"/>
            <w:r w:rsidRPr="00541B6F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541B6F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77489B" w:rsidRPr="00541B6F" w:rsidRDefault="0077489B" w:rsidP="00AB674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541B6F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541B6F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77489B" w:rsidRPr="00541B6F" w:rsidRDefault="0077489B" w:rsidP="00AB674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541B6F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541B6F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41B6F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304C69" w:rsidRDefault="0077489B" w:rsidP="00304C69">
      <w:pPr>
        <w:widowControl w:val="0"/>
        <w:adjustRightInd w:val="0"/>
        <w:spacing w:after="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541B6F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Dostawy sukcesywne zastawek serca dla Oddziału </w:t>
      </w:r>
      <w:r w:rsidR="00304C69">
        <w:rPr>
          <w:rFonts w:ascii="Arial Narrow" w:eastAsia="Times New Roman" w:hAnsi="Arial Narrow" w:cs="Arial"/>
          <w:b/>
          <w:sz w:val="24"/>
          <w:szCs w:val="24"/>
          <w:lang w:eastAsia="pl-PL"/>
        </w:rPr>
        <w:t>Kardiochirurgicznego</w:t>
      </w:r>
    </w:p>
    <w:p w:rsidR="00BC121E" w:rsidRPr="00541B6F" w:rsidRDefault="0077489B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541B6F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</w:t>
      </w:r>
      <w:proofErr w:type="gramStart"/>
      <w:r w:rsidRPr="00541B6F">
        <w:rPr>
          <w:rFonts w:ascii="Arial Narrow" w:eastAsia="Times New Roman" w:hAnsi="Arial Narrow" w:cs="Arial"/>
          <w:b/>
          <w:sz w:val="24"/>
          <w:szCs w:val="24"/>
          <w:lang w:eastAsia="pl-PL"/>
        </w:rPr>
        <w:t>na</w:t>
      </w:r>
      <w:proofErr w:type="gramEnd"/>
      <w:r w:rsidRPr="00541B6F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okres do 31.12.2023 </w:t>
      </w:r>
      <w:proofErr w:type="gramStart"/>
      <w:r w:rsidRPr="00541B6F">
        <w:rPr>
          <w:rFonts w:ascii="Arial Narrow" w:eastAsia="Times New Roman" w:hAnsi="Arial Narrow" w:cs="Arial"/>
          <w:b/>
          <w:sz w:val="24"/>
          <w:szCs w:val="24"/>
          <w:lang w:eastAsia="pl-PL"/>
        </w:rPr>
        <w:t>r</w:t>
      </w:r>
      <w:proofErr w:type="gramEnd"/>
      <w:r w:rsidRPr="00541B6F">
        <w:rPr>
          <w:rFonts w:ascii="Arial Narrow" w:eastAsia="Times New Roman" w:hAnsi="Arial Narrow" w:cs="Arial"/>
          <w:b/>
          <w:sz w:val="24"/>
          <w:szCs w:val="24"/>
          <w:lang w:eastAsia="pl-PL"/>
        </w:rPr>
        <w:t>.</w:t>
      </w:r>
      <w:bookmarkStart w:id="0" w:name="_GoBack"/>
      <w:bookmarkEnd w:id="0"/>
    </w:p>
    <w:p w:rsidR="00BC121E" w:rsidRPr="00541B6F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541B6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77489B" w:rsidRPr="00541B6F">
        <w:rPr>
          <w:rFonts w:ascii="Arial Narrow" w:eastAsia="Times New Roman" w:hAnsi="Arial Narrow" w:cs="Arial"/>
          <w:b/>
          <w:sz w:val="24"/>
          <w:szCs w:val="24"/>
          <w:lang w:eastAsia="pl-PL"/>
        </w:rPr>
        <w:t>52/2023</w:t>
      </w:r>
    </w:p>
    <w:p w:rsidR="00BC121E" w:rsidRPr="00541B6F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541B6F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541B6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77489B" w:rsidRPr="00541B6F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541B6F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541B6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541B6F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541B6F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541B6F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proofErr w:type="gramStart"/>
      <w:r w:rsidR="00BC121E" w:rsidRPr="00541B6F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541B6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541B6F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541B6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</w:t>
      </w:r>
      <w:proofErr w:type="gramStart"/>
      <w:r w:rsidR="00BC121E" w:rsidRPr="00541B6F">
        <w:rPr>
          <w:rFonts w:ascii="Arial Narrow" w:eastAsia="Times New Roman" w:hAnsi="Arial Narrow" w:cs="Arial"/>
          <w:sz w:val="24"/>
          <w:szCs w:val="24"/>
          <w:lang w:eastAsia="pl-PL"/>
        </w:rPr>
        <w:t>niniejszym</w:t>
      </w:r>
      <w:proofErr w:type="gramEnd"/>
      <w:r w:rsidR="00BC121E" w:rsidRPr="00541B6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postępowaniu</w:t>
      </w:r>
      <w:r w:rsidR="00067B62" w:rsidRPr="00541B6F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541B6F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41B6F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proofErr w:type="gramStart"/>
      <w:r w:rsidRPr="00541B6F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541B6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541B6F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541B6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541B6F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41B6F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541B6F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41B6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41B6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41B6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41B6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41B6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41B6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541B6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41B6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41B6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41B6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41B6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541B6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41B6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41B6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41B6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41B6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541B6F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541B6F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541B6F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541B6F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541B6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541B6F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541B6F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541B6F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541B6F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541B6F" w:rsidTr="00620E37">
        <w:tc>
          <w:tcPr>
            <w:tcW w:w="2660" w:type="dxa"/>
            <w:shd w:val="clear" w:color="auto" w:fill="auto"/>
          </w:tcPr>
          <w:p w:rsidR="00BC121E" w:rsidRPr="00541B6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541B6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41B6F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541B6F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41B6F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541B6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541B6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41B6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541B6F" w:rsidRDefault="0077489B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541B6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541B6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</w:t>
            </w:r>
            <w:r w:rsidR="00BC121E" w:rsidRPr="00541B6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541B6F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541B6F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541B6F" w:rsidRDefault="00106AC7" w:rsidP="00BC121E">
      <w:pPr>
        <w:rPr>
          <w:rFonts w:ascii="Arial Narrow" w:hAnsi="Arial Narrow"/>
        </w:rPr>
      </w:pPr>
    </w:p>
    <w:sectPr w:rsidR="00106AC7" w:rsidRPr="00541B6F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5B4" w:rsidRDefault="009935B4">
      <w:r>
        <w:separator/>
      </w:r>
    </w:p>
  </w:endnote>
  <w:endnote w:type="continuationSeparator" w:id="0">
    <w:p w:rsidR="009935B4" w:rsidRDefault="00993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304C6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04C6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04C6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89B" w:rsidRDefault="0077489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5B4" w:rsidRDefault="009935B4">
      <w:r>
        <w:separator/>
      </w:r>
    </w:p>
  </w:footnote>
  <w:footnote w:type="continuationSeparator" w:id="0">
    <w:p w:rsidR="009935B4" w:rsidRDefault="009935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89B" w:rsidRDefault="007748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89B" w:rsidRDefault="0077489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89B" w:rsidRDefault="0077489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35B4"/>
    <w:rsid w:val="0000184A"/>
    <w:rsid w:val="00012997"/>
    <w:rsid w:val="000621A2"/>
    <w:rsid w:val="00067B62"/>
    <w:rsid w:val="000719DC"/>
    <w:rsid w:val="00075CEC"/>
    <w:rsid w:val="000A3186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4C69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41B6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489B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935B4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7DECB-8E77-4D8A-AD9D-EC065439E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231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2010-01-07T08:39:00Z</cp:lastPrinted>
  <dcterms:created xsi:type="dcterms:W3CDTF">2023-04-20T12:11:00Z</dcterms:created>
  <dcterms:modified xsi:type="dcterms:W3CDTF">2023-04-20T12:15:00Z</dcterms:modified>
</cp:coreProperties>
</file>