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DC2E10" w:rsidRDefault="00BD5F52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DC2E10">
        <w:rPr>
          <w:rFonts w:ascii="Arial Narrow" w:hAnsi="Arial Narrow" w:cs="Arial"/>
          <w:sz w:val="22"/>
          <w:szCs w:val="22"/>
        </w:rPr>
        <w:t>Bydgoszcz</w:t>
      </w:r>
      <w:r w:rsidR="006A5DF1" w:rsidRPr="00DC2E10">
        <w:rPr>
          <w:rFonts w:ascii="Arial Narrow" w:hAnsi="Arial Narrow" w:cs="Arial"/>
          <w:sz w:val="22"/>
          <w:szCs w:val="22"/>
        </w:rPr>
        <w:t xml:space="preserve"> dnia: </w:t>
      </w:r>
      <w:r w:rsidR="002436FA">
        <w:rPr>
          <w:rFonts w:ascii="Arial Narrow" w:hAnsi="Arial Narrow" w:cs="Arial"/>
          <w:sz w:val="22"/>
          <w:szCs w:val="22"/>
        </w:rPr>
        <w:t>2023-04-25</w:t>
      </w:r>
    </w:p>
    <w:p w:rsidR="0029606A" w:rsidRPr="00DC2E10" w:rsidRDefault="0029606A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6A5DF1" w:rsidRPr="00DC2E10" w:rsidRDefault="00BD5F52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DC2E1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DC2E10" w:rsidRDefault="00BD5F52" w:rsidP="006A5DF1">
      <w:pPr>
        <w:rPr>
          <w:rFonts w:ascii="Arial Narrow" w:hAnsi="Arial Narrow" w:cs="Arial"/>
          <w:sz w:val="22"/>
          <w:szCs w:val="22"/>
        </w:rPr>
      </w:pPr>
      <w:r w:rsidRPr="00DC2E10">
        <w:rPr>
          <w:rFonts w:ascii="Arial Narrow" w:hAnsi="Arial Narrow" w:cs="Arial"/>
          <w:sz w:val="22"/>
          <w:szCs w:val="22"/>
        </w:rPr>
        <w:t>Powstańców Warszawy</w:t>
      </w:r>
      <w:r w:rsidR="006A5DF1" w:rsidRPr="00DC2E10">
        <w:rPr>
          <w:rFonts w:ascii="Arial Narrow" w:hAnsi="Arial Narrow" w:cs="Arial"/>
          <w:sz w:val="22"/>
          <w:szCs w:val="22"/>
        </w:rPr>
        <w:t xml:space="preserve"> </w:t>
      </w:r>
      <w:r w:rsidRPr="00DC2E10">
        <w:rPr>
          <w:rFonts w:ascii="Arial Narrow" w:hAnsi="Arial Narrow" w:cs="Arial"/>
          <w:sz w:val="22"/>
          <w:szCs w:val="22"/>
        </w:rPr>
        <w:t>5</w:t>
      </w:r>
    </w:p>
    <w:p w:rsidR="006A5DF1" w:rsidRPr="00DC2E10" w:rsidRDefault="00BD5F52" w:rsidP="006A5DF1">
      <w:pPr>
        <w:rPr>
          <w:rFonts w:ascii="Arial Narrow" w:hAnsi="Arial Narrow" w:cs="Arial"/>
          <w:sz w:val="22"/>
          <w:szCs w:val="22"/>
        </w:rPr>
      </w:pPr>
      <w:r w:rsidRPr="00DC2E10">
        <w:rPr>
          <w:rFonts w:ascii="Arial Narrow" w:hAnsi="Arial Narrow" w:cs="Arial"/>
          <w:sz w:val="22"/>
          <w:szCs w:val="22"/>
        </w:rPr>
        <w:t>85-681</w:t>
      </w:r>
      <w:r w:rsidR="006A5DF1" w:rsidRPr="00DC2E10">
        <w:rPr>
          <w:rFonts w:ascii="Arial Narrow" w:hAnsi="Arial Narrow" w:cs="Arial"/>
          <w:sz w:val="22"/>
          <w:szCs w:val="22"/>
        </w:rPr>
        <w:t xml:space="preserve"> </w:t>
      </w:r>
      <w:r w:rsidRPr="00DC2E10">
        <w:rPr>
          <w:rFonts w:ascii="Arial Narrow" w:hAnsi="Arial Narrow" w:cs="Arial"/>
          <w:sz w:val="22"/>
          <w:szCs w:val="22"/>
        </w:rPr>
        <w:t>Bydgoszcz</w:t>
      </w:r>
    </w:p>
    <w:p w:rsidR="006A5DF1" w:rsidRPr="00DC2E10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DC2E10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6A5DF1" w:rsidRPr="00DC2E10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DC2E10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6A5DF1" w:rsidRPr="00DC2E10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2436FA" w:rsidRDefault="002436FA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A5DF1" w:rsidRPr="00DC2E10" w:rsidRDefault="00DC2E10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2"/>
          <w:szCs w:val="22"/>
        </w:rPr>
        <w:t>Pismo nr:</w:t>
      </w:r>
      <w:r w:rsidR="00222384">
        <w:rPr>
          <w:rFonts w:ascii="Arial Narrow" w:hAnsi="Arial Narrow" w:cs="Arial"/>
          <w:b/>
          <w:sz w:val="22"/>
          <w:szCs w:val="22"/>
        </w:rPr>
        <w:t xml:space="preserve"> 3180/2023</w:t>
      </w:r>
      <w:r w:rsidR="006A5DF1" w:rsidRPr="00DC2E10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DC2E10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DC2E1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DC2E10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DC2E1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DC2E10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DC2E10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DC2E10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DC2E10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DC2E10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DC2E10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DC2E10">
        <w:rPr>
          <w:rFonts w:ascii="Arial Narrow" w:hAnsi="Arial Narrow" w:cs="Arial"/>
          <w:szCs w:val="28"/>
        </w:rPr>
        <w:t>WYJAŚNIENI</w:t>
      </w:r>
      <w:r w:rsidR="00520165" w:rsidRPr="00DC2E10">
        <w:rPr>
          <w:rFonts w:ascii="Arial Narrow" w:hAnsi="Arial Narrow" w:cs="Arial"/>
          <w:szCs w:val="28"/>
        </w:rPr>
        <w:t>A</w:t>
      </w:r>
      <w:r w:rsidR="00632C3C" w:rsidRPr="00DC2E10">
        <w:rPr>
          <w:rFonts w:ascii="Arial Narrow" w:hAnsi="Arial Narrow" w:cs="Arial"/>
          <w:szCs w:val="28"/>
        </w:rPr>
        <w:t xml:space="preserve"> TREŚCI</w:t>
      </w:r>
      <w:r w:rsidR="0029606A" w:rsidRPr="00DC2E10">
        <w:rPr>
          <w:rFonts w:ascii="Arial Narrow" w:hAnsi="Arial Narrow" w:cs="Arial"/>
          <w:szCs w:val="28"/>
        </w:rPr>
        <w:t xml:space="preserve"> SWZ</w:t>
      </w:r>
    </w:p>
    <w:p w:rsidR="006D4AB3" w:rsidRPr="00DC2E10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DC2E10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DC2E10">
        <w:rPr>
          <w:rFonts w:ascii="Arial Narrow" w:hAnsi="Arial Narrow" w:cs="Arial"/>
          <w:sz w:val="22"/>
          <w:szCs w:val="22"/>
        </w:rPr>
        <w:t>p</w:t>
      </w:r>
      <w:r w:rsidRPr="00DC2E10">
        <w:rPr>
          <w:rFonts w:ascii="Arial Narrow" w:hAnsi="Arial Narrow" w:cs="Arial"/>
          <w:sz w:val="22"/>
          <w:szCs w:val="22"/>
        </w:rPr>
        <w:t>ostępowani</w:t>
      </w:r>
      <w:r w:rsidR="006A5DF1" w:rsidRPr="00DC2E10">
        <w:rPr>
          <w:rFonts w:ascii="Arial Narrow" w:hAnsi="Arial Narrow" w:cs="Arial"/>
          <w:sz w:val="22"/>
          <w:szCs w:val="22"/>
        </w:rPr>
        <w:t>a</w:t>
      </w:r>
      <w:r w:rsidRPr="00DC2E10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DC2E10">
        <w:rPr>
          <w:rFonts w:ascii="Arial Narrow" w:hAnsi="Arial Narrow" w:cs="Arial"/>
          <w:sz w:val="22"/>
          <w:szCs w:val="22"/>
        </w:rPr>
        <w:t>go</w:t>
      </w:r>
      <w:r w:rsidRPr="00DC2E10">
        <w:rPr>
          <w:rFonts w:ascii="Arial Narrow" w:hAnsi="Arial Narrow" w:cs="Arial"/>
          <w:sz w:val="22"/>
          <w:szCs w:val="22"/>
        </w:rPr>
        <w:t xml:space="preserve"> w trybie </w:t>
      </w:r>
      <w:r w:rsidR="00BD5F52" w:rsidRPr="00DC2E10">
        <w:rPr>
          <w:rFonts w:ascii="Arial Narrow" w:hAnsi="Arial Narrow" w:cs="Arial"/>
          <w:sz w:val="22"/>
          <w:szCs w:val="22"/>
        </w:rPr>
        <w:t>przetarg</w:t>
      </w:r>
      <w:r w:rsidR="00DC2E10">
        <w:rPr>
          <w:rFonts w:ascii="Arial Narrow" w:hAnsi="Arial Narrow" w:cs="Arial"/>
          <w:sz w:val="22"/>
          <w:szCs w:val="22"/>
        </w:rPr>
        <w:t>u</w:t>
      </w:r>
      <w:r w:rsidR="00BD5F52" w:rsidRPr="00DC2E10">
        <w:rPr>
          <w:rFonts w:ascii="Arial Narrow" w:hAnsi="Arial Narrow" w:cs="Arial"/>
          <w:sz w:val="22"/>
          <w:szCs w:val="22"/>
        </w:rPr>
        <w:t xml:space="preserve"> nieograniczon</w:t>
      </w:r>
      <w:r w:rsidR="00DC2E10">
        <w:rPr>
          <w:rFonts w:ascii="Arial Narrow" w:hAnsi="Arial Narrow" w:cs="Arial"/>
          <w:sz w:val="22"/>
          <w:szCs w:val="22"/>
        </w:rPr>
        <w:t>ego</w:t>
      </w:r>
      <w:r w:rsidRPr="00DC2E10">
        <w:rPr>
          <w:rFonts w:ascii="Arial Narrow" w:hAnsi="Arial Narrow" w:cs="Arial"/>
          <w:b/>
          <w:sz w:val="22"/>
          <w:szCs w:val="22"/>
        </w:rPr>
        <w:t xml:space="preserve"> </w:t>
      </w:r>
      <w:r w:rsidRPr="00DC2E10">
        <w:rPr>
          <w:rFonts w:ascii="Arial Narrow" w:hAnsi="Arial Narrow" w:cs="Arial"/>
          <w:bCs/>
          <w:sz w:val="22"/>
          <w:szCs w:val="22"/>
        </w:rPr>
        <w:t>na</w:t>
      </w:r>
      <w:r w:rsidRPr="00DC2E10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DC2E10">
        <w:rPr>
          <w:rFonts w:ascii="Arial Narrow" w:hAnsi="Arial Narrow" w:cs="Arial"/>
          <w:bCs/>
          <w:sz w:val="22"/>
          <w:szCs w:val="22"/>
        </w:rPr>
        <w:t>”</w:t>
      </w:r>
      <w:r w:rsidR="00BD5F52" w:rsidRPr="00DC2E10">
        <w:rPr>
          <w:rFonts w:ascii="Arial Narrow" w:hAnsi="Arial Narrow" w:cs="Arial"/>
          <w:b/>
          <w:bCs/>
          <w:sz w:val="22"/>
          <w:szCs w:val="22"/>
        </w:rPr>
        <w:t>dostawy sukcesywne sprzętu jednorazowego użytku dla Oddziału Okulistyki na okres 24 miesięcy</w:t>
      </w:r>
      <w:r w:rsidR="00E72428" w:rsidRPr="00DC2E10">
        <w:rPr>
          <w:rFonts w:ascii="Arial Narrow" w:hAnsi="Arial Narrow" w:cs="Arial"/>
          <w:bCs/>
          <w:sz w:val="22"/>
          <w:szCs w:val="22"/>
        </w:rPr>
        <w:t>”</w:t>
      </w:r>
      <w:r w:rsidRPr="00DC2E10">
        <w:rPr>
          <w:rFonts w:ascii="Arial Narrow" w:hAnsi="Arial Narrow" w:cs="Arial"/>
          <w:b/>
          <w:sz w:val="22"/>
          <w:szCs w:val="22"/>
        </w:rPr>
        <w:t xml:space="preserve"> </w:t>
      </w:r>
      <w:r w:rsidRPr="00DC2E10">
        <w:rPr>
          <w:rFonts w:ascii="Arial Narrow" w:hAnsi="Arial Narrow" w:cs="Arial"/>
          <w:bCs/>
          <w:sz w:val="22"/>
          <w:szCs w:val="22"/>
        </w:rPr>
        <w:t>– znak sprawy</w:t>
      </w:r>
      <w:r w:rsidRPr="00DC2E10">
        <w:rPr>
          <w:rFonts w:ascii="Arial Narrow" w:hAnsi="Arial Narrow" w:cs="Arial"/>
          <w:b/>
          <w:sz w:val="22"/>
          <w:szCs w:val="22"/>
        </w:rPr>
        <w:t xml:space="preserve"> </w:t>
      </w:r>
      <w:r w:rsidR="00BD5F52" w:rsidRPr="00DC2E10">
        <w:rPr>
          <w:rFonts w:ascii="Arial Narrow" w:hAnsi="Arial Narrow" w:cs="Arial"/>
          <w:b/>
          <w:sz w:val="22"/>
          <w:szCs w:val="22"/>
        </w:rPr>
        <w:t>46/2023</w:t>
      </w:r>
      <w:r w:rsidRPr="00DC2E10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DC2E10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DC2E10">
        <w:rPr>
          <w:rFonts w:ascii="Arial Narrow" w:hAnsi="Arial Narrow" w:cs="Arial"/>
          <w:sz w:val="22"/>
          <w:szCs w:val="22"/>
        </w:rPr>
        <w:t xml:space="preserve">Zamawiający, </w:t>
      </w:r>
      <w:r w:rsidR="00BD5F52" w:rsidRPr="00DC2E10">
        <w:rPr>
          <w:rFonts w:ascii="Arial Narrow" w:hAnsi="Arial Narrow" w:cs="Arial"/>
          <w:b/>
          <w:sz w:val="22"/>
          <w:szCs w:val="22"/>
        </w:rPr>
        <w:t>10WSzKzP SPZOZ</w:t>
      </w:r>
      <w:r w:rsidRPr="00DC2E10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DC2E10">
        <w:rPr>
          <w:rFonts w:ascii="Arial Narrow" w:hAnsi="Arial Narrow" w:cs="Arial"/>
          <w:sz w:val="22"/>
          <w:szCs w:val="22"/>
        </w:rPr>
        <w:t>1</w:t>
      </w:r>
      <w:r w:rsidRPr="00DC2E10">
        <w:rPr>
          <w:rFonts w:ascii="Arial Narrow" w:hAnsi="Arial Narrow" w:cs="Arial"/>
          <w:sz w:val="22"/>
          <w:szCs w:val="22"/>
        </w:rPr>
        <w:t>3</w:t>
      </w:r>
      <w:r w:rsidR="0029606A" w:rsidRPr="00DC2E10">
        <w:rPr>
          <w:rFonts w:ascii="Arial Narrow" w:hAnsi="Arial Narrow" w:cs="Arial"/>
          <w:sz w:val="22"/>
          <w:szCs w:val="22"/>
        </w:rPr>
        <w:t>5</w:t>
      </w:r>
      <w:r w:rsidRPr="00DC2E10">
        <w:rPr>
          <w:rFonts w:ascii="Arial Narrow" w:hAnsi="Arial Narrow" w:cs="Arial"/>
          <w:sz w:val="22"/>
          <w:szCs w:val="22"/>
        </w:rPr>
        <w:t xml:space="preserve"> ust</w:t>
      </w:r>
      <w:r w:rsidR="00D9049C" w:rsidRPr="00DC2E10">
        <w:rPr>
          <w:rFonts w:ascii="Arial Narrow" w:hAnsi="Arial Narrow" w:cs="Arial"/>
          <w:sz w:val="22"/>
          <w:szCs w:val="22"/>
        </w:rPr>
        <w:t xml:space="preserve">. </w:t>
      </w:r>
      <w:r w:rsidR="0029606A" w:rsidRPr="00DC2E10">
        <w:rPr>
          <w:rFonts w:ascii="Arial Narrow" w:hAnsi="Arial Narrow" w:cs="Arial"/>
          <w:sz w:val="22"/>
          <w:szCs w:val="22"/>
        </w:rPr>
        <w:t>6</w:t>
      </w:r>
      <w:r w:rsidRPr="00DC2E10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DC2E10">
        <w:rPr>
          <w:rFonts w:ascii="Arial Narrow" w:hAnsi="Arial Narrow" w:cs="Arial"/>
          <w:sz w:val="22"/>
          <w:szCs w:val="22"/>
        </w:rPr>
        <w:t>11</w:t>
      </w:r>
      <w:r w:rsidRPr="00DC2E10">
        <w:rPr>
          <w:rFonts w:ascii="Arial Narrow" w:hAnsi="Arial Narrow" w:cs="Arial"/>
          <w:sz w:val="22"/>
          <w:szCs w:val="22"/>
        </w:rPr>
        <w:t xml:space="preserve"> </w:t>
      </w:r>
      <w:r w:rsidR="0029606A" w:rsidRPr="00DC2E10">
        <w:rPr>
          <w:rFonts w:ascii="Arial Narrow" w:hAnsi="Arial Narrow" w:cs="Arial"/>
          <w:sz w:val="22"/>
          <w:szCs w:val="22"/>
        </w:rPr>
        <w:t xml:space="preserve">września </w:t>
      </w:r>
      <w:r w:rsidRPr="00DC2E10">
        <w:rPr>
          <w:rFonts w:ascii="Arial Narrow" w:hAnsi="Arial Narrow" w:cs="Arial"/>
          <w:sz w:val="22"/>
          <w:szCs w:val="22"/>
        </w:rPr>
        <w:t>20</w:t>
      </w:r>
      <w:r w:rsidR="0029606A" w:rsidRPr="00DC2E10">
        <w:rPr>
          <w:rFonts w:ascii="Arial Narrow" w:hAnsi="Arial Narrow" w:cs="Arial"/>
          <w:sz w:val="22"/>
          <w:szCs w:val="22"/>
        </w:rPr>
        <w:t>19</w:t>
      </w:r>
      <w:r w:rsidRPr="00DC2E10">
        <w:rPr>
          <w:rFonts w:ascii="Arial Narrow" w:hAnsi="Arial Narrow" w:cs="Arial"/>
          <w:sz w:val="22"/>
          <w:szCs w:val="22"/>
        </w:rPr>
        <w:t xml:space="preserve"> r</w:t>
      </w:r>
      <w:r w:rsidR="0029606A" w:rsidRPr="00DC2E10">
        <w:rPr>
          <w:rFonts w:ascii="Arial Narrow" w:hAnsi="Arial Narrow" w:cs="Arial"/>
          <w:sz w:val="22"/>
          <w:szCs w:val="22"/>
        </w:rPr>
        <w:t>.</w:t>
      </w:r>
      <w:r w:rsidRPr="00DC2E10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DC2E10">
        <w:rPr>
          <w:rFonts w:ascii="Arial Narrow" w:hAnsi="Arial Narrow" w:cs="Arial"/>
          <w:sz w:val="22"/>
          <w:szCs w:val="22"/>
        </w:rPr>
        <w:t>z</w:t>
      </w:r>
      <w:r w:rsidRPr="00DC2E10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DC2E10">
        <w:rPr>
          <w:rFonts w:ascii="Arial Narrow" w:hAnsi="Arial Narrow" w:cs="Arial"/>
          <w:sz w:val="22"/>
          <w:szCs w:val="22"/>
        </w:rPr>
        <w:t>p</w:t>
      </w:r>
      <w:r w:rsidRPr="00DC2E10">
        <w:rPr>
          <w:rFonts w:ascii="Arial Narrow" w:hAnsi="Arial Narrow" w:cs="Arial"/>
          <w:sz w:val="22"/>
          <w:szCs w:val="22"/>
        </w:rPr>
        <w:t xml:space="preserve">ublicznych </w:t>
      </w:r>
      <w:r w:rsidR="00BD5F52" w:rsidRPr="00DC2E10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BD5F52" w:rsidRPr="00DC2E10">
        <w:rPr>
          <w:rFonts w:ascii="Arial Narrow" w:hAnsi="Arial Narrow" w:cs="Arial"/>
          <w:sz w:val="22"/>
          <w:szCs w:val="22"/>
        </w:rPr>
        <w:t>z</w:t>
      </w:r>
      <w:proofErr w:type="gramEnd"/>
      <w:r w:rsidR="00BD5F52" w:rsidRPr="00DC2E10">
        <w:rPr>
          <w:rFonts w:ascii="Arial Narrow" w:hAnsi="Arial Narrow" w:cs="Arial"/>
          <w:sz w:val="22"/>
          <w:szCs w:val="22"/>
        </w:rPr>
        <w:t xml:space="preserve"> 2022r. poz. 1710)</w:t>
      </w:r>
      <w:r w:rsidR="00BE7BFD" w:rsidRPr="00DC2E10">
        <w:rPr>
          <w:rFonts w:ascii="Arial Narrow" w:hAnsi="Arial Narrow" w:cs="Arial"/>
          <w:sz w:val="22"/>
          <w:szCs w:val="22"/>
        </w:rPr>
        <w:t xml:space="preserve">, </w:t>
      </w:r>
      <w:r w:rsidR="00D9049C" w:rsidRPr="00DC2E10">
        <w:rPr>
          <w:rFonts w:ascii="Arial Narrow" w:hAnsi="Arial Narrow" w:cs="Arial"/>
          <w:sz w:val="22"/>
          <w:szCs w:val="22"/>
        </w:rPr>
        <w:t>udostępnia</w:t>
      </w:r>
      <w:r w:rsidR="00BE7BFD" w:rsidRPr="00DC2E10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DC2E10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DC2E10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DC2E10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DC2E10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DC2E10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DC2E10">
        <w:rPr>
          <w:rFonts w:ascii="Arial Narrow" w:hAnsi="Arial Narrow" w:cs="Arial"/>
          <w:sz w:val="22"/>
          <w:szCs w:val="22"/>
        </w:rPr>
        <w:t>wraz z wyjaśnieniami</w:t>
      </w:r>
      <w:r w:rsidR="0012774F" w:rsidRPr="00DC2E10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D5F52" w:rsidRPr="00DC2E10" w:rsidTr="000A3D3B">
        <w:tc>
          <w:tcPr>
            <w:tcW w:w="9356" w:type="dxa"/>
            <w:shd w:val="clear" w:color="auto" w:fill="auto"/>
          </w:tcPr>
          <w:p w:rsidR="00BD5F52" w:rsidRPr="00DC2E10" w:rsidRDefault="00BD5F52" w:rsidP="000A3D3B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BD5F52" w:rsidRPr="00DC2E10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>1. Dot. zadania 7</w:t>
            </w:r>
          </w:p>
          <w:p w:rsidR="00BD5F52" w:rsidRPr="00DC2E10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Czy Zamawiający w Zadaniu 7 dopuści substancję </w:t>
            </w:r>
            <w:proofErr w:type="spellStart"/>
            <w:r w:rsidRPr="00DC2E10">
              <w:rPr>
                <w:rFonts w:ascii="Arial Narrow" w:hAnsi="Arial Narrow" w:cs="Arial"/>
                <w:sz w:val="22"/>
                <w:szCs w:val="22"/>
              </w:rPr>
              <w:t>wiskoelastyczną</w:t>
            </w:r>
            <w:proofErr w:type="spellEnd"/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 o masie cząsteczkowej 2,9-3,8x10? Daltonów, lepkości (0,1</w:t>
            </w:r>
            <w:proofErr w:type="gramStart"/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s ??): 300.000-470.000 </w:t>
            </w:r>
            <w:proofErr w:type="spellStart"/>
            <w:proofErr w:type="gramEnd"/>
            <w:r w:rsidRPr="00DC2E10">
              <w:rPr>
                <w:rFonts w:ascii="Arial Narrow" w:hAnsi="Arial Narrow" w:cs="Arial"/>
                <w:sz w:val="22"/>
                <w:szCs w:val="22"/>
              </w:rPr>
              <w:t>mPaos</w:t>
            </w:r>
            <w:proofErr w:type="spellEnd"/>
            <w:r w:rsidRPr="00DC2E10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BD5F52" w:rsidRPr="00DC2E10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DC2E10" w:rsidRPr="00DC2E10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DC2E10">
              <w:rPr>
                <w:rFonts w:ascii="Arial Narrow" w:hAnsi="Arial Narrow" w:cs="Arial"/>
                <w:b/>
                <w:sz w:val="22"/>
                <w:szCs w:val="22"/>
              </w:rPr>
              <w:t xml:space="preserve"> nie dopuszcza. </w:t>
            </w:r>
          </w:p>
          <w:p w:rsidR="00BD5F52" w:rsidRPr="00DC2E10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>2. Dot. zadania 8</w:t>
            </w:r>
          </w:p>
          <w:p w:rsidR="00BD5F52" w:rsidRPr="00DC2E10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Czy Zamawiający w Zadaniu 8 dopuści substancję </w:t>
            </w:r>
            <w:proofErr w:type="spellStart"/>
            <w:r w:rsidRPr="00DC2E10">
              <w:rPr>
                <w:rFonts w:ascii="Arial Narrow" w:hAnsi="Arial Narrow" w:cs="Arial"/>
                <w:sz w:val="22"/>
                <w:szCs w:val="22"/>
              </w:rPr>
              <w:t>wiskoelastyczną</w:t>
            </w:r>
            <w:proofErr w:type="spellEnd"/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 o masie cząsteczkowej 1,8-2,5x10? Daltonów, lepkości (0,1</w:t>
            </w:r>
            <w:proofErr w:type="gramStart"/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s ??): 350.000-650.000 </w:t>
            </w:r>
            <w:proofErr w:type="spellStart"/>
            <w:proofErr w:type="gramEnd"/>
            <w:r w:rsidRPr="00DC2E10">
              <w:rPr>
                <w:rFonts w:ascii="Arial Narrow" w:hAnsi="Arial Narrow" w:cs="Arial"/>
                <w:sz w:val="22"/>
                <w:szCs w:val="22"/>
              </w:rPr>
              <w:t>mPaos</w:t>
            </w:r>
            <w:proofErr w:type="spellEnd"/>
            <w:r w:rsidRPr="00DC2E10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BD5F52" w:rsidRPr="00DC2E10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DC2E10" w:rsidRPr="00DC2E10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DC2E10">
              <w:rPr>
                <w:rFonts w:ascii="Arial Narrow" w:hAnsi="Arial Narrow" w:cs="Arial"/>
                <w:b/>
                <w:sz w:val="22"/>
                <w:szCs w:val="22"/>
              </w:rPr>
              <w:t xml:space="preserve"> dopuszcza.</w:t>
            </w:r>
          </w:p>
        </w:tc>
      </w:tr>
      <w:tr w:rsidR="00BD5F52" w:rsidRPr="00DC2E10" w:rsidTr="000A3D3B">
        <w:tc>
          <w:tcPr>
            <w:tcW w:w="9356" w:type="dxa"/>
            <w:shd w:val="clear" w:color="auto" w:fill="auto"/>
          </w:tcPr>
          <w:p w:rsidR="00BD5F52" w:rsidRPr="00DC2E10" w:rsidRDefault="00BD5F52" w:rsidP="000A3D3B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:rsidR="00BD5F52" w:rsidRPr="00DC2E10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>1. Dot. zadania 3</w:t>
            </w:r>
          </w:p>
          <w:p w:rsidR="00BD5F52" w:rsidRPr="00DC2E10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>Czy zamawiający dopuści soczewkę zawierającą filtr UV oraz filtr światła fioletowego wpływający na poprawę widzenia w warunkach słabego oświetlenia zamiast filtra światła niebieskiego?</w:t>
            </w:r>
          </w:p>
          <w:p w:rsidR="00BD5F52" w:rsidRPr="00DC2E10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DC2E10" w:rsidRPr="00DC2E10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DC2E10">
              <w:rPr>
                <w:rFonts w:ascii="Arial Narrow" w:hAnsi="Arial Narrow" w:cs="Arial"/>
                <w:b/>
                <w:sz w:val="22"/>
                <w:szCs w:val="22"/>
              </w:rPr>
              <w:t xml:space="preserve"> nie dopuszcza. </w:t>
            </w:r>
          </w:p>
          <w:p w:rsidR="00BD5F52" w:rsidRPr="00DC2E10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>2. Dot. zadania 3</w:t>
            </w:r>
          </w:p>
          <w:p w:rsidR="00BD5F52" w:rsidRPr="00DC2E10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>Czy zamawiający dopuści soczewkę o dioptrażu w zakresie od +5D do +34D?</w:t>
            </w:r>
          </w:p>
          <w:p w:rsidR="00BD5F52" w:rsidRPr="00DC2E10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</w:t>
            </w:r>
            <w:r w:rsidR="000702DC">
              <w:rPr>
                <w:rFonts w:ascii="Arial Narrow" w:hAnsi="Arial Narrow" w:cs="Arial"/>
                <w:b/>
                <w:sz w:val="22"/>
                <w:szCs w:val="22"/>
              </w:rPr>
              <w:t xml:space="preserve">nie </w:t>
            </w:r>
            <w:r w:rsidRPr="00DC2E10">
              <w:rPr>
                <w:rFonts w:ascii="Arial Narrow" w:hAnsi="Arial Narrow" w:cs="Arial"/>
                <w:b/>
                <w:sz w:val="22"/>
                <w:szCs w:val="22"/>
              </w:rPr>
              <w:t xml:space="preserve">dopuszcza. </w:t>
            </w:r>
          </w:p>
          <w:p w:rsidR="002436FA" w:rsidRDefault="002436FA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2436FA" w:rsidRDefault="002436FA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BD5F52" w:rsidRPr="00DC2E10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lastRenderedPageBreak/>
              <w:t>3. Dot. zadania 3</w:t>
            </w:r>
          </w:p>
          <w:p w:rsidR="00BD5F52" w:rsidRPr="00DC2E10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Czy zamawiający dopuści soczewkę bez otworu wzdłuż całego </w:t>
            </w:r>
            <w:proofErr w:type="gramStart"/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haptenu. </w:t>
            </w:r>
            <w:proofErr w:type="gramEnd"/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Proponowana soczewka i rozwiązania technologiczne zapewniają stabilność i </w:t>
            </w:r>
            <w:proofErr w:type="spellStart"/>
            <w:r w:rsidRPr="00DC2E10">
              <w:rPr>
                <w:rFonts w:ascii="Arial Narrow" w:hAnsi="Arial Narrow" w:cs="Arial"/>
                <w:sz w:val="22"/>
                <w:szCs w:val="22"/>
              </w:rPr>
              <w:t>centrację</w:t>
            </w:r>
            <w:proofErr w:type="spellEnd"/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 dzięki trzem punktom podparcia?</w:t>
            </w:r>
          </w:p>
          <w:p w:rsidR="00BD5F52" w:rsidRPr="00DC2E10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02DC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0702DC" w:rsidRPr="000702DC">
              <w:rPr>
                <w:rFonts w:ascii="Arial Narrow" w:hAnsi="Arial Narrow" w:cs="Arial"/>
                <w:b/>
                <w:sz w:val="22"/>
                <w:szCs w:val="22"/>
              </w:rPr>
              <w:t>Zamawiający nie dopuszcza.</w:t>
            </w:r>
          </w:p>
          <w:p w:rsidR="00BD5F52" w:rsidRPr="00DC2E10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>4. Dot. zadania 3</w:t>
            </w:r>
          </w:p>
          <w:p w:rsidR="00BD5F52" w:rsidRPr="00DC2E10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Czy zamawiający dopuści soczewkę o </w:t>
            </w:r>
            <w:proofErr w:type="spellStart"/>
            <w:r w:rsidRPr="00DC2E10">
              <w:rPr>
                <w:rFonts w:ascii="Arial Narrow" w:hAnsi="Arial Narrow" w:cs="Arial"/>
                <w:sz w:val="22"/>
                <w:szCs w:val="22"/>
              </w:rPr>
              <w:t>Indexie</w:t>
            </w:r>
            <w:proofErr w:type="spellEnd"/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 refrakcji wynoszącym 1,47 Proponowana soczewka ma mniejszą </w:t>
            </w:r>
            <w:proofErr w:type="gramStart"/>
            <w:r w:rsidRPr="00DC2E10">
              <w:rPr>
                <w:rFonts w:ascii="Arial Narrow" w:hAnsi="Arial Narrow" w:cs="Arial"/>
                <w:sz w:val="22"/>
                <w:szCs w:val="22"/>
              </w:rPr>
              <w:t>grubość co</w:t>
            </w:r>
            <w:proofErr w:type="gramEnd"/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 wpływa na łatwość i płynność implantacji?</w:t>
            </w:r>
          </w:p>
          <w:p w:rsidR="00BD5F52" w:rsidRPr="00DC2E10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DC2E10" w:rsidRPr="00DC2E10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DC2E10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0702DC">
              <w:rPr>
                <w:rFonts w:ascii="Arial Narrow" w:hAnsi="Arial Narrow" w:cs="Arial"/>
                <w:b/>
                <w:sz w:val="22"/>
                <w:szCs w:val="22"/>
              </w:rPr>
              <w:t xml:space="preserve">nie </w:t>
            </w:r>
            <w:r w:rsidRPr="00DC2E10">
              <w:rPr>
                <w:rFonts w:ascii="Arial Narrow" w:hAnsi="Arial Narrow" w:cs="Arial"/>
                <w:b/>
                <w:sz w:val="22"/>
                <w:szCs w:val="22"/>
              </w:rPr>
              <w:t xml:space="preserve">dopuszcza. </w:t>
            </w:r>
          </w:p>
          <w:p w:rsidR="00BD5F52" w:rsidRPr="00DC2E10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>5. Dot. zadania 5</w:t>
            </w:r>
          </w:p>
          <w:p w:rsidR="00BD5F52" w:rsidRPr="00DC2E10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Czy zamawiający </w:t>
            </w:r>
            <w:proofErr w:type="gramStart"/>
            <w:r w:rsidRPr="00DC2E10">
              <w:rPr>
                <w:rFonts w:ascii="Arial Narrow" w:hAnsi="Arial Narrow" w:cs="Arial"/>
                <w:sz w:val="22"/>
                <w:szCs w:val="22"/>
              </w:rPr>
              <w:t>wymaga aby</w:t>
            </w:r>
            <w:proofErr w:type="gramEnd"/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 oferowana soczewka wykonana była z akrylu hydrofobowego?</w:t>
            </w:r>
          </w:p>
          <w:p w:rsidR="00BD5F52" w:rsidRPr="007D572F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702DC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7D572F" w:rsidRPr="000702DC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0702DC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0702DC" w:rsidRPr="000702DC">
              <w:rPr>
                <w:rFonts w:ascii="Arial Narrow" w:hAnsi="Arial Narrow" w:cs="Arial"/>
                <w:b/>
                <w:sz w:val="22"/>
                <w:szCs w:val="22"/>
              </w:rPr>
              <w:t xml:space="preserve">nie </w:t>
            </w:r>
            <w:r w:rsidRPr="000702DC">
              <w:rPr>
                <w:rFonts w:ascii="Arial Narrow" w:hAnsi="Arial Narrow" w:cs="Arial"/>
                <w:b/>
                <w:sz w:val="22"/>
                <w:szCs w:val="22"/>
              </w:rPr>
              <w:t>wymaga</w:t>
            </w:r>
            <w:r w:rsidR="000702DC" w:rsidRPr="000702DC">
              <w:rPr>
                <w:rFonts w:ascii="Arial Narrow" w:hAnsi="Arial Narrow" w:cs="Arial"/>
                <w:b/>
                <w:sz w:val="22"/>
                <w:szCs w:val="22"/>
              </w:rPr>
              <w:t>, dopuszcza.</w:t>
            </w:r>
          </w:p>
          <w:p w:rsidR="00BD5F52" w:rsidRPr="00DC2E10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>6. Dot. zadania 5</w:t>
            </w:r>
          </w:p>
          <w:p w:rsidR="00BD5F52" w:rsidRPr="00DC2E10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>Czy zamawiający dopuści soczewkę dostępną z addycją o mocy +2,75D, +3,25D i +4,0D do wyboru przez zamawiającego?</w:t>
            </w:r>
          </w:p>
          <w:p w:rsidR="00BD5F52" w:rsidRPr="007D572F" w:rsidRDefault="007D572F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D572F">
              <w:rPr>
                <w:rFonts w:ascii="Arial Narrow" w:hAnsi="Arial Narrow" w:cs="Arial"/>
                <w:b/>
                <w:sz w:val="22"/>
                <w:szCs w:val="22"/>
              </w:rPr>
              <w:t>Odpowiedź: Zamawiający</w:t>
            </w:r>
            <w:r w:rsidR="00BD5F52" w:rsidRPr="007D572F">
              <w:rPr>
                <w:rFonts w:ascii="Arial Narrow" w:hAnsi="Arial Narrow" w:cs="Arial"/>
                <w:b/>
                <w:sz w:val="22"/>
                <w:szCs w:val="22"/>
              </w:rPr>
              <w:t xml:space="preserve"> dopuszcza. </w:t>
            </w:r>
          </w:p>
          <w:p w:rsidR="00BD5F52" w:rsidRPr="00DC2E10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>6. Dot. zadania 5</w:t>
            </w:r>
          </w:p>
          <w:p w:rsidR="00BD5F52" w:rsidRPr="00DC2E10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>Czy zamawiający dopuści soczewkę implantowaną przy użyciu systemu wielorazowego?</w:t>
            </w:r>
          </w:p>
          <w:p w:rsidR="00BD5F52" w:rsidRPr="007D572F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D572F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7D572F" w:rsidRPr="007D572F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7D572F">
              <w:rPr>
                <w:rFonts w:ascii="Arial Narrow" w:hAnsi="Arial Narrow" w:cs="Arial"/>
                <w:b/>
                <w:sz w:val="22"/>
                <w:szCs w:val="22"/>
              </w:rPr>
              <w:t xml:space="preserve"> dopuszcza. </w:t>
            </w:r>
          </w:p>
          <w:p w:rsidR="00BD5F52" w:rsidRPr="00DC2E10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7. </w:t>
            </w:r>
            <w:r w:rsidR="007D572F" w:rsidRPr="00DC2E10">
              <w:rPr>
                <w:rFonts w:ascii="Arial Narrow" w:hAnsi="Arial Narrow" w:cs="Arial"/>
                <w:sz w:val="22"/>
                <w:szCs w:val="22"/>
              </w:rPr>
              <w:t>Dot</w:t>
            </w:r>
            <w:r w:rsidRPr="00DC2E10">
              <w:rPr>
                <w:rFonts w:ascii="Arial Narrow" w:hAnsi="Arial Narrow" w:cs="Arial"/>
                <w:sz w:val="22"/>
                <w:szCs w:val="22"/>
              </w:rPr>
              <w:t>. zadania 6</w:t>
            </w:r>
          </w:p>
          <w:p w:rsidR="00BD5F52" w:rsidRPr="00DC2E10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Czy zamawiający dopuści soczewki dostępne w zakresie mocy od -10,0 D do +30,0D gradacja </w:t>
            </w:r>
            <w:proofErr w:type="gramStart"/>
            <w:r w:rsidRPr="00DC2E10">
              <w:rPr>
                <w:rFonts w:ascii="Arial Narrow" w:hAnsi="Arial Narrow" w:cs="Arial"/>
                <w:sz w:val="22"/>
                <w:szCs w:val="22"/>
              </w:rPr>
              <w:t>mocy co</w:t>
            </w:r>
            <w:proofErr w:type="gramEnd"/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 1,0 D</w:t>
            </w:r>
            <w:r w:rsidR="002436FA">
              <w:rPr>
                <w:rFonts w:ascii="Arial Narrow" w:hAnsi="Arial Narrow" w:cs="Arial"/>
                <w:sz w:val="22"/>
                <w:szCs w:val="22"/>
              </w:rPr>
              <w:br/>
            </w:r>
            <w:r w:rsidRPr="00DC2E10">
              <w:rPr>
                <w:rFonts w:ascii="Arial Narrow" w:hAnsi="Arial Narrow" w:cs="Arial"/>
                <w:sz w:val="22"/>
                <w:szCs w:val="22"/>
              </w:rPr>
              <w:t>a dodatkowo w zakresie od +12,5D do +25,5D o gradacji mocy co 0,5 D?</w:t>
            </w:r>
          </w:p>
          <w:p w:rsidR="00BD5F52" w:rsidRPr="007D572F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D572F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7D572F" w:rsidRPr="007D572F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7D572F">
              <w:rPr>
                <w:rFonts w:ascii="Arial Narrow" w:hAnsi="Arial Narrow" w:cs="Arial"/>
                <w:b/>
                <w:sz w:val="22"/>
                <w:szCs w:val="22"/>
              </w:rPr>
              <w:t xml:space="preserve"> dopuszcza.</w:t>
            </w:r>
          </w:p>
        </w:tc>
      </w:tr>
      <w:tr w:rsidR="00BD5F52" w:rsidRPr="00DC2E10" w:rsidTr="000A3D3B">
        <w:tc>
          <w:tcPr>
            <w:tcW w:w="9356" w:type="dxa"/>
            <w:shd w:val="clear" w:color="auto" w:fill="auto"/>
          </w:tcPr>
          <w:p w:rsidR="00BD5F52" w:rsidRPr="00DC2E10" w:rsidRDefault="00BD5F52" w:rsidP="000A3D3B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3</w:t>
            </w:r>
          </w:p>
          <w:p w:rsidR="00BD5F52" w:rsidRPr="00DC2E10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>1. Dot. zadania 13</w:t>
            </w:r>
          </w:p>
          <w:p w:rsidR="00BD5F52" w:rsidRPr="00DC2E10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>Czy w Zadaniu nr 13 poz. 1 i 2 Zamawiający dopuści kaniule zgięte: 9,0 mm od końca?</w:t>
            </w:r>
          </w:p>
          <w:p w:rsidR="00BD5F52" w:rsidRPr="007D572F" w:rsidRDefault="007D572F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D572F">
              <w:rPr>
                <w:rFonts w:ascii="Arial Narrow" w:hAnsi="Arial Narrow" w:cs="Arial"/>
                <w:b/>
                <w:sz w:val="22"/>
                <w:szCs w:val="22"/>
              </w:rPr>
              <w:t>Odpowiedź</w:t>
            </w:r>
            <w:r w:rsidR="00BD5F52" w:rsidRPr="007D572F">
              <w:rPr>
                <w:rFonts w:ascii="Arial Narrow" w:hAnsi="Arial Narrow" w:cs="Arial"/>
                <w:b/>
                <w:sz w:val="22"/>
                <w:szCs w:val="22"/>
              </w:rPr>
              <w:t xml:space="preserve">: Zgodnie z </w:t>
            </w:r>
            <w:r w:rsidRPr="007D572F">
              <w:rPr>
                <w:rFonts w:ascii="Arial Narrow" w:hAnsi="Arial Narrow" w:cs="Arial"/>
                <w:b/>
                <w:sz w:val="22"/>
                <w:szCs w:val="22"/>
              </w:rPr>
              <w:t>zapisami</w:t>
            </w:r>
            <w:r w:rsidR="00BD5F52" w:rsidRPr="007D572F">
              <w:rPr>
                <w:rFonts w:ascii="Arial Narrow" w:hAnsi="Arial Narrow" w:cs="Arial"/>
                <w:b/>
                <w:sz w:val="22"/>
                <w:szCs w:val="22"/>
              </w:rPr>
              <w:t xml:space="preserve"> SWZ</w:t>
            </w:r>
          </w:p>
          <w:p w:rsidR="00BD5F52" w:rsidRPr="00DC2E10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>2. Dot. zadania 4</w:t>
            </w:r>
          </w:p>
          <w:p w:rsidR="00BD5F52" w:rsidRPr="00DC2E10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Czy w Zadaniu nr 4 Zamawiający dopuści soczewkę </w:t>
            </w:r>
            <w:proofErr w:type="spellStart"/>
            <w:r w:rsidRPr="00DC2E10">
              <w:rPr>
                <w:rFonts w:ascii="Arial Narrow" w:hAnsi="Arial Narrow" w:cs="Arial"/>
                <w:sz w:val="22"/>
                <w:szCs w:val="22"/>
              </w:rPr>
              <w:t>toryczną</w:t>
            </w:r>
            <w:proofErr w:type="spellEnd"/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 średnica całkowita 11,0mm umożliwiająca śródoperacyjne rotacje soczewki, zakres cylindra na poziomie implantu od +1,0 do 15mm pozostałe parametry bez zmian?</w:t>
            </w:r>
          </w:p>
          <w:p w:rsidR="00BD5F52" w:rsidRPr="007D572F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D572F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7D572F" w:rsidRPr="007D572F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7D572F">
              <w:rPr>
                <w:rFonts w:ascii="Arial Narrow" w:hAnsi="Arial Narrow" w:cs="Arial"/>
                <w:b/>
                <w:sz w:val="22"/>
                <w:szCs w:val="22"/>
              </w:rPr>
              <w:t xml:space="preserve"> nie dopuszcza. </w:t>
            </w:r>
          </w:p>
          <w:p w:rsidR="00BD5F52" w:rsidRPr="00DC2E10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>3. Dot. zadania 11</w:t>
            </w:r>
          </w:p>
          <w:p w:rsidR="00BD5F52" w:rsidRPr="00DC2E10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Czy w zadaniu nr 11 Zamawiający dopuści pierścienie napinające torebkę soczewki w rozmiarach wymienionych w opisie przedmiotu zamówienia załadowanych do jednorazowego </w:t>
            </w:r>
            <w:proofErr w:type="spellStart"/>
            <w:r w:rsidRPr="00DC2E10">
              <w:rPr>
                <w:rFonts w:ascii="Arial Narrow" w:hAnsi="Arial Narrow" w:cs="Arial"/>
                <w:sz w:val="22"/>
                <w:szCs w:val="22"/>
              </w:rPr>
              <w:t>injectora</w:t>
            </w:r>
            <w:proofErr w:type="spellEnd"/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, bez możliwości podszycia? </w:t>
            </w:r>
          </w:p>
          <w:p w:rsidR="00BD5F52" w:rsidRPr="007D572F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D572F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7D572F" w:rsidRPr="007D572F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7D572F">
              <w:rPr>
                <w:rFonts w:ascii="Arial Narrow" w:hAnsi="Arial Narrow" w:cs="Arial"/>
                <w:b/>
                <w:sz w:val="22"/>
                <w:szCs w:val="22"/>
              </w:rPr>
              <w:t xml:space="preserve"> dopuszcza. </w:t>
            </w:r>
          </w:p>
          <w:p w:rsidR="00BD5F52" w:rsidRPr="00DC2E10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>4. Dot. zadania 12</w:t>
            </w:r>
          </w:p>
          <w:p w:rsidR="00BD5F52" w:rsidRPr="00DC2E10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Czy w Zadaniu 12 Zamawiający dopuści </w:t>
            </w:r>
            <w:proofErr w:type="spellStart"/>
            <w:r w:rsidRPr="00DC2E10">
              <w:rPr>
                <w:rFonts w:ascii="Arial Narrow" w:hAnsi="Arial Narrow" w:cs="Arial"/>
                <w:sz w:val="22"/>
                <w:szCs w:val="22"/>
              </w:rPr>
              <w:t>retraktory</w:t>
            </w:r>
            <w:proofErr w:type="spellEnd"/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DC2E10">
              <w:rPr>
                <w:rFonts w:ascii="Arial Narrow" w:hAnsi="Arial Narrow" w:cs="Arial"/>
                <w:sz w:val="22"/>
                <w:szCs w:val="22"/>
              </w:rPr>
              <w:t>tęczówkowe</w:t>
            </w:r>
            <w:proofErr w:type="spellEnd"/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 z polipropylenu, pozostałe parametry bez zmian?</w:t>
            </w:r>
          </w:p>
          <w:p w:rsidR="00BD5F52" w:rsidRPr="007D572F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D572F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7D572F" w:rsidRPr="007D572F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7D572F">
              <w:rPr>
                <w:rFonts w:ascii="Arial Narrow" w:hAnsi="Arial Narrow" w:cs="Arial"/>
                <w:b/>
                <w:sz w:val="22"/>
                <w:szCs w:val="22"/>
              </w:rPr>
              <w:t xml:space="preserve"> dopuszcza.</w:t>
            </w:r>
          </w:p>
        </w:tc>
      </w:tr>
      <w:tr w:rsidR="00BD5F52" w:rsidRPr="00DC2E10" w:rsidTr="000A3D3B">
        <w:tc>
          <w:tcPr>
            <w:tcW w:w="9356" w:type="dxa"/>
            <w:shd w:val="clear" w:color="auto" w:fill="auto"/>
          </w:tcPr>
          <w:p w:rsidR="00BD5F52" w:rsidRPr="00DC2E10" w:rsidRDefault="00BD5F52" w:rsidP="000A3D3B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4</w:t>
            </w:r>
          </w:p>
          <w:p w:rsidR="00BD5F52" w:rsidRPr="00DC2E10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>1. Dot. zadania 7</w:t>
            </w:r>
          </w:p>
          <w:p w:rsidR="00BD5F52" w:rsidRPr="00DC2E10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Czy zamawiający dopuści również masę </w:t>
            </w:r>
            <w:proofErr w:type="gramStart"/>
            <w:r w:rsidRPr="00DC2E10">
              <w:rPr>
                <w:rFonts w:ascii="Arial Narrow" w:hAnsi="Arial Narrow" w:cs="Arial"/>
                <w:sz w:val="22"/>
                <w:szCs w:val="22"/>
              </w:rPr>
              <w:t>cząsteczkową 2.8-3.2 mln</w:t>
            </w:r>
            <w:proofErr w:type="gramEnd"/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 Da, lepkość 400 000 </w:t>
            </w:r>
            <w:proofErr w:type="spellStart"/>
            <w:r w:rsidRPr="00DC2E10">
              <w:rPr>
                <w:rFonts w:ascii="Arial Narrow" w:hAnsi="Arial Narrow" w:cs="Arial"/>
                <w:sz w:val="22"/>
                <w:szCs w:val="22"/>
              </w:rPr>
              <w:t>mPas</w:t>
            </w:r>
            <w:proofErr w:type="spellEnd"/>
            <w:r w:rsidRPr="00DC2E10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BD5F52" w:rsidRPr="007D572F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D572F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7D572F" w:rsidRPr="007D572F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7D572F">
              <w:rPr>
                <w:rFonts w:ascii="Arial Narrow" w:hAnsi="Arial Narrow" w:cs="Arial"/>
                <w:b/>
                <w:sz w:val="22"/>
                <w:szCs w:val="22"/>
              </w:rPr>
              <w:t xml:space="preserve"> nie dopuszcza. </w:t>
            </w:r>
          </w:p>
          <w:p w:rsidR="00BD5F52" w:rsidRPr="00DC2E10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>2. Dot. zadania 8</w:t>
            </w:r>
          </w:p>
          <w:p w:rsidR="00BD5F52" w:rsidRPr="00DC2E10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Czy zamawiający dopuści również masę </w:t>
            </w:r>
            <w:proofErr w:type="gramStart"/>
            <w:r w:rsidRPr="00DC2E10">
              <w:rPr>
                <w:rFonts w:ascii="Arial Narrow" w:hAnsi="Arial Narrow" w:cs="Arial"/>
                <w:sz w:val="22"/>
                <w:szCs w:val="22"/>
              </w:rPr>
              <w:t>cząsteczkową 1.0-1.8 mln</w:t>
            </w:r>
            <w:proofErr w:type="gramEnd"/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 Da, lepkość 400 000 </w:t>
            </w:r>
            <w:proofErr w:type="spellStart"/>
            <w:r w:rsidRPr="00DC2E10">
              <w:rPr>
                <w:rFonts w:ascii="Arial Narrow" w:hAnsi="Arial Narrow" w:cs="Arial"/>
                <w:sz w:val="22"/>
                <w:szCs w:val="22"/>
              </w:rPr>
              <w:t>mPas</w:t>
            </w:r>
            <w:proofErr w:type="spellEnd"/>
            <w:r w:rsidRPr="00DC2E10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BD5F52" w:rsidRPr="007D572F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D572F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7D572F" w:rsidRPr="007D572F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7D572F">
              <w:rPr>
                <w:rFonts w:ascii="Arial Narrow" w:hAnsi="Arial Narrow" w:cs="Arial"/>
                <w:b/>
                <w:sz w:val="22"/>
                <w:szCs w:val="22"/>
              </w:rPr>
              <w:t xml:space="preserve"> dopuszcza. </w:t>
            </w:r>
          </w:p>
          <w:p w:rsidR="00BD5F52" w:rsidRPr="00DC2E10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lastRenderedPageBreak/>
              <w:t>3. Dot. zadania 9</w:t>
            </w:r>
          </w:p>
          <w:p w:rsidR="00BD5F52" w:rsidRPr="00DC2E10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Czy zamawiający dopuści również lepkość 5250-8750 </w:t>
            </w:r>
            <w:proofErr w:type="spellStart"/>
            <w:r w:rsidRPr="00DC2E10">
              <w:rPr>
                <w:rFonts w:ascii="Arial Narrow" w:hAnsi="Arial Narrow" w:cs="Arial"/>
                <w:sz w:val="22"/>
                <w:szCs w:val="22"/>
              </w:rPr>
              <w:t>mPas</w:t>
            </w:r>
            <w:proofErr w:type="spellEnd"/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DC2E10">
              <w:rPr>
                <w:rFonts w:ascii="Arial Narrow" w:hAnsi="Arial Narrow" w:cs="Arial"/>
                <w:sz w:val="22"/>
                <w:szCs w:val="22"/>
              </w:rPr>
              <w:t>osmolarność</w:t>
            </w:r>
            <w:proofErr w:type="spellEnd"/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 270-400 </w:t>
            </w:r>
            <w:proofErr w:type="spellStart"/>
            <w:r w:rsidRPr="00DC2E10">
              <w:rPr>
                <w:rFonts w:ascii="Arial Narrow" w:hAnsi="Arial Narrow" w:cs="Arial"/>
                <w:sz w:val="22"/>
                <w:szCs w:val="22"/>
              </w:rPr>
              <w:t>mOsml</w:t>
            </w:r>
            <w:proofErr w:type="spellEnd"/>
            <w:r w:rsidRPr="00DC2E10">
              <w:rPr>
                <w:rFonts w:ascii="Arial Narrow" w:hAnsi="Arial Narrow" w:cs="Arial"/>
                <w:sz w:val="22"/>
                <w:szCs w:val="22"/>
              </w:rPr>
              <w:t>/kg?</w:t>
            </w:r>
          </w:p>
          <w:p w:rsidR="00BD5F52" w:rsidRPr="007D572F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D572F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7D572F" w:rsidRPr="007D572F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7D572F">
              <w:rPr>
                <w:rFonts w:ascii="Arial Narrow" w:hAnsi="Arial Narrow" w:cs="Arial"/>
                <w:b/>
                <w:sz w:val="22"/>
                <w:szCs w:val="22"/>
              </w:rPr>
              <w:t xml:space="preserve"> dopuszcza</w:t>
            </w:r>
          </w:p>
          <w:p w:rsidR="00BD5F52" w:rsidRPr="00DC2E10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>4. Dot. zadania 10 poz. 1</w:t>
            </w:r>
          </w:p>
          <w:p w:rsidR="00BD5F52" w:rsidRPr="00DC2E10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Czy zamawiający zamiast </w:t>
            </w:r>
            <w:proofErr w:type="gramStart"/>
            <w:r w:rsidRPr="00DC2E10">
              <w:rPr>
                <w:rFonts w:ascii="Arial Narrow" w:hAnsi="Arial Narrow" w:cs="Arial"/>
                <w:sz w:val="22"/>
                <w:szCs w:val="22"/>
              </w:rPr>
              <w:t>noża 2.65mm</w:t>
            </w:r>
            <w:proofErr w:type="gramEnd"/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 dopuści nóż 2,6 mm?</w:t>
            </w:r>
          </w:p>
          <w:p w:rsidR="00BD5F52" w:rsidRPr="007D572F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D572F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7D572F" w:rsidRPr="007D572F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7D572F">
              <w:rPr>
                <w:rFonts w:ascii="Arial Narrow" w:hAnsi="Arial Narrow" w:cs="Arial"/>
                <w:b/>
                <w:sz w:val="22"/>
                <w:szCs w:val="22"/>
              </w:rPr>
              <w:t xml:space="preserve"> dopuszcza.</w:t>
            </w:r>
          </w:p>
          <w:p w:rsidR="00BD5F52" w:rsidRPr="00DC2E10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>5. Dot. zadania 10 poz. 2</w:t>
            </w:r>
          </w:p>
          <w:p w:rsidR="00BD5F52" w:rsidRPr="00DC2E10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Czy zamawiający dopuści również noże ostrzone od góry o </w:t>
            </w:r>
            <w:proofErr w:type="gramStart"/>
            <w:r w:rsidRPr="00DC2E10">
              <w:rPr>
                <w:rFonts w:ascii="Arial Narrow" w:hAnsi="Arial Narrow" w:cs="Arial"/>
                <w:sz w:val="22"/>
                <w:szCs w:val="22"/>
              </w:rPr>
              <w:t>szerokości 2.0 i</w:t>
            </w:r>
            <w:proofErr w:type="gramEnd"/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 2.3 </w:t>
            </w:r>
            <w:proofErr w:type="gramStart"/>
            <w:r w:rsidRPr="00DC2E10">
              <w:rPr>
                <w:rFonts w:ascii="Arial Narrow" w:hAnsi="Arial Narrow" w:cs="Arial"/>
                <w:sz w:val="22"/>
                <w:szCs w:val="22"/>
              </w:rPr>
              <w:t>mm</w:t>
            </w:r>
            <w:proofErr w:type="gramEnd"/>
            <w:r w:rsidRPr="00DC2E10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BD5F52" w:rsidRPr="007D572F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D572F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 </w:t>
            </w:r>
            <w:r w:rsidR="007D572F" w:rsidRPr="007D572F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7D572F">
              <w:rPr>
                <w:rFonts w:ascii="Arial Narrow" w:hAnsi="Arial Narrow" w:cs="Arial"/>
                <w:b/>
                <w:sz w:val="22"/>
                <w:szCs w:val="22"/>
              </w:rPr>
              <w:t xml:space="preserve"> nie dopuszcza.</w:t>
            </w:r>
          </w:p>
        </w:tc>
      </w:tr>
      <w:tr w:rsidR="00BD5F52" w:rsidRPr="00DC2E10" w:rsidTr="000A3D3B">
        <w:tc>
          <w:tcPr>
            <w:tcW w:w="9356" w:type="dxa"/>
            <w:shd w:val="clear" w:color="auto" w:fill="auto"/>
          </w:tcPr>
          <w:p w:rsidR="00BD5F52" w:rsidRPr="00DC2E10" w:rsidRDefault="00BD5F52" w:rsidP="000A3D3B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5</w:t>
            </w:r>
          </w:p>
          <w:p w:rsidR="00BD5F52" w:rsidRPr="00DC2E10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>1. Dot. zadania 3</w:t>
            </w:r>
          </w:p>
          <w:p w:rsidR="00BD5F52" w:rsidRPr="00DC2E10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Czy </w:t>
            </w:r>
            <w:r w:rsidR="007D572F" w:rsidRPr="00DC2E10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 dopuści soczewkę implantowaną przy użyciu systemu wielorazowego? </w:t>
            </w:r>
          </w:p>
          <w:p w:rsidR="00BD5F52" w:rsidRPr="007D572F" w:rsidRDefault="00BD5F52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D572F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7D572F" w:rsidRPr="007D572F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7D572F">
              <w:rPr>
                <w:rFonts w:ascii="Arial Narrow" w:hAnsi="Arial Narrow" w:cs="Arial"/>
                <w:b/>
                <w:sz w:val="22"/>
                <w:szCs w:val="22"/>
              </w:rPr>
              <w:t xml:space="preserve"> dopuszcza.</w:t>
            </w:r>
          </w:p>
        </w:tc>
      </w:tr>
      <w:tr w:rsidR="00BD5F52" w:rsidRPr="00DC2E10" w:rsidTr="000A3D3B">
        <w:tc>
          <w:tcPr>
            <w:tcW w:w="9356" w:type="dxa"/>
            <w:shd w:val="clear" w:color="auto" w:fill="auto"/>
          </w:tcPr>
          <w:p w:rsidR="00BD5F52" w:rsidRPr="00DC2E10" w:rsidRDefault="00BD5F52" w:rsidP="000A3D3B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6</w:t>
            </w:r>
          </w:p>
          <w:p w:rsidR="00BD5F52" w:rsidRPr="00DC2E10" w:rsidRDefault="007D572F" w:rsidP="000A3D3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1. </w:t>
            </w:r>
            <w:r w:rsidR="00BD5F52" w:rsidRPr="00DC2E10">
              <w:rPr>
                <w:rFonts w:ascii="Arial Narrow" w:hAnsi="Arial Narrow" w:cs="Arial"/>
                <w:sz w:val="22"/>
                <w:szCs w:val="22"/>
              </w:rPr>
              <w:t xml:space="preserve">Czy Zamawiający odstąpi od </w:t>
            </w:r>
            <w:proofErr w:type="gramStart"/>
            <w:r w:rsidR="00BD5F52" w:rsidRPr="00DC2E10">
              <w:rPr>
                <w:rFonts w:ascii="Arial Narrow" w:hAnsi="Arial Narrow" w:cs="Arial"/>
                <w:sz w:val="22"/>
                <w:szCs w:val="22"/>
              </w:rPr>
              <w:t>wymogu aby</w:t>
            </w:r>
            <w:proofErr w:type="gramEnd"/>
            <w:r w:rsidR="00BD5F52" w:rsidRPr="00DC2E10">
              <w:rPr>
                <w:rFonts w:ascii="Arial Narrow" w:hAnsi="Arial Narrow" w:cs="Arial"/>
                <w:sz w:val="22"/>
                <w:szCs w:val="22"/>
              </w:rPr>
              <w:t xml:space="preserve"> Pełnomocnictwo do podpisywania ofert zawierało wskazanie postępowania o udzielenie zamówienie publicznego, którego dotyczy z uwagi na fakt iż, Wykonawca posiada Pełnomocnictwo do składania ofert w postępowaniach przetargowych podpisane notarialnie z zachowaniem postaci elektronicznej i podpisanej kwalifikowanym podpisem elektronicznym, co za każdym takim wymogiem skutkowałoby dodatkowymi opłatami?</w:t>
            </w:r>
          </w:p>
          <w:p w:rsidR="00BD5F52" w:rsidRPr="007D572F" w:rsidRDefault="007D572F" w:rsidP="000A3D3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wyraża zgodę. </w:t>
            </w:r>
          </w:p>
          <w:p w:rsidR="00BD5F52" w:rsidRDefault="007D572F" w:rsidP="000A3D3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2. </w:t>
            </w:r>
            <w:r w:rsidR="00BD5F52" w:rsidRPr="00DC2E10">
              <w:rPr>
                <w:rFonts w:ascii="Arial Narrow" w:hAnsi="Arial Narrow" w:cs="Arial"/>
                <w:sz w:val="22"/>
                <w:szCs w:val="22"/>
              </w:rPr>
              <w:t xml:space="preserve">Czy Zamawiający wyrazi </w:t>
            </w:r>
            <w:proofErr w:type="gramStart"/>
            <w:r w:rsidR="00BD5F52" w:rsidRPr="00DC2E10">
              <w:rPr>
                <w:rFonts w:ascii="Arial Narrow" w:hAnsi="Arial Narrow" w:cs="Arial"/>
                <w:sz w:val="22"/>
                <w:szCs w:val="22"/>
              </w:rPr>
              <w:t>zgodę aby</w:t>
            </w:r>
            <w:proofErr w:type="gramEnd"/>
            <w:r w:rsidR="00BD5F52" w:rsidRPr="00DC2E10">
              <w:rPr>
                <w:rFonts w:ascii="Arial Narrow" w:hAnsi="Arial Narrow" w:cs="Arial"/>
                <w:sz w:val="22"/>
                <w:szCs w:val="22"/>
              </w:rPr>
              <w:t xml:space="preserve"> termin płatności liczony był od daty sprzedaży, oraz żeby za termin zapłaty uznawana była data wpływu zapłaty na rachunek wykonawcy?</w:t>
            </w:r>
          </w:p>
          <w:p w:rsidR="007D572F" w:rsidRPr="007D572F" w:rsidRDefault="007D572F" w:rsidP="000A3D3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D572F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Zgodnie z projektem umowy. </w:t>
            </w:r>
          </w:p>
          <w:p w:rsidR="00BD5F52" w:rsidRPr="00DC2E10" w:rsidRDefault="007D572F" w:rsidP="000A3D3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3. </w:t>
            </w:r>
            <w:r w:rsidR="00BD5F52" w:rsidRPr="00DC2E10">
              <w:rPr>
                <w:rFonts w:ascii="Arial Narrow" w:hAnsi="Arial Narrow" w:cs="Arial"/>
                <w:sz w:val="22"/>
                <w:szCs w:val="22"/>
              </w:rPr>
              <w:t xml:space="preserve">Czy Zamawiający wyrazi na cesję </w:t>
            </w:r>
            <w:proofErr w:type="gramStart"/>
            <w:r w:rsidR="00BD5F52" w:rsidRPr="00DC2E10">
              <w:rPr>
                <w:rFonts w:ascii="Arial Narrow" w:hAnsi="Arial Narrow" w:cs="Arial"/>
                <w:sz w:val="22"/>
                <w:szCs w:val="22"/>
              </w:rPr>
              <w:t>praw</w:t>
            </w:r>
            <w:proofErr w:type="gramEnd"/>
            <w:r w:rsidR="00BD5F52" w:rsidRPr="00DC2E10">
              <w:rPr>
                <w:rFonts w:ascii="Arial Narrow" w:hAnsi="Arial Narrow" w:cs="Arial"/>
                <w:sz w:val="22"/>
                <w:szCs w:val="22"/>
              </w:rPr>
              <w:t xml:space="preserve"> i obowiązków z wzoru umowy na bank kredytujący grupę kapitałową Wykonawcy? Wykonawca zobowiązuje się powiadomić Zamawiającego o dokonaniu takiej cesji. Jednocześnie Wykonawca potwierdza, iż mimo cesji jest uprawniony do wykonywania </w:t>
            </w:r>
            <w:proofErr w:type="gramStart"/>
            <w:r w:rsidR="00BD5F52" w:rsidRPr="00DC2E10">
              <w:rPr>
                <w:rFonts w:ascii="Arial Narrow" w:hAnsi="Arial Narrow" w:cs="Arial"/>
                <w:sz w:val="22"/>
                <w:szCs w:val="22"/>
              </w:rPr>
              <w:t>praw</w:t>
            </w:r>
            <w:proofErr w:type="gramEnd"/>
            <w:r w:rsidR="00BD5F52" w:rsidRPr="00DC2E10">
              <w:rPr>
                <w:rFonts w:ascii="Arial Narrow" w:hAnsi="Arial Narrow" w:cs="Arial"/>
                <w:sz w:val="22"/>
                <w:szCs w:val="22"/>
              </w:rPr>
              <w:t xml:space="preserve"> i obowiązków z Umowy przelanych na bank - do momentu odmiennego zarządzenia przez bank, które zostanie przesłane w formie pisemnej.</w:t>
            </w:r>
          </w:p>
          <w:p w:rsidR="00BD5F52" w:rsidRPr="007D572F" w:rsidRDefault="007D572F" w:rsidP="000A3D3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Zgodnie z projektem umowy. </w:t>
            </w:r>
          </w:p>
          <w:p w:rsidR="00BD5F52" w:rsidRPr="00DC2E10" w:rsidRDefault="007D572F" w:rsidP="000A3D3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4. Dot. projektu u</w:t>
            </w:r>
            <w:r w:rsidRPr="00DC2E10">
              <w:rPr>
                <w:rFonts w:ascii="Arial Narrow" w:hAnsi="Arial Narrow" w:cs="Arial"/>
                <w:sz w:val="22"/>
                <w:szCs w:val="22"/>
              </w:rPr>
              <w:t>mowy § 1 ust. 2 – Załącznik nr 10 do SWZ:</w:t>
            </w:r>
          </w:p>
          <w:p w:rsidR="00BD5F52" w:rsidRPr="00DC2E10" w:rsidRDefault="00BD5F52" w:rsidP="000A3D3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zmianę zapisu zgodnie z </w:t>
            </w:r>
            <w:proofErr w:type="gramStart"/>
            <w:r w:rsidRPr="00DC2E10">
              <w:rPr>
                <w:rFonts w:ascii="Arial Narrow" w:hAnsi="Arial Narrow" w:cs="Arial"/>
                <w:sz w:val="22"/>
                <w:szCs w:val="22"/>
              </w:rPr>
              <w:t>poniższym:</w:t>
            </w:r>
            <w:proofErr w:type="gramEnd"/>
          </w:p>
          <w:p w:rsidR="00BD5F52" w:rsidRPr="00DC2E10" w:rsidRDefault="00BD5F52" w:rsidP="000A3D3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>Zamawiający dopuszcza możliwość ograniczenia zakresu zamówienia, zobowiązując się jednocześnie do zrealizowania, co najmniej 80% wartości netto umowy.</w:t>
            </w:r>
          </w:p>
          <w:p w:rsidR="00BD5F52" w:rsidRPr="007D572F" w:rsidRDefault="007D572F" w:rsidP="000A3D3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pozostawia zapisy projektu umowy bez zmian. </w:t>
            </w:r>
          </w:p>
          <w:p w:rsidR="00BD5F52" w:rsidRPr="00DC2E10" w:rsidRDefault="007D572F" w:rsidP="000A3D3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5. Dot. projektu u</w:t>
            </w:r>
            <w:r w:rsidR="00BD5F52" w:rsidRPr="00DC2E10">
              <w:rPr>
                <w:rFonts w:ascii="Arial Narrow" w:hAnsi="Arial Narrow" w:cs="Arial"/>
                <w:sz w:val="22"/>
                <w:szCs w:val="22"/>
              </w:rPr>
              <w:t>mowy § 8 ust. 1 i 2 – Załącznik nr 10 do SWZ:</w:t>
            </w:r>
          </w:p>
          <w:p w:rsidR="00BD5F52" w:rsidRPr="00DC2E10" w:rsidRDefault="00BD5F52" w:rsidP="000A3D3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zmniejszenie kar umownych zgodnie z poniższym </w:t>
            </w:r>
            <w:proofErr w:type="gramStart"/>
            <w:r w:rsidRPr="00DC2E10">
              <w:rPr>
                <w:rFonts w:ascii="Arial Narrow" w:hAnsi="Arial Narrow" w:cs="Arial"/>
                <w:sz w:val="22"/>
                <w:szCs w:val="22"/>
              </w:rPr>
              <w:t>zapisem:</w:t>
            </w:r>
            <w:proofErr w:type="gramEnd"/>
          </w:p>
          <w:p w:rsidR="00BD5F52" w:rsidRPr="00DC2E10" w:rsidRDefault="00BD5F52" w:rsidP="000A3D3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>1.</w:t>
            </w:r>
            <w:r w:rsidR="00DF239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2E10">
              <w:rPr>
                <w:rFonts w:ascii="Arial Narrow" w:hAnsi="Arial Narrow" w:cs="Arial"/>
                <w:sz w:val="22"/>
                <w:szCs w:val="22"/>
              </w:rPr>
              <w:t>Wykonawca zapłaci Zamawiającemu kary umowne:</w:t>
            </w:r>
          </w:p>
          <w:p w:rsidR="00BD5F52" w:rsidRPr="00DC2E10" w:rsidRDefault="00BD5F52" w:rsidP="00DF239E">
            <w:pPr>
              <w:spacing w:after="120"/>
              <w:ind w:left="708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>1)</w:t>
            </w:r>
            <w:r w:rsidR="00DF239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2E10">
              <w:rPr>
                <w:rFonts w:ascii="Arial Narrow" w:hAnsi="Arial Narrow" w:cs="Arial"/>
                <w:sz w:val="22"/>
                <w:szCs w:val="22"/>
              </w:rPr>
              <w:t>za odstąpienie od umowy z przyczyn zależnych od Wykonawcy w wysokości 5 % wartości brutto niezrealizowanej części umowy.  Podstawą do określenia wartości niezrealizowanej umowy będzie różnica pomiędzy ilościami podanymi w załączniku nr 1 do umowy, a ilościami faktycznie zrealizowanych dostaw;</w:t>
            </w:r>
          </w:p>
          <w:p w:rsidR="00BD5F52" w:rsidRPr="00DC2E10" w:rsidRDefault="00BD5F52" w:rsidP="00DF239E">
            <w:pPr>
              <w:spacing w:after="120"/>
              <w:ind w:left="708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>2)</w:t>
            </w:r>
            <w:r w:rsidR="00DF239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2E10">
              <w:rPr>
                <w:rFonts w:ascii="Arial Narrow" w:hAnsi="Arial Narrow" w:cs="Arial"/>
                <w:sz w:val="22"/>
                <w:szCs w:val="22"/>
              </w:rPr>
              <w:t>0,1 % wartości brutto niedostarczonej partii towaru - za każdą rozpoczętą godzinę zwłoki w uzupełnieniu "banku" w stosunku do terminu określonego § 8 ust. 1 umowy przechowania;</w:t>
            </w:r>
          </w:p>
          <w:p w:rsidR="00BD5F52" w:rsidRPr="00DC2E10" w:rsidRDefault="00BD5F52" w:rsidP="00DF239E">
            <w:pPr>
              <w:spacing w:after="120"/>
              <w:ind w:left="708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>3)</w:t>
            </w:r>
            <w:r w:rsidR="00DF239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2E10">
              <w:rPr>
                <w:rFonts w:ascii="Arial Narrow" w:hAnsi="Arial Narrow" w:cs="Arial"/>
                <w:sz w:val="22"/>
                <w:szCs w:val="22"/>
              </w:rPr>
              <w:t>0,1 % wartości brutto niedostarczonej partii towaru - za każdy rozpoczęty dzień zwłoki w dostawie w stosunku do terminu określonego w § 2 ust. 13;</w:t>
            </w:r>
          </w:p>
          <w:p w:rsidR="00BD5F52" w:rsidRPr="00DC2E10" w:rsidRDefault="00BD5F52" w:rsidP="00DF239E">
            <w:pPr>
              <w:spacing w:after="120"/>
              <w:ind w:left="708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BD5F52" w:rsidRPr="00DC2E10" w:rsidRDefault="00BD5F52" w:rsidP="00DF239E">
            <w:pPr>
              <w:spacing w:after="120"/>
              <w:ind w:left="708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BD5F52" w:rsidRPr="00DC2E10" w:rsidRDefault="00BD5F52" w:rsidP="00DF239E">
            <w:pPr>
              <w:spacing w:after="120"/>
              <w:ind w:left="708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BD5F52" w:rsidRPr="00DC2E10" w:rsidRDefault="00BD5F52" w:rsidP="00DF239E">
            <w:pPr>
              <w:spacing w:after="120"/>
              <w:ind w:left="708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>4)</w:t>
            </w:r>
            <w:r w:rsidR="00DF239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2E10">
              <w:rPr>
                <w:rFonts w:ascii="Arial Narrow" w:hAnsi="Arial Narrow" w:cs="Arial"/>
                <w:sz w:val="22"/>
                <w:szCs w:val="22"/>
              </w:rPr>
              <w:t>0,1% wartości brutto reklamowanej partii towaru - za każdy rozpoczęty dzień zwłoki w wymianie towaru na wolny od wad w stosunku do terminu określonego w § 2 ust. 21</w:t>
            </w:r>
          </w:p>
          <w:p w:rsidR="00BD5F52" w:rsidRPr="00DC2E10" w:rsidRDefault="00BD5F52" w:rsidP="00DF239E">
            <w:pPr>
              <w:ind w:left="706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>5)</w:t>
            </w:r>
            <w:r w:rsidR="00DF239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100,00 zł. </w:t>
            </w:r>
            <w:proofErr w:type="gramStart"/>
            <w:r w:rsidRPr="00DC2E10">
              <w:rPr>
                <w:rFonts w:ascii="Arial Narrow" w:hAnsi="Arial Narrow" w:cs="Arial"/>
                <w:sz w:val="22"/>
                <w:szCs w:val="22"/>
              </w:rPr>
              <w:t>brutto</w:t>
            </w:r>
            <w:proofErr w:type="gramEnd"/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 za każdy dzień zwłoki w zakresie utworzenia "banku" w stosunku do terminu określonego </w:t>
            </w:r>
          </w:p>
          <w:p w:rsidR="00BD5F52" w:rsidRPr="00DC2E10" w:rsidRDefault="00BD5F52" w:rsidP="00DF239E">
            <w:pPr>
              <w:spacing w:after="120"/>
              <w:ind w:left="708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DC2E10">
              <w:rPr>
                <w:rFonts w:ascii="Arial Narrow" w:hAnsi="Arial Narrow" w:cs="Arial"/>
                <w:sz w:val="22"/>
                <w:szCs w:val="22"/>
              </w:rPr>
              <w:t>w</w:t>
            </w:r>
            <w:proofErr w:type="gramEnd"/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 § 2 ust. 1 niniejszej umowy oraz w § 3 ust. 1 umowy przechowania.</w:t>
            </w:r>
          </w:p>
          <w:p w:rsidR="00BD5F52" w:rsidRPr="00DC2E10" w:rsidRDefault="00BD5F52" w:rsidP="00DF239E">
            <w:pPr>
              <w:spacing w:after="120"/>
              <w:ind w:left="708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>6)</w:t>
            </w:r>
            <w:r w:rsidR="00DF239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2E10">
              <w:rPr>
                <w:rFonts w:ascii="Arial Narrow" w:hAnsi="Arial Narrow" w:cs="Arial"/>
                <w:sz w:val="22"/>
                <w:szCs w:val="22"/>
              </w:rPr>
              <w:t>w przypadku niedokonania zapłaty lub nieterminowej zapłaty wynagrodzenia należnego podwykonawcom z tytułu zmiany wysokości wynagrodzenia, o której mowa w § 12 umowy Wykonawca zobowiązany jest do zapłaty na rzecz Zamawiającego kary umownej - w wysokości 0,1% wynagrodzenia brutto, za każdy przypadek naruszenia.</w:t>
            </w:r>
          </w:p>
          <w:p w:rsidR="00BD5F52" w:rsidRPr="00DC2E10" w:rsidRDefault="00BD5F52" w:rsidP="000A3D3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>2.</w:t>
            </w:r>
            <w:r w:rsidR="00DF239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Łączna maksymalna wysokość kar umownych przewidzianych w niniejszym paragrafie nie może przekroczyć </w:t>
            </w:r>
            <w:r w:rsidR="00DF239E">
              <w:rPr>
                <w:rFonts w:ascii="Arial Narrow" w:hAnsi="Arial Narrow" w:cs="Arial"/>
                <w:sz w:val="22"/>
                <w:szCs w:val="22"/>
              </w:rPr>
              <w:br/>
            </w:r>
            <w:r w:rsidRPr="00DC2E10">
              <w:rPr>
                <w:rFonts w:ascii="Arial Narrow" w:hAnsi="Arial Narrow" w:cs="Arial"/>
                <w:sz w:val="22"/>
                <w:szCs w:val="22"/>
              </w:rPr>
              <w:t>20 % wartości umowy brutto, o której mowa w § 1 ust. 4.</w:t>
            </w:r>
          </w:p>
          <w:p w:rsidR="00DF239E" w:rsidRPr="007D572F" w:rsidRDefault="00DF239E" w:rsidP="00DF239E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pozostawia zapisy projektu umowy bez zmian. </w:t>
            </w:r>
          </w:p>
          <w:p w:rsidR="00BD5F52" w:rsidRPr="00DC2E10" w:rsidRDefault="00DF239E" w:rsidP="00DF239E">
            <w:pPr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6. </w:t>
            </w:r>
            <w:r w:rsidR="00BD5F52" w:rsidRPr="00DC2E10">
              <w:rPr>
                <w:rFonts w:ascii="Arial Narrow" w:hAnsi="Arial Narrow" w:cs="Arial"/>
                <w:sz w:val="22"/>
                <w:szCs w:val="22"/>
              </w:rPr>
              <w:t>Czy Zamawiający wymaga przedłożenia wykazu min. 2 dostaw (załącznik nr 4 SWZ) odpowiadających przedmiotowi zamówienia dla Zadania nr 3? Zgodnie z poniższym zapisem SWZ, w zakresie zadania 5, 6, 9, 11, 16, 17, 18, 19, 20, 21, 22, 23 oraz 26 Zamawiający nie stawia warunku natomiast brak podanej wartości dla Zadania nr 3.</w:t>
            </w:r>
          </w:p>
          <w:p w:rsidR="00DF239E" w:rsidRPr="00DF239E" w:rsidRDefault="00DF239E" w:rsidP="00DF239E">
            <w:pPr>
              <w:pStyle w:val="Nagwek1"/>
              <w:spacing w:before="120"/>
              <w:rPr>
                <w:rFonts w:ascii="Arial Narrow" w:hAnsi="Arial Narrow"/>
                <w:sz w:val="22"/>
                <w:szCs w:val="22"/>
              </w:rPr>
            </w:pPr>
            <w:r w:rsidRPr="00DF239E">
              <w:rPr>
                <w:rFonts w:ascii="Arial Narrow" w:hAnsi="Arial Narrow"/>
                <w:sz w:val="22"/>
                <w:szCs w:val="22"/>
              </w:rPr>
              <w:t>1. INFORMACJA O WARUNKACH UDZIAŁU W POSTĘPOWANIU</w:t>
            </w:r>
          </w:p>
          <w:p w:rsidR="00DF239E" w:rsidRPr="00DF239E" w:rsidRDefault="00DF239E" w:rsidP="00DF239E">
            <w:pPr>
              <w:pStyle w:val="Nagwek2"/>
              <w:numPr>
                <w:ilvl w:val="1"/>
                <w:numId w:val="8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DF239E">
              <w:rPr>
                <w:rFonts w:ascii="Arial Narrow" w:hAnsi="Arial Narrow"/>
                <w:b w:val="0"/>
                <w:sz w:val="22"/>
                <w:szCs w:val="22"/>
              </w:rPr>
              <w:t>O udzielenie zamówienia mogą ubiegać się Wykonawcy, którzy nie podlegają wykluczeniu oraz spełniają warunki udziału w postępowaniu i wymagania określone w niniejszej SWZ.</w:t>
            </w:r>
          </w:p>
          <w:p w:rsidR="00DF239E" w:rsidRDefault="00DF239E" w:rsidP="00DF239E">
            <w:pPr>
              <w:ind w:firstLine="318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F239E">
              <w:rPr>
                <w:rFonts w:ascii="Arial Narrow" w:hAnsi="Arial Narrow"/>
                <w:sz w:val="22"/>
                <w:szCs w:val="22"/>
              </w:rPr>
              <w:t xml:space="preserve">1.2. 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DF239E">
              <w:rPr>
                <w:rFonts w:ascii="Arial Narrow" w:hAnsi="Arial Narrow"/>
                <w:sz w:val="22"/>
                <w:szCs w:val="22"/>
              </w:rPr>
              <w:t>Zamawiający, na podstawie art. 112</w:t>
            </w:r>
            <w:r w:rsidRPr="00FB5EF9">
              <w:rPr>
                <w:rFonts w:ascii="Arial Narrow" w:hAnsi="Arial Narrow"/>
                <w:sz w:val="22"/>
                <w:szCs w:val="22"/>
              </w:rPr>
              <w:t xml:space="preserve"> ustawy Pzp określa następujące warunki udziału w postępowaniu:</w:t>
            </w:r>
          </w:p>
          <w:p w:rsidR="00DF239E" w:rsidRPr="00FB5EF9" w:rsidRDefault="00DF239E" w:rsidP="00DF239E">
            <w:pPr>
              <w:ind w:firstLine="318"/>
              <w:rPr>
                <w:rFonts w:ascii="Arial Narrow" w:hAnsi="Arial Narrow"/>
                <w:sz w:val="22"/>
                <w:szCs w:val="22"/>
              </w:rPr>
            </w:pPr>
          </w:p>
          <w:tbl>
            <w:tblPr>
              <w:tblW w:w="0" w:type="auto"/>
              <w:tblInd w:w="82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12"/>
              <w:gridCol w:w="7590"/>
            </w:tblGrid>
            <w:tr w:rsidR="00DF239E" w:rsidRPr="005008C0" w:rsidTr="00736920"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239E" w:rsidRPr="005008C0" w:rsidRDefault="00DF239E" w:rsidP="00736920">
                  <w:pPr>
                    <w:spacing w:before="60" w:after="120"/>
                    <w:jc w:val="center"/>
                    <w:rPr>
                      <w:rFonts w:ascii="Arial Narrow" w:hAnsi="Arial Narrow"/>
                      <w:b/>
                    </w:rPr>
                  </w:pPr>
                  <w:r w:rsidRPr="005008C0">
                    <w:rPr>
                      <w:rFonts w:ascii="Arial Narrow" w:hAnsi="Arial Narrow"/>
                      <w:b/>
                    </w:rPr>
                    <w:t>Lp.</w:t>
                  </w:r>
                </w:p>
              </w:tc>
              <w:tc>
                <w:tcPr>
                  <w:tcW w:w="7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239E" w:rsidRPr="005008C0" w:rsidRDefault="00DF239E" w:rsidP="00736920">
                  <w:pPr>
                    <w:spacing w:before="60" w:after="120"/>
                    <w:rPr>
                      <w:rFonts w:ascii="Arial Narrow" w:hAnsi="Arial Narrow"/>
                    </w:rPr>
                  </w:pPr>
                  <w:r w:rsidRPr="005008C0">
                    <w:rPr>
                      <w:rFonts w:ascii="Arial Narrow" w:hAnsi="Arial Narrow"/>
                      <w:b/>
                    </w:rPr>
                    <w:t>Warunki udziału w postępowaniu</w:t>
                  </w:r>
                </w:p>
              </w:tc>
            </w:tr>
            <w:tr w:rsidR="00DF239E" w:rsidRPr="00FB5EF9" w:rsidTr="00736920"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F239E" w:rsidRPr="00FB5EF9" w:rsidRDefault="00DF239E" w:rsidP="00736920">
                  <w:pPr>
                    <w:spacing w:before="60" w:after="120"/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5EF9">
                    <w:rPr>
                      <w:rFonts w:ascii="Arial Narrow" w:hAnsi="Arial Narrow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7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F239E" w:rsidRPr="00FB5EF9" w:rsidRDefault="00DF239E" w:rsidP="00736920">
                  <w:pPr>
                    <w:spacing w:before="60" w:after="120"/>
                    <w:jc w:val="both"/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FB5EF9"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  <w:t>Zdolność techniczna lub zawodowa</w:t>
                  </w:r>
                </w:p>
                <w:p w:rsidR="00DF239E" w:rsidRDefault="00DF239E" w:rsidP="00736920">
                  <w:pPr>
                    <w:spacing w:before="60" w:after="120"/>
                    <w:jc w:val="both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FB5EF9">
                    <w:rPr>
                      <w:rFonts w:ascii="Arial Narrow" w:hAnsi="Arial Narrow"/>
                      <w:sz w:val="22"/>
                      <w:szCs w:val="22"/>
                    </w:rPr>
      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      </w:r>
                </w:p>
                <w:p w:rsidR="00DF239E" w:rsidRPr="00396866" w:rsidRDefault="00DF239E" w:rsidP="00736920">
                  <w:pPr>
                    <w:spacing w:before="60" w:after="120"/>
                    <w:jc w:val="both"/>
                    <w:rPr>
                      <w:rFonts w:ascii="Arial Narrow" w:hAnsi="Arial Narrow"/>
                      <w:i/>
                      <w:sz w:val="22"/>
                      <w:szCs w:val="22"/>
                    </w:rPr>
                  </w:pPr>
                  <w:r w:rsidRPr="00396866">
                    <w:rPr>
                      <w:rFonts w:ascii="Arial Narrow" w:hAnsi="Arial Narrow"/>
                      <w:i/>
                      <w:sz w:val="22"/>
                      <w:szCs w:val="22"/>
                    </w:rPr>
                    <w:t xml:space="preserve">Na potwierdzenie spełniania warunków udziału w postępowaniu należy przedłożyć wykaz min. </w:t>
                  </w:r>
                  <w:r>
                    <w:rPr>
                      <w:rFonts w:ascii="Arial Narrow" w:hAnsi="Arial Narrow"/>
                      <w:i/>
                      <w:sz w:val="22"/>
                      <w:szCs w:val="22"/>
                    </w:rPr>
                    <w:t>2</w:t>
                  </w:r>
                  <w:r w:rsidRPr="00396866">
                    <w:rPr>
                      <w:rFonts w:ascii="Arial Narrow" w:hAnsi="Arial Narrow"/>
                      <w:i/>
                      <w:sz w:val="22"/>
                      <w:szCs w:val="22"/>
                    </w:rPr>
                    <w:t xml:space="preserve"> dostaw (załącznik nr </w:t>
                  </w:r>
                  <w:r>
                    <w:rPr>
                      <w:rFonts w:ascii="Arial Narrow" w:hAnsi="Arial Narrow"/>
                      <w:i/>
                      <w:sz w:val="22"/>
                      <w:szCs w:val="22"/>
                    </w:rPr>
                    <w:t>4</w:t>
                  </w:r>
                  <w:r w:rsidRPr="00396866">
                    <w:rPr>
                      <w:rFonts w:ascii="Arial Narrow" w:hAnsi="Arial Narrow"/>
                      <w:i/>
                      <w:sz w:val="22"/>
                      <w:szCs w:val="22"/>
                    </w:rPr>
                    <w:t xml:space="preserve"> SWZ) odpowiadających przedmiotowi zamówienia wraz z dokumentami wskazanymi w pkt. 9.2 ppkt. 1 SWZ, z jednoczesnym wskazaniem, którego zadania te dokumenty dotyczą, z zastrzeżeniem, że co najmniej jedna ze wskazanych dostaw będzie wynosiła wartość brutto:</w:t>
                  </w:r>
                </w:p>
                <w:p w:rsidR="00DF239E" w:rsidRDefault="00DF239E" w:rsidP="00736920">
                  <w:pPr>
                    <w:spacing w:before="60" w:after="120"/>
                    <w:jc w:val="both"/>
                    <w:rPr>
                      <w:rFonts w:ascii="Arial Narrow" w:hAnsi="Arial Narrow"/>
                      <w:i/>
                      <w:sz w:val="22"/>
                      <w:szCs w:val="22"/>
                    </w:rPr>
                  </w:pPr>
                  <w:r w:rsidRPr="00396866">
                    <w:rPr>
                      <w:rFonts w:ascii="Arial Narrow" w:hAnsi="Arial Narrow"/>
                      <w:i/>
                      <w:sz w:val="22"/>
                      <w:szCs w:val="22"/>
                    </w:rPr>
                    <w:t xml:space="preserve">- dla zadania nr </w:t>
                  </w:r>
                  <w:r>
                    <w:rPr>
                      <w:rFonts w:ascii="Arial Narrow" w:hAnsi="Arial Narrow"/>
                      <w:i/>
                      <w:sz w:val="22"/>
                      <w:szCs w:val="22"/>
                    </w:rPr>
                    <w:t xml:space="preserve">1 </w:t>
                  </w:r>
                  <w:r w:rsidRPr="00396866">
                    <w:rPr>
                      <w:rFonts w:ascii="Arial Narrow" w:hAnsi="Arial Narrow"/>
                      <w:i/>
                      <w:sz w:val="22"/>
                      <w:szCs w:val="22"/>
                    </w:rPr>
                    <w:t xml:space="preserve">- min. </w:t>
                  </w:r>
                  <w:r>
                    <w:rPr>
                      <w:rFonts w:ascii="Arial Narrow" w:hAnsi="Arial Narrow"/>
                      <w:i/>
                      <w:sz w:val="22"/>
                      <w:szCs w:val="22"/>
                    </w:rPr>
                    <w:t xml:space="preserve">70 900,00 </w:t>
                  </w:r>
                  <w:r w:rsidRPr="00396866">
                    <w:rPr>
                      <w:rFonts w:ascii="Arial Narrow" w:hAnsi="Arial Narrow"/>
                      <w:i/>
                      <w:sz w:val="22"/>
                      <w:szCs w:val="22"/>
                    </w:rPr>
                    <w:t>zł;</w:t>
                  </w:r>
                </w:p>
                <w:p w:rsidR="00DF239E" w:rsidRPr="00396866" w:rsidRDefault="00DF239E" w:rsidP="00736920">
                  <w:pPr>
                    <w:spacing w:before="60" w:after="120"/>
                    <w:jc w:val="both"/>
                    <w:rPr>
                      <w:rFonts w:ascii="Arial Narrow" w:hAnsi="Arial Narrow"/>
                      <w:i/>
                      <w:sz w:val="22"/>
                      <w:szCs w:val="22"/>
                    </w:rPr>
                  </w:pPr>
                  <w:r w:rsidRPr="00396866">
                    <w:rPr>
                      <w:rFonts w:ascii="Arial Narrow" w:hAnsi="Arial Narrow"/>
                      <w:i/>
                      <w:sz w:val="22"/>
                      <w:szCs w:val="22"/>
                    </w:rPr>
                    <w:t xml:space="preserve">- dla zadania nr </w:t>
                  </w:r>
                  <w:r>
                    <w:rPr>
                      <w:rFonts w:ascii="Arial Narrow" w:hAnsi="Arial Narrow"/>
                      <w:i/>
                      <w:sz w:val="22"/>
                      <w:szCs w:val="22"/>
                    </w:rPr>
                    <w:t>2</w:t>
                  </w:r>
                  <w:r w:rsidRPr="00396866">
                    <w:rPr>
                      <w:rFonts w:ascii="Arial Narrow" w:hAnsi="Arial Narrow"/>
                      <w:i/>
                      <w:sz w:val="22"/>
                      <w:szCs w:val="22"/>
                    </w:rPr>
                    <w:t xml:space="preserve"> - min. </w:t>
                  </w:r>
                  <w:r>
                    <w:rPr>
                      <w:rFonts w:ascii="Arial Narrow" w:hAnsi="Arial Narrow"/>
                      <w:i/>
                      <w:sz w:val="22"/>
                      <w:szCs w:val="22"/>
                    </w:rPr>
                    <w:t xml:space="preserve">6 000,00 </w:t>
                  </w:r>
                  <w:r w:rsidRPr="00396866">
                    <w:rPr>
                      <w:rFonts w:ascii="Arial Narrow" w:hAnsi="Arial Narrow"/>
                      <w:i/>
                      <w:sz w:val="22"/>
                      <w:szCs w:val="22"/>
                    </w:rPr>
                    <w:t>zł;</w:t>
                  </w:r>
                </w:p>
                <w:p w:rsidR="00DF239E" w:rsidRDefault="00DF239E" w:rsidP="00736920">
                  <w:pPr>
                    <w:spacing w:before="60" w:after="120"/>
                    <w:jc w:val="both"/>
                    <w:rPr>
                      <w:rFonts w:ascii="Arial Narrow" w:hAnsi="Arial Narrow"/>
                      <w:i/>
                      <w:sz w:val="22"/>
                      <w:szCs w:val="22"/>
                    </w:rPr>
                  </w:pPr>
                  <w:r w:rsidRPr="00396866">
                    <w:rPr>
                      <w:rFonts w:ascii="Arial Narrow" w:hAnsi="Arial Narrow"/>
                      <w:i/>
                      <w:sz w:val="22"/>
                      <w:szCs w:val="22"/>
                    </w:rPr>
                    <w:t xml:space="preserve">- dla zadania nr </w:t>
                  </w:r>
                  <w:r>
                    <w:rPr>
                      <w:rFonts w:ascii="Arial Narrow" w:hAnsi="Arial Narrow"/>
                      <w:i/>
                      <w:sz w:val="22"/>
                      <w:szCs w:val="22"/>
                    </w:rPr>
                    <w:t xml:space="preserve">4 </w:t>
                  </w:r>
                  <w:r w:rsidRPr="00396866">
                    <w:rPr>
                      <w:rFonts w:ascii="Arial Narrow" w:hAnsi="Arial Narrow"/>
                      <w:i/>
                      <w:sz w:val="22"/>
                      <w:szCs w:val="22"/>
                    </w:rPr>
                    <w:t xml:space="preserve">- min. </w:t>
                  </w:r>
                  <w:r>
                    <w:rPr>
                      <w:rFonts w:ascii="Arial Narrow" w:hAnsi="Arial Narrow"/>
                      <w:i/>
                      <w:sz w:val="22"/>
                      <w:szCs w:val="22"/>
                    </w:rPr>
                    <w:t xml:space="preserve">9 300,00 </w:t>
                  </w:r>
                  <w:r w:rsidRPr="00396866">
                    <w:rPr>
                      <w:rFonts w:ascii="Arial Narrow" w:hAnsi="Arial Narrow"/>
                      <w:i/>
                      <w:sz w:val="22"/>
                      <w:szCs w:val="22"/>
                    </w:rPr>
                    <w:t>zł;</w:t>
                  </w:r>
                </w:p>
                <w:p w:rsidR="00DF239E" w:rsidRDefault="00DF239E" w:rsidP="00736920">
                  <w:pPr>
                    <w:spacing w:before="60" w:after="120"/>
                    <w:jc w:val="both"/>
                    <w:rPr>
                      <w:rFonts w:ascii="Arial Narrow" w:hAnsi="Arial Narrow"/>
                      <w:i/>
                      <w:sz w:val="22"/>
                      <w:szCs w:val="22"/>
                    </w:rPr>
                  </w:pPr>
                  <w:r w:rsidRPr="00396866">
                    <w:rPr>
                      <w:rFonts w:ascii="Arial Narrow" w:hAnsi="Arial Narrow"/>
                      <w:i/>
                      <w:sz w:val="22"/>
                      <w:szCs w:val="22"/>
                    </w:rPr>
                    <w:t xml:space="preserve">- dla zadania nr </w:t>
                  </w:r>
                  <w:r>
                    <w:rPr>
                      <w:rFonts w:ascii="Arial Narrow" w:hAnsi="Arial Narrow"/>
                      <w:i/>
                      <w:sz w:val="22"/>
                      <w:szCs w:val="22"/>
                    </w:rPr>
                    <w:t>7</w:t>
                  </w:r>
                  <w:r w:rsidRPr="00396866">
                    <w:rPr>
                      <w:rFonts w:ascii="Arial Narrow" w:hAnsi="Arial Narrow"/>
                      <w:i/>
                      <w:sz w:val="22"/>
                      <w:szCs w:val="22"/>
                    </w:rPr>
                    <w:t xml:space="preserve"> - min. </w:t>
                  </w:r>
                  <w:r>
                    <w:rPr>
                      <w:rFonts w:ascii="Arial Narrow" w:hAnsi="Arial Narrow"/>
                      <w:i/>
                      <w:sz w:val="22"/>
                      <w:szCs w:val="22"/>
                    </w:rPr>
                    <w:t xml:space="preserve">43 500,00 </w:t>
                  </w:r>
                  <w:r w:rsidRPr="00396866">
                    <w:rPr>
                      <w:rFonts w:ascii="Arial Narrow" w:hAnsi="Arial Narrow"/>
                      <w:i/>
                      <w:sz w:val="22"/>
                      <w:szCs w:val="22"/>
                    </w:rPr>
                    <w:t>zł;</w:t>
                  </w:r>
                </w:p>
                <w:p w:rsidR="00DF239E" w:rsidRDefault="00DF239E" w:rsidP="00736920">
                  <w:pPr>
                    <w:spacing w:before="60" w:after="120"/>
                    <w:jc w:val="both"/>
                    <w:rPr>
                      <w:rFonts w:ascii="Arial Narrow" w:hAnsi="Arial Narrow"/>
                      <w:i/>
                      <w:sz w:val="22"/>
                      <w:szCs w:val="22"/>
                    </w:rPr>
                  </w:pPr>
                  <w:r w:rsidRPr="00396866">
                    <w:rPr>
                      <w:rFonts w:ascii="Arial Narrow" w:hAnsi="Arial Narrow"/>
                      <w:i/>
                      <w:sz w:val="22"/>
                      <w:szCs w:val="22"/>
                    </w:rPr>
                    <w:t xml:space="preserve">- dla zadania nr </w:t>
                  </w:r>
                  <w:r>
                    <w:rPr>
                      <w:rFonts w:ascii="Arial Narrow" w:hAnsi="Arial Narrow"/>
                      <w:i/>
                      <w:sz w:val="22"/>
                      <w:szCs w:val="22"/>
                    </w:rPr>
                    <w:t xml:space="preserve">8 </w:t>
                  </w:r>
                  <w:r w:rsidRPr="00396866">
                    <w:rPr>
                      <w:rFonts w:ascii="Arial Narrow" w:hAnsi="Arial Narrow"/>
                      <w:i/>
                      <w:sz w:val="22"/>
                      <w:szCs w:val="22"/>
                    </w:rPr>
                    <w:t xml:space="preserve">- min. </w:t>
                  </w:r>
                  <w:r>
                    <w:rPr>
                      <w:rFonts w:ascii="Arial Narrow" w:hAnsi="Arial Narrow"/>
                      <w:i/>
                      <w:sz w:val="22"/>
                      <w:szCs w:val="22"/>
                    </w:rPr>
                    <w:t xml:space="preserve">7 500,00 </w:t>
                  </w:r>
                  <w:r w:rsidRPr="00396866">
                    <w:rPr>
                      <w:rFonts w:ascii="Arial Narrow" w:hAnsi="Arial Narrow"/>
                      <w:i/>
                      <w:sz w:val="22"/>
                      <w:szCs w:val="22"/>
                    </w:rPr>
                    <w:t>zł;</w:t>
                  </w:r>
                </w:p>
                <w:p w:rsidR="00DF239E" w:rsidRPr="00396866" w:rsidRDefault="00DF239E" w:rsidP="00736920">
                  <w:pPr>
                    <w:spacing w:before="60" w:after="120"/>
                    <w:jc w:val="both"/>
                    <w:rPr>
                      <w:rFonts w:ascii="Arial Narrow" w:hAnsi="Arial Narrow"/>
                      <w:i/>
                      <w:sz w:val="22"/>
                      <w:szCs w:val="22"/>
                    </w:rPr>
                  </w:pPr>
                  <w:r w:rsidRPr="00396866">
                    <w:rPr>
                      <w:rFonts w:ascii="Arial Narrow" w:hAnsi="Arial Narrow"/>
                      <w:i/>
                      <w:sz w:val="22"/>
                      <w:szCs w:val="22"/>
                    </w:rPr>
                    <w:t xml:space="preserve">- dla zadania nr </w:t>
                  </w:r>
                  <w:r>
                    <w:rPr>
                      <w:rFonts w:ascii="Arial Narrow" w:hAnsi="Arial Narrow"/>
                      <w:i/>
                      <w:sz w:val="22"/>
                      <w:szCs w:val="22"/>
                    </w:rPr>
                    <w:t>10</w:t>
                  </w:r>
                  <w:r w:rsidRPr="00396866">
                    <w:rPr>
                      <w:rFonts w:ascii="Arial Narrow" w:hAnsi="Arial Narrow"/>
                      <w:i/>
                      <w:sz w:val="22"/>
                      <w:szCs w:val="22"/>
                    </w:rPr>
                    <w:t xml:space="preserve"> - min. </w:t>
                  </w:r>
                  <w:r>
                    <w:rPr>
                      <w:rFonts w:ascii="Arial Narrow" w:hAnsi="Arial Narrow"/>
                      <w:i/>
                      <w:sz w:val="22"/>
                      <w:szCs w:val="22"/>
                    </w:rPr>
                    <w:t xml:space="preserve">81 200,00 </w:t>
                  </w:r>
                  <w:r w:rsidRPr="00396866">
                    <w:rPr>
                      <w:rFonts w:ascii="Arial Narrow" w:hAnsi="Arial Narrow"/>
                      <w:i/>
                      <w:sz w:val="22"/>
                      <w:szCs w:val="22"/>
                    </w:rPr>
                    <w:t>zł;</w:t>
                  </w:r>
                </w:p>
                <w:p w:rsidR="00DF239E" w:rsidRDefault="00DF239E" w:rsidP="00736920">
                  <w:pPr>
                    <w:spacing w:before="60" w:after="120"/>
                    <w:jc w:val="both"/>
                    <w:rPr>
                      <w:rFonts w:ascii="Arial Narrow" w:hAnsi="Arial Narrow"/>
                      <w:i/>
                      <w:sz w:val="22"/>
                      <w:szCs w:val="22"/>
                    </w:rPr>
                  </w:pPr>
                  <w:r w:rsidRPr="00396866">
                    <w:rPr>
                      <w:rFonts w:ascii="Arial Narrow" w:hAnsi="Arial Narrow"/>
                      <w:i/>
                      <w:sz w:val="22"/>
                      <w:szCs w:val="22"/>
                    </w:rPr>
                    <w:t xml:space="preserve">- dla zadania nr </w:t>
                  </w:r>
                  <w:r>
                    <w:rPr>
                      <w:rFonts w:ascii="Arial Narrow" w:hAnsi="Arial Narrow"/>
                      <w:i/>
                      <w:sz w:val="22"/>
                      <w:szCs w:val="22"/>
                    </w:rPr>
                    <w:t>12</w:t>
                  </w:r>
                  <w:r w:rsidRPr="00396866">
                    <w:rPr>
                      <w:rFonts w:ascii="Arial Narrow" w:hAnsi="Arial Narrow"/>
                      <w:i/>
                      <w:sz w:val="22"/>
                      <w:szCs w:val="22"/>
                    </w:rPr>
                    <w:t xml:space="preserve"> - min.</w:t>
                  </w:r>
                  <w:r>
                    <w:rPr>
                      <w:rFonts w:ascii="Arial Narrow" w:hAnsi="Arial Narrow"/>
                      <w:i/>
                      <w:sz w:val="22"/>
                      <w:szCs w:val="22"/>
                    </w:rPr>
                    <w:t xml:space="preserve"> 4 300,00</w:t>
                  </w:r>
                  <w:r w:rsidRPr="00396866">
                    <w:rPr>
                      <w:rFonts w:ascii="Arial Narrow" w:hAnsi="Arial Narrow"/>
                      <w:i/>
                      <w:sz w:val="22"/>
                      <w:szCs w:val="22"/>
                    </w:rPr>
                    <w:t xml:space="preserve"> zł;</w:t>
                  </w:r>
                </w:p>
                <w:p w:rsidR="00DF239E" w:rsidRDefault="00DF239E" w:rsidP="00736920">
                  <w:pPr>
                    <w:spacing w:before="60" w:after="120"/>
                    <w:jc w:val="both"/>
                    <w:rPr>
                      <w:rFonts w:ascii="Arial Narrow" w:hAnsi="Arial Narrow"/>
                      <w:i/>
                      <w:sz w:val="22"/>
                      <w:szCs w:val="22"/>
                    </w:rPr>
                  </w:pPr>
                  <w:r w:rsidRPr="00396866">
                    <w:rPr>
                      <w:rFonts w:ascii="Arial Narrow" w:hAnsi="Arial Narrow"/>
                      <w:i/>
                      <w:sz w:val="22"/>
                      <w:szCs w:val="22"/>
                    </w:rPr>
                    <w:t xml:space="preserve">- dla zadania nr </w:t>
                  </w:r>
                  <w:r>
                    <w:rPr>
                      <w:rFonts w:ascii="Arial Narrow" w:hAnsi="Arial Narrow"/>
                      <w:i/>
                      <w:sz w:val="22"/>
                      <w:szCs w:val="22"/>
                    </w:rPr>
                    <w:t xml:space="preserve">13 </w:t>
                  </w:r>
                  <w:r w:rsidRPr="00396866">
                    <w:rPr>
                      <w:rFonts w:ascii="Arial Narrow" w:hAnsi="Arial Narrow"/>
                      <w:i/>
                      <w:sz w:val="22"/>
                      <w:szCs w:val="22"/>
                    </w:rPr>
                    <w:t xml:space="preserve">- min. </w:t>
                  </w:r>
                  <w:r>
                    <w:rPr>
                      <w:rFonts w:ascii="Arial Narrow" w:hAnsi="Arial Narrow"/>
                      <w:i/>
                      <w:sz w:val="22"/>
                      <w:szCs w:val="22"/>
                    </w:rPr>
                    <w:t xml:space="preserve">27 900,00 </w:t>
                  </w:r>
                  <w:r w:rsidRPr="00396866">
                    <w:rPr>
                      <w:rFonts w:ascii="Arial Narrow" w:hAnsi="Arial Narrow"/>
                      <w:i/>
                      <w:sz w:val="22"/>
                      <w:szCs w:val="22"/>
                    </w:rPr>
                    <w:t>zł;</w:t>
                  </w:r>
                </w:p>
                <w:p w:rsidR="00DF239E" w:rsidRPr="00396866" w:rsidRDefault="00DF239E" w:rsidP="00736920">
                  <w:pPr>
                    <w:spacing w:before="60" w:after="120"/>
                    <w:jc w:val="both"/>
                    <w:rPr>
                      <w:rFonts w:ascii="Arial Narrow" w:hAnsi="Arial Narrow"/>
                      <w:i/>
                      <w:sz w:val="22"/>
                      <w:szCs w:val="22"/>
                    </w:rPr>
                  </w:pPr>
                  <w:r w:rsidRPr="00396866">
                    <w:rPr>
                      <w:rFonts w:ascii="Arial Narrow" w:hAnsi="Arial Narrow"/>
                      <w:i/>
                      <w:sz w:val="22"/>
                      <w:szCs w:val="22"/>
                    </w:rPr>
                    <w:t xml:space="preserve">- dla zadania nr </w:t>
                  </w:r>
                  <w:r>
                    <w:rPr>
                      <w:rFonts w:ascii="Arial Narrow" w:hAnsi="Arial Narrow"/>
                      <w:i/>
                      <w:sz w:val="22"/>
                      <w:szCs w:val="22"/>
                    </w:rPr>
                    <w:t>14</w:t>
                  </w:r>
                  <w:r w:rsidRPr="00396866">
                    <w:rPr>
                      <w:rFonts w:ascii="Arial Narrow" w:hAnsi="Arial Narrow"/>
                      <w:i/>
                      <w:sz w:val="22"/>
                      <w:szCs w:val="22"/>
                    </w:rPr>
                    <w:t xml:space="preserve"> - min. </w:t>
                  </w:r>
                  <w:r>
                    <w:rPr>
                      <w:rFonts w:ascii="Arial Narrow" w:hAnsi="Arial Narrow"/>
                      <w:i/>
                      <w:sz w:val="22"/>
                      <w:szCs w:val="22"/>
                    </w:rPr>
                    <w:t xml:space="preserve">123 500,00 </w:t>
                  </w:r>
                  <w:r w:rsidRPr="00396866">
                    <w:rPr>
                      <w:rFonts w:ascii="Arial Narrow" w:hAnsi="Arial Narrow"/>
                      <w:i/>
                      <w:sz w:val="22"/>
                      <w:szCs w:val="22"/>
                    </w:rPr>
                    <w:t>zł;</w:t>
                  </w:r>
                </w:p>
                <w:p w:rsidR="00DF239E" w:rsidRDefault="00DF239E" w:rsidP="00736920">
                  <w:pPr>
                    <w:spacing w:before="60" w:after="120"/>
                    <w:jc w:val="both"/>
                    <w:rPr>
                      <w:rFonts w:ascii="Arial Narrow" w:hAnsi="Arial Narrow"/>
                      <w:i/>
                      <w:sz w:val="22"/>
                      <w:szCs w:val="22"/>
                    </w:rPr>
                  </w:pPr>
                  <w:r w:rsidRPr="00396866">
                    <w:rPr>
                      <w:rFonts w:ascii="Arial Narrow" w:hAnsi="Arial Narrow"/>
                      <w:i/>
                      <w:sz w:val="22"/>
                      <w:szCs w:val="22"/>
                    </w:rPr>
                    <w:lastRenderedPageBreak/>
                    <w:t xml:space="preserve">- dla zadania nr </w:t>
                  </w:r>
                  <w:r>
                    <w:rPr>
                      <w:rFonts w:ascii="Arial Narrow" w:hAnsi="Arial Narrow"/>
                      <w:i/>
                      <w:sz w:val="22"/>
                      <w:szCs w:val="22"/>
                    </w:rPr>
                    <w:t>15</w:t>
                  </w:r>
                  <w:r w:rsidRPr="00396866">
                    <w:rPr>
                      <w:rFonts w:ascii="Arial Narrow" w:hAnsi="Arial Narrow"/>
                      <w:i/>
                      <w:sz w:val="22"/>
                      <w:szCs w:val="22"/>
                    </w:rPr>
                    <w:t xml:space="preserve"> - min. </w:t>
                  </w:r>
                  <w:r>
                    <w:rPr>
                      <w:rFonts w:ascii="Arial Narrow" w:hAnsi="Arial Narrow"/>
                      <w:i/>
                      <w:sz w:val="22"/>
                      <w:szCs w:val="22"/>
                    </w:rPr>
                    <w:t xml:space="preserve">27 800,00 </w:t>
                  </w:r>
                  <w:r w:rsidRPr="00396866">
                    <w:rPr>
                      <w:rFonts w:ascii="Arial Narrow" w:hAnsi="Arial Narrow"/>
                      <w:i/>
                      <w:sz w:val="22"/>
                      <w:szCs w:val="22"/>
                    </w:rPr>
                    <w:t>zł;</w:t>
                  </w:r>
                </w:p>
                <w:p w:rsidR="00DF239E" w:rsidRDefault="00DF239E" w:rsidP="00736920">
                  <w:pPr>
                    <w:spacing w:before="60" w:after="120"/>
                    <w:jc w:val="both"/>
                    <w:rPr>
                      <w:rFonts w:ascii="Arial Narrow" w:hAnsi="Arial Narrow"/>
                      <w:i/>
                      <w:sz w:val="22"/>
                      <w:szCs w:val="22"/>
                    </w:rPr>
                  </w:pPr>
                  <w:r w:rsidRPr="00396866">
                    <w:rPr>
                      <w:rFonts w:ascii="Arial Narrow" w:hAnsi="Arial Narrow"/>
                      <w:i/>
                      <w:sz w:val="22"/>
                      <w:szCs w:val="22"/>
                    </w:rPr>
                    <w:t xml:space="preserve">- dla zadania nr </w:t>
                  </w:r>
                  <w:r>
                    <w:rPr>
                      <w:rFonts w:ascii="Arial Narrow" w:hAnsi="Arial Narrow"/>
                      <w:i/>
                      <w:sz w:val="22"/>
                      <w:szCs w:val="22"/>
                    </w:rPr>
                    <w:t xml:space="preserve">24 </w:t>
                  </w:r>
                  <w:r w:rsidRPr="00396866">
                    <w:rPr>
                      <w:rFonts w:ascii="Arial Narrow" w:hAnsi="Arial Narrow"/>
                      <w:i/>
                      <w:sz w:val="22"/>
                      <w:szCs w:val="22"/>
                    </w:rPr>
                    <w:t xml:space="preserve">- min. </w:t>
                  </w:r>
                  <w:r>
                    <w:rPr>
                      <w:rFonts w:ascii="Arial Narrow" w:hAnsi="Arial Narrow"/>
                      <w:i/>
                      <w:sz w:val="22"/>
                      <w:szCs w:val="22"/>
                    </w:rPr>
                    <w:t xml:space="preserve">6 800,00 </w:t>
                  </w:r>
                  <w:r w:rsidRPr="00396866">
                    <w:rPr>
                      <w:rFonts w:ascii="Arial Narrow" w:hAnsi="Arial Narrow"/>
                      <w:i/>
                      <w:sz w:val="22"/>
                      <w:szCs w:val="22"/>
                    </w:rPr>
                    <w:t>zł;</w:t>
                  </w:r>
                </w:p>
                <w:p w:rsidR="00DF239E" w:rsidRDefault="00DF239E" w:rsidP="00736920">
                  <w:pPr>
                    <w:spacing w:before="60" w:after="120"/>
                    <w:jc w:val="both"/>
                    <w:rPr>
                      <w:rFonts w:ascii="Arial Narrow" w:hAnsi="Arial Narrow"/>
                      <w:i/>
                      <w:sz w:val="22"/>
                      <w:szCs w:val="22"/>
                    </w:rPr>
                  </w:pPr>
                  <w:r w:rsidRPr="00396866">
                    <w:rPr>
                      <w:rFonts w:ascii="Arial Narrow" w:hAnsi="Arial Narrow"/>
                      <w:i/>
                      <w:sz w:val="22"/>
                      <w:szCs w:val="22"/>
                    </w:rPr>
                    <w:t xml:space="preserve">- dla zadania nr </w:t>
                  </w:r>
                  <w:r>
                    <w:rPr>
                      <w:rFonts w:ascii="Arial Narrow" w:hAnsi="Arial Narrow"/>
                      <w:i/>
                      <w:sz w:val="22"/>
                      <w:szCs w:val="22"/>
                    </w:rPr>
                    <w:t xml:space="preserve">25 </w:t>
                  </w:r>
                  <w:r w:rsidRPr="00396866">
                    <w:rPr>
                      <w:rFonts w:ascii="Arial Narrow" w:hAnsi="Arial Narrow"/>
                      <w:i/>
                      <w:sz w:val="22"/>
                      <w:szCs w:val="22"/>
                    </w:rPr>
                    <w:t xml:space="preserve">- min. </w:t>
                  </w:r>
                  <w:r>
                    <w:rPr>
                      <w:rFonts w:ascii="Arial Narrow" w:hAnsi="Arial Narrow"/>
                      <w:i/>
                      <w:sz w:val="22"/>
                      <w:szCs w:val="22"/>
                    </w:rPr>
                    <w:t xml:space="preserve">4 000,00 </w:t>
                  </w:r>
                  <w:r w:rsidRPr="00396866">
                    <w:rPr>
                      <w:rFonts w:ascii="Arial Narrow" w:hAnsi="Arial Narrow"/>
                      <w:i/>
                      <w:sz w:val="22"/>
                      <w:szCs w:val="22"/>
                    </w:rPr>
                    <w:t>zł;</w:t>
                  </w:r>
                </w:p>
                <w:p w:rsidR="00DF239E" w:rsidRDefault="00DF239E" w:rsidP="00736920">
                  <w:pPr>
                    <w:spacing w:before="60" w:after="120"/>
                    <w:jc w:val="both"/>
                    <w:rPr>
                      <w:rFonts w:ascii="Arial Narrow" w:hAnsi="Arial Narrow"/>
                      <w:i/>
                      <w:sz w:val="22"/>
                      <w:szCs w:val="22"/>
                    </w:rPr>
                  </w:pPr>
                  <w:r w:rsidRPr="00396866">
                    <w:rPr>
                      <w:rFonts w:ascii="Arial Narrow" w:hAnsi="Arial Narrow"/>
                      <w:i/>
                      <w:sz w:val="22"/>
                      <w:szCs w:val="22"/>
                    </w:rPr>
                    <w:t xml:space="preserve">Zamawiający uzna za spełnienie warunku wykazanie min. </w:t>
                  </w:r>
                  <w:r>
                    <w:rPr>
                      <w:rFonts w:ascii="Arial Narrow" w:hAnsi="Arial Narrow"/>
                      <w:i/>
                      <w:sz w:val="22"/>
                      <w:szCs w:val="22"/>
                    </w:rPr>
                    <w:t>dwóch</w:t>
                  </w:r>
                  <w:r w:rsidRPr="00396866">
                    <w:rPr>
                      <w:rFonts w:ascii="Arial Narrow" w:hAnsi="Arial Narrow"/>
                      <w:i/>
                      <w:sz w:val="22"/>
                      <w:szCs w:val="22"/>
                    </w:rPr>
                    <w:t xml:space="preserve"> dostaw, z których co najmniej jedna będzie wynosić min. sumę wartości wymaganej dla zadań, w których wykonawca składa ofertę.</w:t>
                  </w:r>
                </w:p>
                <w:p w:rsidR="00DF239E" w:rsidRPr="00FB5EF9" w:rsidRDefault="00DF239E" w:rsidP="00736920">
                  <w:pPr>
                    <w:spacing w:before="60" w:after="120"/>
                    <w:jc w:val="both"/>
                    <w:rPr>
                      <w:rFonts w:ascii="Arial Narrow" w:hAnsi="Arial Narrow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i/>
                      <w:sz w:val="22"/>
                      <w:szCs w:val="22"/>
                    </w:rPr>
                    <w:t>W zakresie zadania 5, 6, 9, 11, 16, 17, 18, 19, 20, 21, 22, 23 oraz 26 Zamawiający nie stawia warunku.</w:t>
                  </w:r>
                </w:p>
              </w:tc>
            </w:tr>
          </w:tbl>
          <w:p w:rsidR="00BD5F52" w:rsidRPr="00DF239E" w:rsidRDefault="00DF239E" w:rsidP="00DF239E">
            <w:pPr>
              <w:spacing w:before="120" w:after="120"/>
              <w:ind w:left="28" w:right="-74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 xml:space="preserve">Odpowiedź: W zakresie zadania 3 Zamawiający nie stawia warunku. </w:t>
            </w:r>
          </w:p>
          <w:p w:rsidR="00BD5F52" w:rsidRPr="00DC2E10" w:rsidRDefault="00DF239E" w:rsidP="000A3D3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7. Dot. zadania 3 </w:t>
            </w:r>
          </w:p>
          <w:p w:rsidR="00BD5F52" w:rsidRPr="00DC2E10" w:rsidRDefault="00BD5F52" w:rsidP="000A3D3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Czy Zamawiający w Zadaniu nr 3 dopuści: Soczewka wewnątrzgałkowa z wydłużoną ogniskową / </w:t>
            </w:r>
            <w:proofErr w:type="spellStart"/>
            <w:r w:rsidRPr="00DC2E10">
              <w:rPr>
                <w:rFonts w:ascii="Arial Narrow" w:hAnsi="Arial Narrow" w:cs="Arial"/>
                <w:sz w:val="22"/>
                <w:szCs w:val="22"/>
              </w:rPr>
              <w:t>Preloadowana</w:t>
            </w:r>
            <w:proofErr w:type="spellEnd"/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 / </w:t>
            </w:r>
            <w:proofErr w:type="gramStart"/>
            <w:r w:rsidRPr="00DC2E10">
              <w:rPr>
                <w:rFonts w:ascii="Arial Narrow" w:hAnsi="Arial Narrow" w:cs="Arial"/>
                <w:sz w:val="22"/>
                <w:szCs w:val="22"/>
              </w:rPr>
              <w:t>Cięcie 2.2 mm</w:t>
            </w:r>
            <w:proofErr w:type="gramEnd"/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 / Materiał: akryl hydrofobowy / Żółta / Filtr UV i filtr światła fioletowego / Współczynnik refrakcji (w 35°C): 1.54 / Konstrukcja soczewki: jednoczęściowa, cztery oddzielne hapteny narożne, </w:t>
            </w:r>
            <w:proofErr w:type="spellStart"/>
            <w:r w:rsidRPr="00DC2E10">
              <w:rPr>
                <w:rFonts w:ascii="Arial Narrow" w:hAnsi="Arial Narrow" w:cs="Arial"/>
                <w:sz w:val="22"/>
                <w:szCs w:val="22"/>
              </w:rPr>
              <w:t>angulacja</w:t>
            </w:r>
            <w:proofErr w:type="spellEnd"/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 haptenów: 0°, znaczniki orientacji na krawędziach części optycznej (prawa góra, lewy dół), ostra tylna krawędź 360° (stanowi barierę zabezpieczającą przed PCO) / Konstrukcja optyczna: </w:t>
            </w:r>
            <w:proofErr w:type="spellStart"/>
            <w:r w:rsidRPr="00DC2E10">
              <w:rPr>
                <w:rFonts w:ascii="Arial Narrow" w:hAnsi="Arial Narrow" w:cs="Arial"/>
                <w:sz w:val="22"/>
                <w:szCs w:val="22"/>
              </w:rPr>
              <w:t>asferyczna</w:t>
            </w:r>
            <w:proofErr w:type="spellEnd"/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 z wydłużoną głębią ostrości (2 mm wydłużona ogniskowa w centrum z kombinacją aberracji sferycznej w celu zwiększenia subiektywnej głębi pola widzenia, strefa przejściowa w celu uzyskania łagodnego obniżenia zbieżności od centrum do części peryferyjnej i braku utraty światła, jednoogniskowa i </w:t>
            </w:r>
            <w:proofErr w:type="spellStart"/>
            <w:r w:rsidRPr="00DC2E10">
              <w:rPr>
                <w:rFonts w:ascii="Arial Narrow" w:hAnsi="Arial Narrow" w:cs="Arial"/>
                <w:sz w:val="22"/>
                <w:szCs w:val="22"/>
              </w:rPr>
              <w:t>asferyczna</w:t>
            </w:r>
            <w:proofErr w:type="spellEnd"/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 część peryferyjna) / Średnica całkowita soczewki: 11.00 </w:t>
            </w:r>
            <w:proofErr w:type="gramStart"/>
            <w:r w:rsidRPr="00DC2E10">
              <w:rPr>
                <w:rFonts w:ascii="Arial Narrow" w:hAnsi="Arial Narrow" w:cs="Arial"/>
                <w:sz w:val="22"/>
                <w:szCs w:val="22"/>
              </w:rPr>
              <w:t>mm</w:t>
            </w:r>
            <w:proofErr w:type="gramEnd"/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 / Średnica części optycznej: 6.0 </w:t>
            </w:r>
            <w:proofErr w:type="gramStart"/>
            <w:r w:rsidRPr="00DC2E10">
              <w:rPr>
                <w:rFonts w:ascii="Arial Narrow" w:hAnsi="Arial Narrow" w:cs="Arial"/>
                <w:sz w:val="22"/>
                <w:szCs w:val="22"/>
              </w:rPr>
              <w:t>mm</w:t>
            </w:r>
            <w:proofErr w:type="gramEnd"/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 / Zakres dioptrażu: od 0.00D do +10.00</w:t>
            </w:r>
            <w:proofErr w:type="gramStart"/>
            <w:r w:rsidRPr="00DC2E10">
              <w:rPr>
                <w:rFonts w:ascii="Arial Narrow" w:hAnsi="Arial Narrow" w:cs="Arial"/>
                <w:sz w:val="22"/>
                <w:szCs w:val="22"/>
              </w:rPr>
              <w:t>D co</w:t>
            </w:r>
            <w:proofErr w:type="gramEnd"/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 1.00D, od +10.00D do +34.00</w:t>
            </w:r>
            <w:proofErr w:type="gramStart"/>
            <w:r w:rsidRPr="00DC2E10">
              <w:rPr>
                <w:rFonts w:ascii="Arial Narrow" w:hAnsi="Arial Narrow" w:cs="Arial"/>
                <w:sz w:val="22"/>
                <w:szCs w:val="22"/>
              </w:rPr>
              <w:t>D co</w:t>
            </w:r>
            <w:proofErr w:type="gramEnd"/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 0.50D / Stała A-</w:t>
            </w:r>
            <w:proofErr w:type="spellStart"/>
            <w:r w:rsidRPr="00DC2E10">
              <w:rPr>
                <w:rFonts w:ascii="Arial Narrow" w:hAnsi="Arial Narrow" w:cs="Arial"/>
                <w:sz w:val="22"/>
                <w:szCs w:val="22"/>
              </w:rPr>
              <w:t>Constant</w:t>
            </w:r>
            <w:proofErr w:type="spellEnd"/>
            <w:r w:rsidRPr="00DC2E10">
              <w:rPr>
                <w:rFonts w:ascii="Arial Narrow" w:hAnsi="Arial Narrow" w:cs="Arial"/>
                <w:sz w:val="22"/>
                <w:szCs w:val="22"/>
              </w:rPr>
              <w:t>: 118.5?</w:t>
            </w:r>
          </w:p>
          <w:p w:rsidR="00BD5F52" w:rsidRPr="00DF239E" w:rsidRDefault="00DF239E" w:rsidP="000A3D3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nie dopuszcza. </w:t>
            </w:r>
          </w:p>
          <w:p w:rsidR="00BD5F52" w:rsidRPr="00DC2E10" w:rsidRDefault="00DF239E" w:rsidP="000A3D3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8. Dot. zadania 4</w:t>
            </w:r>
          </w:p>
          <w:p w:rsidR="00BD5F52" w:rsidRDefault="00BD5F52" w:rsidP="000A3D3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Czy Zamawiający w Zadaniu nr 4 dopuści: Soczewka wewnątrzgałkowa jednoogniskowa / </w:t>
            </w:r>
            <w:proofErr w:type="gramStart"/>
            <w:r w:rsidRPr="00DC2E10">
              <w:rPr>
                <w:rFonts w:ascii="Arial Narrow" w:hAnsi="Arial Narrow" w:cs="Arial"/>
                <w:sz w:val="22"/>
                <w:szCs w:val="22"/>
              </w:rPr>
              <w:t>Cięcie  2.2 mm</w:t>
            </w:r>
            <w:proofErr w:type="gramEnd"/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 / Materiał: akryl hydrofobowy </w:t>
            </w:r>
            <w:proofErr w:type="spellStart"/>
            <w:r w:rsidRPr="00DC2E10">
              <w:rPr>
                <w:rFonts w:ascii="Arial Narrow" w:hAnsi="Arial Narrow" w:cs="Arial"/>
                <w:sz w:val="22"/>
                <w:szCs w:val="22"/>
              </w:rPr>
              <w:t>glistening-free</w:t>
            </w:r>
            <w:proofErr w:type="spellEnd"/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 (użyty materiał i pakowanie w roztworze soli fizjologicznej gwarantują brak powstawania wakuoli po wszczepie oraz brak odblasków) / Filtr UV / Uwodnienie soczewki: 4% / Współczynnik refrakcji (w 35°C): 1.53 / Temperatura zeszklenia: 15°C / Konstrukcja soczewki: jednoczęściowa, dwa zmodyfikowane hapteny typu C-</w:t>
            </w:r>
            <w:proofErr w:type="spellStart"/>
            <w:r w:rsidRPr="00DC2E10">
              <w:rPr>
                <w:rFonts w:ascii="Arial Narrow" w:hAnsi="Arial Narrow" w:cs="Arial"/>
                <w:sz w:val="22"/>
                <w:szCs w:val="22"/>
              </w:rPr>
              <w:t>loop</w:t>
            </w:r>
            <w:proofErr w:type="spellEnd"/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 (zwiększona powierzchnia styku haptenów z torbą i otwory </w:t>
            </w:r>
            <w:proofErr w:type="spellStart"/>
            <w:r w:rsidRPr="00DC2E10">
              <w:rPr>
                <w:rFonts w:ascii="Arial Narrow" w:hAnsi="Arial Narrow" w:cs="Arial"/>
                <w:sz w:val="22"/>
                <w:szCs w:val="22"/>
              </w:rPr>
              <w:t>fenestracyjne</w:t>
            </w:r>
            <w:proofErr w:type="spellEnd"/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 na części haptycznej poprawiają stabilność soczewki), ostra tylna krawędź 360° (poniżej 10 µm i optyka soczewki przesunięta do tyłu w stosunku do haptenów gwarantują dobre przyleganie soczewki do tylnej torby oraz stanowią barierę zabezpieczającą przed PCO) / Konstrukcja optyczna: </w:t>
            </w:r>
            <w:proofErr w:type="spellStart"/>
            <w:r w:rsidRPr="00DC2E10">
              <w:rPr>
                <w:rFonts w:ascii="Arial Narrow" w:hAnsi="Arial Narrow" w:cs="Arial"/>
                <w:sz w:val="22"/>
                <w:szCs w:val="22"/>
              </w:rPr>
              <w:t>bezaberracyjna</w:t>
            </w:r>
            <w:proofErr w:type="spellEnd"/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DC2E10">
              <w:rPr>
                <w:rFonts w:ascii="Arial Narrow" w:hAnsi="Arial Narrow" w:cs="Arial"/>
                <w:sz w:val="22"/>
                <w:szCs w:val="22"/>
              </w:rPr>
              <w:t>asferyczna</w:t>
            </w:r>
            <w:proofErr w:type="spellEnd"/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, cylinder umieszczony na tylnej powierzchni soczewki / Znaczniki poprawności ułożenia na części optycznej / Średnica całkowita: 12.5 </w:t>
            </w:r>
            <w:proofErr w:type="gramStart"/>
            <w:r w:rsidRPr="00DC2E10">
              <w:rPr>
                <w:rFonts w:ascii="Arial Narrow" w:hAnsi="Arial Narrow" w:cs="Arial"/>
                <w:sz w:val="22"/>
                <w:szCs w:val="22"/>
              </w:rPr>
              <w:t>mm</w:t>
            </w:r>
            <w:proofErr w:type="gramEnd"/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 / Średnica części optycznej: 6.0 </w:t>
            </w:r>
            <w:proofErr w:type="gramStart"/>
            <w:r w:rsidRPr="00DC2E10">
              <w:rPr>
                <w:rFonts w:ascii="Arial Narrow" w:hAnsi="Arial Narrow" w:cs="Arial"/>
                <w:sz w:val="22"/>
                <w:szCs w:val="22"/>
              </w:rPr>
              <w:t>mm</w:t>
            </w:r>
            <w:proofErr w:type="gramEnd"/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 / Zakres dioptrażu: od 6.00D do +30.0</w:t>
            </w:r>
            <w:proofErr w:type="gramStart"/>
            <w:r w:rsidRPr="00DC2E10">
              <w:rPr>
                <w:rFonts w:ascii="Arial Narrow" w:hAnsi="Arial Narrow" w:cs="Arial"/>
                <w:sz w:val="22"/>
                <w:szCs w:val="22"/>
              </w:rPr>
              <w:t>D co</w:t>
            </w:r>
            <w:proofErr w:type="gramEnd"/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 0.5D / Moce cylindryczne: +1.25D, +2.00D, +2.750D, +3.50D, +4.25D, +5.00D, +5.75D / Stała A-</w:t>
            </w:r>
            <w:proofErr w:type="spellStart"/>
            <w:r w:rsidRPr="00DC2E10">
              <w:rPr>
                <w:rFonts w:ascii="Arial Narrow" w:hAnsi="Arial Narrow" w:cs="Arial"/>
                <w:sz w:val="22"/>
                <w:szCs w:val="22"/>
              </w:rPr>
              <w:t>Constant</w:t>
            </w:r>
            <w:proofErr w:type="spellEnd"/>
            <w:r w:rsidRPr="00DC2E10">
              <w:rPr>
                <w:rFonts w:ascii="Arial Narrow" w:hAnsi="Arial Narrow" w:cs="Arial"/>
                <w:sz w:val="22"/>
                <w:szCs w:val="22"/>
              </w:rPr>
              <w:t>: 119.1?</w:t>
            </w:r>
          </w:p>
          <w:p w:rsidR="00DF239E" w:rsidRPr="00DF239E" w:rsidRDefault="00DF239E" w:rsidP="000A3D3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BD5F52" w:rsidRPr="00DC2E10" w:rsidRDefault="00DF239E" w:rsidP="000A3D3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9. Dot. zadania 9</w:t>
            </w:r>
          </w:p>
          <w:p w:rsidR="00BD5F52" w:rsidRDefault="00BD5F52" w:rsidP="000A3D3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Czy Zamawiający w Zadaniu nr 9 dopuści lepkość 2400-4000 </w:t>
            </w:r>
            <w:proofErr w:type="spellStart"/>
            <w:r w:rsidRPr="00DC2E10">
              <w:rPr>
                <w:rFonts w:ascii="Arial Narrow" w:hAnsi="Arial Narrow" w:cs="Arial"/>
                <w:sz w:val="22"/>
                <w:szCs w:val="22"/>
              </w:rPr>
              <w:t>mPa</w:t>
            </w:r>
            <w:proofErr w:type="spellEnd"/>
            <w:r w:rsidRPr="00DC2E10">
              <w:rPr>
                <w:rFonts w:ascii="Arial Narrow" w:hAnsi="Arial Narrow" w:cs="Arial"/>
                <w:sz w:val="22"/>
                <w:szCs w:val="22"/>
              </w:rPr>
              <w:t>-s?</w:t>
            </w:r>
          </w:p>
          <w:p w:rsidR="00DF239E" w:rsidRPr="00DF239E" w:rsidRDefault="00DF239E" w:rsidP="000A3D3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BD5F52" w:rsidRPr="00DC2E10" w:rsidRDefault="00DF239E" w:rsidP="000A3D3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10. Dot. zadania 11</w:t>
            </w:r>
          </w:p>
          <w:p w:rsidR="00BD5F52" w:rsidRPr="00DC2E10" w:rsidRDefault="00BD5F52" w:rsidP="000A3D3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Czy Zamawiający w Zadaniu nr 11 dopuści gotowy do użycia, fabryczne załadowany w jednorazowym iniektorze, torebkowy pierścień napinający, wykonany z bezbarwnego polimetakrylanu </w:t>
            </w:r>
            <w:proofErr w:type="gramStart"/>
            <w:r w:rsidRPr="00DC2E10">
              <w:rPr>
                <w:rFonts w:ascii="Arial Narrow" w:hAnsi="Arial Narrow" w:cs="Arial"/>
                <w:sz w:val="22"/>
                <w:szCs w:val="22"/>
              </w:rPr>
              <w:t>metylu o jakości</w:t>
            </w:r>
            <w:proofErr w:type="gramEnd"/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 klinicznej (PMMA). Stosowany do poprawy ustawienia obluzowanej albo oderwanej obwódki rzęskowej dla przeciwdziałania sile obkurczającej torebki. Pierścień utrzymuje tylna ścianę torebki w pełnym napięciu, co zapobiega jej fałdowaniu.</w:t>
            </w:r>
          </w:p>
          <w:p w:rsidR="00BD5F52" w:rsidRPr="00DC2E10" w:rsidRDefault="00BD5F52" w:rsidP="000A3D3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>• materiał: PMMA CQ z filtrem UV</w:t>
            </w:r>
          </w:p>
          <w:p w:rsidR="00BD5F52" w:rsidRPr="00DC2E10" w:rsidRDefault="00BD5F52" w:rsidP="000A3D3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• rozmiar (stan </w:t>
            </w:r>
            <w:proofErr w:type="gramStart"/>
            <w:r w:rsidRPr="00DC2E10">
              <w:rPr>
                <w:rFonts w:ascii="Arial Narrow" w:hAnsi="Arial Narrow" w:cs="Arial"/>
                <w:sz w:val="22"/>
                <w:szCs w:val="22"/>
              </w:rPr>
              <w:t>rozprężony) : 12.45 mm</w:t>
            </w:r>
            <w:proofErr w:type="gramEnd"/>
          </w:p>
          <w:p w:rsidR="00BD5F52" w:rsidRPr="00DC2E10" w:rsidRDefault="00BD5F52" w:rsidP="000A3D3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• rozmiar (stan </w:t>
            </w:r>
            <w:proofErr w:type="gramStart"/>
            <w:r w:rsidRPr="00DC2E10">
              <w:rPr>
                <w:rFonts w:ascii="Arial Narrow" w:hAnsi="Arial Narrow" w:cs="Arial"/>
                <w:sz w:val="22"/>
                <w:szCs w:val="22"/>
              </w:rPr>
              <w:t>sprężony) : 11.00 mm</w:t>
            </w:r>
            <w:proofErr w:type="gramEnd"/>
          </w:p>
          <w:p w:rsidR="00BD5F52" w:rsidRPr="00DC2E10" w:rsidRDefault="00BD5F52" w:rsidP="000A3D3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 xml:space="preserve">• końcowa średnica kaniuli iniektora: 1.2 </w:t>
            </w:r>
            <w:proofErr w:type="gramStart"/>
            <w:r w:rsidRPr="00DC2E10">
              <w:rPr>
                <w:rFonts w:ascii="Arial Narrow" w:hAnsi="Arial Narrow" w:cs="Arial"/>
                <w:sz w:val="22"/>
                <w:szCs w:val="22"/>
              </w:rPr>
              <w:t>mm</w:t>
            </w:r>
            <w:proofErr w:type="gramEnd"/>
            <w:r w:rsidRPr="00DC2E10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BD5F52" w:rsidRPr="00E41B4C" w:rsidRDefault="00E41B4C" w:rsidP="000A3D3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41B4C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dopuszcza. </w:t>
            </w:r>
          </w:p>
          <w:p w:rsidR="00BD5F52" w:rsidRPr="00DC2E10" w:rsidRDefault="00E41B4C" w:rsidP="000A3D3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11. Dot. </w:t>
            </w:r>
            <w:r w:rsidRPr="00DC2E10">
              <w:rPr>
                <w:rFonts w:ascii="Arial Narrow" w:hAnsi="Arial Narrow" w:cs="Arial"/>
                <w:sz w:val="22"/>
                <w:szCs w:val="22"/>
              </w:rPr>
              <w:t>formularza oceny jakościowej - załącznik nr 9 do SWZ:</w:t>
            </w:r>
          </w:p>
          <w:p w:rsidR="00BD5F52" w:rsidRPr="00DC2E10" w:rsidRDefault="00BD5F52" w:rsidP="000A3D3B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C2E10">
              <w:rPr>
                <w:rFonts w:ascii="Arial Narrow" w:hAnsi="Arial Narrow" w:cs="Arial"/>
                <w:sz w:val="22"/>
                <w:szCs w:val="22"/>
              </w:rPr>
              <w:t>Prosimy o wyjaśnienie, jak prawidłowo uzupełnić kolumnę „Oferowana wartość” – czy należy tu wpisać kwotę brutto oferowanego produktu, czy przepisać z kolumny „Zasady punktacji …” oferowany parametr?</w:t>
            </w:r>
          </w:p>
          <w:p w:rsidR="00BD5F52" w:rsidRPr="002436FA" w:rsidRDefault="00E41B4C" w:rsidP="000A3D3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Należy wpisać oferowany parametr. </w:t>
            </w:r>
          </w:p>
        </w:tc>
      </w:tr>
      <w:tr w:rsidR="00DF239E" w:rsidRPr="00DC2E10" w:rsidTr="000A3D3B">
        <w:tc>
          <w:tcPr>
            <w:tcW w:w="9356" w:type="dxa"/>
            <w:shd w:val="clear" w:color="auto" w:fill="auto"/>
          </w:tcPr>
          <w:p w:rsidR="00DF239E" w:rsidRPr="00DC2E10" w:rsidRDefault="00DF239E" w:rsidP="000A3D3B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</w:tr>
    </w:tbl>
    <w:p w:rsidR="00BE7BFD" w:rsidRPr="00DC2E10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E41B4C" w:rsidRDefault="00E41B4C" w:rsidP="00E41B4C">
      <w:pPr>
        <w:pStyle w:val="Tekstpodstawowy"/>
        <w:spacing w:before="120" w:after="480"/>
        <w:ind w:left="3119" w:firstLine="425"/>
        <w:jc w:val="center"/>
        <w:rPr>
          <w:rFonts w:ascii="Arial Narrow" w:hAnsi="Arial Narrow" w:cs="Arial"/>
          <w:sz w:val="22"/>
          <w:szCs w:val="22"/>
        </w:rPr>
      </w:pPr>
    </w:p>
    <w:p w:rsidR="006D4AB3" w:rsidRDefault="006D4AB3" w:rsidP="00E41B4C">
      <w:pPr>
        <w:pStyle w:val="Tekstpodstawowy"/>
        <w:spacing w:before="120" w:after="480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E41B4C">
        <w:rPr>
          <w:rFonts w:ascii="Arial Narrow" w:hAnsi="Arial Narrow" w:cs="Arial"/>
          <w:i/>
          <w:sz w:val="22"/>
          <w:szCs w:val="22"/>
        </w:rPr>
        <w:t>Zamawiający</w:t>
      </w:r>
    </w:p>
    <w:p w:rsidR="002436FA" w:rsidRDefault="002436FA" w:rsidP="002436FA">
      <w:pPr>
        <w:rPr>
          <w:rFonts w:ascii="Arial Narrow" w:hAnsi="Arial Narrow"/>
        </w:rPr>
      </w:pPr>
    </w:p>
    <w:p w:rsidR="002436FA" w:rsidRDefault="002436FA" w:rsidP="002436FA">
      <w:pPr>
        <w:rPr>
          <w:rFonts w:ascii="Arial Narrow" w:hAnsi="Arial Narrow"/>
        </w:rPr>
      </w:pPr>
    </w:p>
    <w:p w:rsidR="002436FA" w:rsidRDefault="002436FA" w:rsidP="002436FA">
      <w:pPr>
        <w:rPr>
          <w:rFonts w:ascii="Arial Narrow" w:hAnsi="Arial Narrow"/>
        </w:rPr>
      </w:pPr>
    </w:p>
    <w:p w:rsidR="002436FA" w:rsidRDefault="002436FA" w:rsidP="002436FA">
      <w:pPr>
        <w:rPr>
          <w:rFonts w:ascii="Arial Narrow" w:hAnsi="Arial Narrow"/>
        </w:rPr>
      </w:pPr>
    </w:p>
    <w:p w:rsidR="002436FA" w:rsidRDefault="002436FA" w:rsidP="002436FA">
      <w:pPr>
        <w:rPr>
          <w:rFonts w:ascii="Arial Narrow" w:hAnsi="Arial Narrow"/>
        </w:rPr>
      </w:pPr>
    </w:p>
    <w:p w:rsidR="002436FA" w:rsidRDefault="002436FA" w:rsidP="002436FA">
      <w:pPr>
        <w:rPr>
          <w:rFonts w:ascii="Arial Narrow" w:hAnsi="Arial Narrow"/>
        </w:rPr>
      </w:pPr>
    </w:p>
    <w:p w:rsidR="002436FA" w:rsidRDefault="002436FA" w:rsidP="002436FA">
      <w:pPr>
        <w:rPr>
          <w:rFonts w:ascii="Arial Narrow" w:hAnsi="Arial Narrow"/>
        </w:rPr>
      </w:pPr>
    </w:p>
    <w:p w:rsidR="002436FA" w:rsidRDefault="002436FA" w:rsidP="002436FA">
      <w:pPr>
        <w:rPr>
          <w:rFonts w:ascii="Arial Narrow" w:hAnsi="Arial Narrow"/>
        </w:rPr>
      </w:pPr>
    </w:p>
    <w:p w:rsidR="002436FA" w:rsidRDefault="002436FA" w:rsidP="002436FA">
      <w:pPr>
        <w:rPr>
          <w:rFonts w:ascii="Arial Narrow" w:hAnsi="Arial Narrow"/>
        </w:rPr>
      </w:pPr>
    </w:p>
    <w:p w:rsidR="002436FA" w:rsidRDefault="002436FA" w:rsidP="002436FA">
      <w:pPr>
        <w:rPr>
          <w:rFonts w:ascii="Arial Narrow" w:hAnsi="Arial Narrow"/>
        </w:rPr>
      </w:pPr>
    </w:p>
    <w:p w:rsidR="002436FA" w:rsidRDefault="002436FA" w:rsidP="002436FA">
      <w:pPr>
        <w:rPr>
          <w:rFonts w:ascii="Arial Narrow" w:hAnsi="Arial Narrow"/>
        </w:rPr>
      </w:pPr>
    </w:p>
    <w:p w:rsidR="002436FA" w:rsidRDefault="002436FA" w:rsidP="002436FA">
      <w:pPr>
        <w:rPr>
          <w:rFonts w:ascii="Arial Narrow" w:hAnsi="Arial Narrow"/>
        </w:rPr>
      </w:pPr>
    </w:p>
    <w:p w:rsidR="002436FA" w:rsidRDefault="002436FA" w:rsidP="002436FA">
      <w:pPr>
        <w:rPr>
          <w:rFonts w:ascii="Arial Narrow" w:hAnsi="Arial Narrow"/>
        </w:rPr>
      </w:pPr>
    </w:p>
    <w:p w:rsidR="002436FA" w:rsidRDefault="002436FA" w:rsidP="002436FA">
      <w:pPr>
        <w:rPr>
          <w:rFonts w:ascii="Arial Narrow" w:hAnsi="Arial Narrow"/>
        </w:rPr>
      </w:pPr>
    </w:p>
    <w:p w:rsidR="002436FA" w:rsidRDefault="002436FA" w:rsidP="002436FA">
      <w:pPr>
        <w:rPr>
          <w:rFonts w:ascii="Arial Narrow" w:hAnsi="Arial Narrow"/>
        </w:rPr>
      </w:pPr>
    </w:p>
    <w:p w:rsidR="002436FA" w:rsidRDefault="002436FA" w:rsidP="002436FA">
      <w:pPr>
        <w:rPr>
          <w:rFonts w:ascii="Arial Narrow" w:hAnsi="Arial Narrow"/>
        </w:rPr>
      </w:pPr>
    </w:p>
    <w:p w:rsidR="002436FA" w:rsidRDefault="002436FA" w:rsidP="002436FA">
      <w:pPr>
        <w:rPr>
          <w:rFonts w:ascii="Arial Narrow" w:hAnsi="Arial Narrow"/>
        </w:rPr>
      </w:pPr>
    </w:p>
    <w:p w:rsidR="002436FA" w:rsidRDefault="002436FA" w:rsidP="002436FA">
      <w:pPr>
        <w:rPr>
          <w:rFonts w:ascii="Arial Narrow" w:hAnsi="Arial Narrow"/>
        </w:rPr>
      </w:pPr>
    </w:p>
    <w:p w:rsidR="002436FA" w:rsidRDefault="002436FA" w:rsidP="002436FA">
      <w:pPr>
        <w:rPr>
          <w:rFonts w:ascii="Arial Narrow" w:hAnsi="Arial Narrow"/>
        </w:rPr>
      </w:pPr>
    </w:p>
    <w:p w:rsidR="002436FA" w:rsidRDefault="002436FA" w:rsidP="002436FA">
      <w:pPr>
        <w:rPr>
          <w:rFonts w:ascii="Arial Narrow" w:hAnsi="Arial Narrow"/>
        </w:rPr>
      </w:pPr>
    </w:p>
    <w:p w:rsidR="002436FA" w:rsidRDefault="002436FA" w:rsidP="002436FA">
      <w:pPr>
        <w:rPr>
          <w:rFonts w:ascii="Arial Narrow" w:hAnsi="Arial Narrow"/>
        </w:rPr>
      </w:pPr>
    </w:p>
    <w:p w:rsidR="002436FA" w:rsidRDefault="002436FA" w:rsidP="002436FA">
      <w:pPr>
        <w:rPr>
          <w:rFonts w:ascii="Arial Narrow" w:hAnsi="Arial Narrow"/>
        </w:rPr>
      </w:pPr>
    </w:p>
    <w:p w:rsidR="002436FA" w:rsidRDefault="002436FA" w:rsidP="002436FA">
      <w:pPr>
        <w:rPr>
          <w:rFonts w:ascii="Arial Narrow" w:hAnsi="Arial Narrow"/>
        </w:rPr>
      </w:pPr>
    </w:p>
    <w:p w:rsidR="002436FA" w:rsidRDefault="002436FA" w:rsidP="002436FA">
      <w:pPr>
        <w:rPr>
          <w:rFonts w:ascii="Arial Narrow" w:hAnsi="Arial Narrow"/>
        </w:rPr>
      </w:pPr>
    </w:p>
    <w:p w:rsidR="002436FA" w:rsidRDefault="002436FA" w:rsidP="002436FA">
      <w:pPr>
        <w:rPr>
          <w:rFonts w:ascii="Arial Narrow" w:hAnsi="Arial Narrow"/>
        </w:rPr>
      </w:pPr>
    </w:p>
    <w:p w:rsidR="002436FA" w:rsidRDefault="002436FA" w:rsidP="002436FA">
      <w:pPr>
        <w:rPr>
          <w:rFonts w:ascii="Arial Narrow" w:hAnsi="Arial Narrow"/>
        </w:rPr>
      </w:pPr>
    </w:p>
    <w:p w:rsidR="002436FA" w:rsidRDefault="002436FA" w:rsidP="002436FA">
      <w:pPr>
        <w:rPr>
          <w:rFonts w:ascii="Arial Narrow" w:hAnsi="Arial Narrow"/>
        </w:rPr>
      </w:pPr>
    </w:p>
    <w:p w:rsidR="002436FA" w:rsidRDefault="002436FA" w:rsidP="002436FA">
      <w:pPr>
        <w:rPr>
          <w:rFonts w:ascii="Arial Narrow" w:hAnsi="Arial Narrow"/>
        </w:rPr>
      </w:pPr>
    </w:p>
    <w:p w:rsidR="002436FA" w:rsidRDefault="002436FA" w:rsidP="002436FA">
      <w:pPr>
        <w:rPr>
          <w:rFonts w:ascii="Arial Narrow" w:hAnsi="Arial Narrow"/>
        </w:rPr>
      </w:pPr>
    </w:p>
    <w:p w:rsidR="002436FA" w:rsidRDefault="002436FA" w:rsidP="002436FA">
      <w:pPr>
        <w:rPr>
          <w:rFonts w:ascii="Arial Narrow" w:hAnsi="Arial Narrow"/>
        </w:rPr>
      </w:pPr>
    </w:p>
    <w:p w:rsidR="002436FA" w:rsidRDefault="002436FA" w:rsidP="002436FA">
      <w:pPr>
        <w:rPr>
          <w:rFonts w:ascii="Arial Narrow" w:hAnsi="Arial Narrow"/>
        </w:rPr>
      </w:pPr>
    </w:p>
    <w:p w:rsidR="002436FA" w:rsidRDefault="002436FA" w:rsidP="002436FA">
      <w:pPr>
        <w:rPr>
          <w:rFonts w:ascii="Arial Narrow" w:hAnsi="Arial Narrow"/>
        </w:rPr>
      </w:pPr>
    </w:p>
    <w:p w:rsidR="002436FA" w:rsidRPr="008844BF" w:rsidRDefault="002436FA" w:rsidP="002436FA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3</w:t>
      </w:r>
      <w:r w:rsidRPr="008844BF">
        <w:rPr>
          <w:rFonts w:ascii="Arial Narrow" w:hAnsi="Arial Narrow"/>
        </w:rPr>
        <w:t xml:space="preserve"> ark.</w:t>
      </w:r>
    </w:p>
    <w:p w:rsidR="002436FA" w:rsidRPr="00222384" w:rsidRDefault="002436FA" w:rsidP="002436FA">
      <w:pPr>
        <w:rPr>
          <w:rFonts w:ascii="Arial Narrow" w:hAnsi="Arial Narrow"/>
        </w:rPr>
      </w:pPr>
      <w:proofErr w:type="gramStart"/>
      <w:r w:rsidRPr="00222384">
        <w:rPr>
          <w:rFonts w:ascii="Arial Narrow" w:hAnsi="Arial Narrow"/>
        </w:rPr>
        <w:t>egz</w:t>
      </w:r>
      <w:proofErr w:type="gramEnd"/>
      <w:r w:rsidRPr="00222384">
        <w:rPr>
          <w:rFonts w:ascii="Arial Narrow" w:hAnsi="Arial Narrow"/>
        </w:rPr>
        <w:t>. 1 – a/a kancelaria</w:t>
      </w:r>
    </w:p>
    <w:p w:rsidR="002436FA" w:rsidRPr="00222384" w:rsidRDefault="002436FA" w:rsidP="002436FA">
      <w:pPr>
        <w:rPr>
          <w:rFonts w:ascii="Arial Narrow" w:hAnsi="Arial Narrow"/>
        </w:rPr>
      </w:pPr>
      <w:bookmarkStart w:id="0" w:name="_GoBack"/>
      <w:proofErr w:type="gramStart"/>
      <w:r w:rsidRPr="00222384">
        <w:rPr>
          <w:rFonts w:ascii="Arial Narrow" w:hAnsi="Arial Narrow"/>
        </w:rPr>
        <w:t>egz</w:t>
      </w:r>
      <w:proofErr w:type="gramEnd"/>
      <w:r w:rsidRPr="00222384">
        <w:rPr>
          <w:rFonts w:ascii="Arial Narrow" w:hAnsi="Arial Narrow"/>
        </w:rPr>
        <w:t xml:space="preserve">. 2 – strona </w:t>
      </w:r>
      <w:proofErr w:type="spellStart"/>
      <w:r w:rsidRPr="00222384">
        <w:rPr>
          <w:rFonts w:ascii="Arial Narrow" w:hAnsi="Arial Narrow"/>
        </w:rPr>
        <w:t>int</w:t>
      </w:r>
      <w:proofErr w:type="spellEnd"/>
      <w:r w:rsidRPr="00222384">
        <w:rPr>
          <w:rFonts w:ascii="Arial Narrow" w:hAnsi="Arial Narrow"/>
        </w:rPr>
        <w:t>. Zamawiającego, platforma e-propublico.</w:t>
      </w:r>
      <w:proofErr w:type="gramStart"/>
      <w:r w:rsidRPr="00222384">
        <w:rPr>
          <w:rFonts w:ascii="Arial Narrow" w:hAnsi="Arial Narrow"/>
        </w:rPr>
        <w:t>pl</w:t>
      </w:r>
      <w:proofErr w:type="gramEnd"/>
      <w:r w:rsidRPr="00222384">
        <w:rPr>
          <w:rFonts w:ascii="Arial Narrow" w:hAnsi="Arial Narrow"/>
        </w:rPr>
        <w:t xml:space="preserve">, </w:t>
      </w:r>
      <w:proofErr w:type="spellStart"/>
      <w:r w:rsidRPr="00222384">
        <w:rPr>
          <w:rFonts w:ascii="Arial Narrow" w:hAnsi="Arial Narrow"/>
        </w:rPr>
        <w:t>SZPubl</w:t>
      </w:r>
      <w:proofErr w:type="spellEnd"/>
      <w:r w:rsidRPr="00222384">
        <w:rPr>
          <w:rFonts w:ascii="Arial Narrow" w:hAnsi="Arial Narrow"/>
        </w:rPr>
        <w:t>. T2612 B5</w:t>
      </w:r>
    </w:p>
    <w:bookmarkEnd w:id="0"/>
    <w:p w:rsidR="002436FA" w:rsidRPr="008844BF" w:rsidRDefault="002436FA" w:rsidP="002436FA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2436FA" w:rsidRPr="00E41B4C" w:rsidRDefault="002436FA" w:rsidP="002436FA">
      <w:pPr>
        <w:rPr>
          <w:rFonts w:ascii="Arial Narrow" w:hAnsi="Arial Narrow" w:cs="Arial"/>
          <w:i/>
          <w:sz w:val="22"/>
          <w:szCs w:val="22"/>
        </w:rPr>
      </w:pPr>
      <w:r w:rsidRPr="008844BF">
        <w:rPr>
          <w:rFonts w:ascii="Arial Narrow" w:hAnsi="Arial Narrow"/>
        </w:rPr>
        <w:t>Data: 202</w:t>
      </w:r>
      <w:r>
        <w:rPr>
          <w:rFonts w:ascii="Arial Narrow" w:hAnsi="Arial Narrow"/>
        </w:rPr>
        <w:t>3-04-25</w:t>
      </w:r>
    </w:p>
    <w:sectPr w:rsidR="002436FA" w:rsidRPr="00E41B4C" w:rsidSect="0012774F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060C" w:rsidRDefault="002E060C">
      <w:r>
        <w:separator/>
      </w:r>
    </w:p>
  </w:endnote>
  <w:endnote w:type="continuationSeparator" w:id="0">
    <w:p w:rsidR="002E060C" w:rsidRDefault="002E0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6FA" w:rsidRDefault="002436FA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22384">
      <w:rPr>
        <w:noProof/>
      </w:rPr>
      <w:t>6</w:t>
    </w:r>
    <w:r>
      <w:rPr>
        <w:noProof/>
      </w:rPr>
      <w:fldChar w:fldCharType="end"/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22384">
      <w:rPr>
        <w:rStyle w:val="Numerstrony"/>
        <w:noProof/>
      </w:rPr>
      <w:t>6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60C" w:rsidRDefault="002E060C">
      <w:r>
        <w:separator/>
      </w:r>
    </w:p>
  </w:footnote>
  <w:footnote w:type="continuationSeparator" w:id="0">
    <w:p w:rsidR="002E060C" w:rsidRDefault="002E06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DA7138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9F09AB"/>
    <w:multiLevelType w:val="multilevel"/>
    <w:tmpl w:val="3FA280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060C"/>
    <w:rsid w:val="00031374"/>
    <w:rsid w:val="000702DC"/>
    <w:rsid w:val="000A1097"/>
    <w:rsid w:val="000E2A8F"/>
    <w:rsid w:val="0012774F"/>
    <w:rsid w:val="00144B7A"/>
    <w:rsid w:val="00180C6E"/>
    <w:rsid w:val="00222384"/>
    <w:rsid w:val="002436FA"/>
    <w:rsid w:val="0029606A"/>
    <w:rsid w:val="002E060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572F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D5F52"/>
    <w:rsid w:val="00BE7BFD"/>
    <w:rsid w:val="00C370F2"/>
    <w:rsid w:val="00C44EEC"/>
    <w:rsid w:val="00D22FFA"/>
    <w:rsid w:val="00D8461B"/>
    <w:rsid w:val="00D9049C"/>
    <w:rsid w:val="00D915F2"/>
    <w:rsid w:val="00DC2E10"/>
    <w:rsid w:val="00DF239E"/>
    <w:rsid w:val="00DF32E8"/>
    <w:rsid w:val="00E21B49"/>
    <w:rsid w:val="00E2789F"/>
    <w:rsid w:val="00E41B4C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2436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35</TotalTime>
  <Pages>6</Pages>
  <Words>1928</Words>
  <Characters>11382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7</cp:revision>
  <cp:lastPrinted>2023-04-25T06:07:00Z</cp:lastPrinted>
  <dcterms:created xsi:type="dcterms:W3CDTF">2023-04-24T12:26:00Z</dcterms:created>
  <dcterms:modified xsi:type="dcterms:W3CDTF">2023-04-25T06:07:00Z</dcterms:modified>
</cp:coreProperties>
</file>