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E409D" w14:textId="77777777" w:rsidR="00A02E94" w:rsidRPr="00900EA9" w:rsidRDefault="00953E1C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900EA9">
        <w:rPr>
          <w:sz w:val="22"/>
          <w:szCs w:val="22"/>
        </w:rPr>
        <w:t>Poznań</w:t>
      </w:r>
      <w:r w:rsidR="00A02E94" w:rsidRPr="00900EA9">
        <w:rPr>
          <w:sz w:val="22"/>
          <w:szCs w:val="22"/>
        </w:rPr>
        <w:t xml:space="preserve"> dnia: </w:t>
      </w:r>
      <w:r w:rsidRPr="00900EA9">
        <w:rPr>
          <w:sz w:val="22"/>
          <w:szCs w:val="22"/>
        </w:rPr>
        <w:t>2023-04-26</w:t>
      </w:r>
    </w:p>
    <w:p w14:paraId="023877E0" w14:textId="77777777" w:rsidR="00953E1C" w:rsidRPr="00900EA9" w:rsidRDefault="00953E1C" w:rsidP="00A02E94">
      <w:pPr>
        <w:spacing w:after="40"/>
        <w:rPr>
          <w:b/>
          <w:bCs/>
          <w:sz w:val="22"/>
          <w:szCs w:val="22"/>
        </w:rPr>
      </w:pPr>
      <w:r w:rsidRPr="00900EA9">
        <w:rPr>
          <w:b/>
          <w:bCs/>
          <w:sz w:val="22"/>
          <w:szCs w:val="22"/>
        </w:rPr>
        <w:t>Szpital Wojewódzki w Poznaniu</w:t>
      </w:r>
    </w:p>
    <w:p w14:paraId="4B5B8DDD" w14:textId="77777777" w:rsidR="00A02E94" w:rsidRPr="00900EA9" w:rsidRDefault="00953E1C" w:rsidP="00A02E94">
      <w:pPr>
        <w:spacing w:after="40"/>
        <w:rPr>
          <w:b/>
          <w:bCs/>
          <w:sz w:val="22"/>
          <w:szCs w:val="22"/>
        </w:rPr>
      </w:pPr>
      <w:r w:rsidRPr="00900EA9">
        <w:rPr>
          <w:b/>
          <w:bCs/>
          <w:sz w:val="22"/>
          <w:szCs w:val="22"/>
        </w:rPr>
        <w:t>Dział Zamówień Publicznych</w:t>
      </w:r>
    </w:p>
    <w:p w14:paraId="125E27B0" w14:textId="33D1E263" w:rsidR="00A02E94" w:rsidRPr="00900EA9" w:rsidRDefault="00900EA9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53E1C" w:rsidRPr="00900EA9">
        <w:rPr>
          <w:sz w:val="22"/>
          <w:szCs w:val="22"/>
        </w:rPr>
        <w:t>Juraszów</w:t>
      </w:r>
      <w:r w:rsidR="00A02E94" w:rsidRPr="00900EA9">
        <w:rPr>
          <w:sz w:val="22"/>
          <w:szCs w:val="22"/>
        </w:rPr>
        <w:t xml:space="preserve"> </w:t>
      </w:r>
      <w:r w:rsidR="00953E1C" w:rsidRPr="00900EA9">
        <w:rPr>
          <w:sz w:val="22"/>
          <w:szCs w:val="22"/>
        </w:rPr>
        <w:t>7/19</w:t>
      </w:r>
    </w:p>
    <w:p w14:paraId="41255198" w14:textId="77777777" w:rsidR="00A02E94" w:rsidRPr="00900EA9" w:rsidRDefault="00953E1C" w:rsidP="00A02E94">
      <w:pPr>
        <w:rPr>
          <w:sz w:val="22"/>
          <w:szCs w:val="22"/>
        </w:rPr>
      </w:pPr>
      <w:r w:rsidRPr="00900EA9">
        <w:rPr>
          <w:sz w:val="22"/>
          <w:szCs w:val="22"/>
        </w:rPr>
        <w:t>60-479</w:t>
      </w:r>
      <w:r w:rsidR="00A02E94" w:rsidRPr="00900EA9">
        <w:rPr>
          <w:sz w:val="22"/>
          <w:szCs w:val="22"/>
        </w:rPr>
        <w:t xml:space="preserve"> </w:t>
      </w:r>
      <w:r w:rsidRPr="00900EA9">
        <w:rPr>
          <w:sz w:val="22"/>
          <w:szCs w:val="22"/>
        </w:rPr>
        <w:t>Poznań</w:t>
      </w:r>
    </w:p>
    <w:p w14:paraId="6A587794" w14:textId="77777777" w:rsidR="00A02E94" w:rsidRPr="00900EA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900EA9">
        <w:rPr>
          <w:b/>
          <w:sz w:val="22"/>
          <w:szCs w:val="22"/>
        </w:rPr>
        <w:t>WYKONAWCY</w:t>
      </w:r>
    </w:p>
    <w:p w14:paraId="5EF047B3" w14:textId="77777777" w:rsidR="00A02E94" w:rsidRPr="00900EA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900EA9">
        <w:rPr>
          <w:sz w:val="22"/>
          <w:szCs w:val="22"/>
        </w:rPr>
        <w:t>ubiegający się o zamówienie</w:t>
      </w:r>
    </w:p>
    <w:p w14:paraId="42FB7D30" w14:textId="77777777" w:rsidR="00A02E94" w:rsidRPr="00900EA9" w:rsidRDefault="00A02E94" w:rsidP="00A02E94">
      <w:pPr>
        <w:pStyle w:val="Nagwek1"/>
        <w:spacing w:before="600"/>
        <w:rPr>
          <w:sz w:val="22"/>
          <w:szCs w:val="22"/>
        </w:rPr>
      </w:pPr>
      <w:r w:rsidRPr="00900EA9">
        <w:rPr>
          <w:sz w:val="22"/>
          <w:szCs w:val="22"/>
        </w:rPr>
        <w:t>ZAWIADOMIENIE</w:t>
      </w:r>
    </w:p>
    <w:p w14:paraId="44FE6823" w14:textId="77777777" w:rsidR="00A02E94" w:rsidRPr="00900EA9" w:rsidRDefault="00A02E94" w:rsidP="00A02E94">
      <w:pPr>
        <w:spacing w:after="480"/>
        <w:jc w:val="center"/>
        <w:rPr>
          <w:b/>
          <w:sz w:val="22"/>
          <w:szCs w:val="22"/>
        </w:rPr>
      </w:pPr>
      <w:r w:rsidRPr="00900EA9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53E1C" w:rsidRPr="00900EA9" w14:paraId="0E373838" w14:textId="77777777" w:rsidTr="001900E9">
        <w:trPr>
          <w:trHeight w:val="638"/>
        </w:trPr>
        <w:tc>
          <w:tcPr>
            <w:tcW w:w="959" w:type="dxa"/>
            <w:hideMark/>
          </w:tcPr>
          <w:p w14:paraId="6EEDEE6A" w14:textId="77777777" w:rsidR="00953E1C" w:rsidRPr="00900EA9" w:rsidRDefault="00953E1C" w:rsidP="001900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38E04155" w14:textId="6A87162B" w:rsidR="00953E1C" w:rsidRPr="00900EA9" w:rsidRDefault="00953E1C" w:rsidP="001900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900EA9">
              <w:rPr>
                <w:b/>
                <w:sz w:val="22"/>
                <w:szCs w:val="22"/>
              </w:rPr>
              <w:t xml:space="preserve"> </w:t>
            </w:r>
            <w:r w:rsidRPr="00900EA9">
              <w:rPr>
                <w:bCs/>
                <w:sz w:val="22"/>
                <w:szCs w:val="22"/>
              </w:rPr>
              <w:t>na</w:t>
            </w:r>
            <w:r w:rsidRPr="00900EA9">
              <w:rPr>
                <w:b/>
                <w:sz w:val="22"/>
                <w:szCs w:val="22"/>
              </w:rPr>
              <w:t xml:space="preserve"> </w:t>
            </w:r>
            <w:r w:rsidRPr="00900EA9">
              <w:rPr>
                <w:bCs/>
                <w:sz w:val="22"/>
                <w:szCs w:val="22"/>
              </w:rPr>
              <w:t>”</w:t>
            </w:r>
            <w:r w:rsidRPr="00900EA9">
              <w:rPr>
                <w:b/>
                <w:bCs/>
                <w:sz w:val="22"/>
                <w:szCs w:val="22"/>
              </w:rPr>
              <w:t xml:space="preserve">Sprzęt wymienny do zabiegów: </w:t>
            </w:r>
            <w:r w:rsidR="00900EA9">
              <w:rPr>
                <w:b/>
                <w:bCs/>
                <w:sz w:val="22"/>
                <w:szCs w:val="22"/>
              </w:rPr>
              <w:br/>
            </w:r>
            <w:r w:rsidRPr="00900EA9">
              <w:rPr>
                <w:b/>
                <w:bCs/>
                <w:sz w:val="22"/>
                <w:szCs w:val="22"/>
              </w:rPr>
              <w:t>A. Artroskopowych B. Laparoskopowych ginekologicznych C. Laparoskopowych chirurgicznych D. Endoskopowych laryngologicznych</w:t>
            </w:r>
            <w:r w:rsidRPr="00900EA9">
              <w:rPr>
                <w:bCs/>
                <w:sz w:val="22"/>
                <w:szCs w:val="22"/>
              </w:rPr>
              <w:t>”</w:t>
            </w:r>
            <w:r w:rsidRPr="00900EA9">
              <w:rPr>
                <w:b/>
                <w:sz w:val="22"/>
                <w:szCs w:val="22"/>
              </w:rPr>
              <w:t xml:space="preserve"> </w:t>
            </w:r>
            <w:r w:rsidRPr="00900EA9">
              <w:rPr>
                <w:bCs/>
                <w:sz w:val="22"/>
                <w:szCs w:val="22"/>
              </w:rPr>
              <w:t>– znak sprawy</w:t>
            </w:r>
            <w:r w:rsidRPr="00900EA9">
              <w:rPr>
                <w:b/>
                <w:sz w:val="22"/>
                <w:szCs w:val="22"/>
              </w:rPr>
              <w:t xml:space="preserve"> SZW/DZP/32/2023</w:t>
            </w:r>
          </w:p>
        </w:tc>
      </w:tr>
    </w:tbl>
    <w:p w14:paraId="777463C1" w14:textId="1DDE4EB6" w:rsidR="00A02E94" w:rsidRPr="00900EA9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00EA9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953E1C" w:rsidRPr="00900EA9">
        <w:rPr>
          <w:sz w:val="22"/>
          <w:szCs w:val="22"/>
        </w:rPr>
        <w:t>(t.j. Dz. U. z 2022r. poz. 1710)</w:t>
      </w:r>
      <w:r w:rsidRPr="00900EA9">
        <w:rPr>
          <w:sz w:val="22"/>
          <w:szCs w:val="22"/>
        </w:rPr>
        <w:t xml:space="preserve">, zwanej dalej „ustawą Pzp”, informuje, że w toczącym </w:t>
      </w:r>
      <w:r w:rsidR="007F7E63">
        <w:rPr>
          <w:sz w:val="22"/>
          <w:szCs w:val="22"/>
        </w:rPr>
        <w:br/>
      </w:r>
      <w:r w:rsidRPr="00900EA9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53E1C" w:rsidRPr="00900EA9" w14:paraId="43488233" w14:textId="77777777" w:rsidTr="001900E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3D1C8" w14:textId="77777777" w:rsidR="00953E1C" w:rsidRPr="00900EA9" w:rsidRDefault="00953E1C" w:rsidP="001900E9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00EA9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900EA9">
              <w:rPr>
                <w:sz w:val="22"/>
                <w:szCs w:val="22"/>
                <w:u w:val="single"/>
              </w:rPr>
              <w:t>: Sprzęt do zabiegów artroskopowych</w:t>
            </w:r>
          </w:p>
          <w:p w14:paraId="4433CA6F" w14:textId="77777777" w:rsidR="00953E1C" w:rsidRPr="00900EA9" w:rsidRDefault="00953E1C" w:rsidP="001900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Karl Storz Polska Sp. z o.o.</w:t>
            </w:r>
          </w:p>
          <w:p w14:paraId="11E9E9EE" w14:textId="69F0F6B5" w:rsidR="00953E1C" w:rsidRPr="00900EA9" w:rsidRDefault="00900EA9" w:rsidP="001900E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953E1C" w:rsidRPr="00900EA9">
              <w:rPr>
                <w:bCs/>
                <w:sz w:val="22"/>
                <w:szCs w:val="22"/>
              </w:rPr>
              <w:t>Hołubcowa</w:t>
            </w:r>
            <w:proofErr w:type="spellEnd"/>
            <w:r w:rsidR="00953E1C" w:rsidRPr="00900EA9">
              <w:rPr>
                <w:bCs/>
                <w:sz w:val="22"/>
                <w:szCs w:val="22"/>
              </w:rPr>
              <w:t xml:space="preserve"> 123 </w:t>
            </w:r>
          </w:p>
          <w:p w14:paraId="55C00EA0" w14:textId="77777777" w:rsidR="00953E1C" w:rsidRPr="00900EA9" w:rsidRDefault="00953E1C" w:rsidP="001900E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bCs/>
                <w:sz w:val="22"/>
                <w:szCs w:val="22"/>
              </w:rPr>
              <w:t>02-854 Warszawa</w:t>
            </w:r>
          </w:p>
          <w:p w14:paraId="43FDEEAF" w14:textId="77777777" w:rsidR="00953E1C" w:rsidRPr="00900EA9" w:rsidRDefault="00953E1C" w:rsidP="001900E9">
            <w:pPr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za cenę brutto </w:t>
            </w:r>
            <w:r w:rsidRPr="00900EA9">
              <w:rPr>
                <w:b/>
                <w:sz w:val="22"/>
                <w:szCs w:val="22"/>
              </w:rPr>
              <w:t>284 410.19 zł</w:t>
            </w:r>
            <w:r w:rsidRPr="00900EA9">
              <w:rPr>
                <w:bCs/>
                <w:sz w:val="22"/>
                <w:szCs w:val="22"/>
              </w:rPr>
              <w:t>.</w:t>
            </w:r>
          </w:p>
          <w:p w14:paraId="7FBA9240" w14:textId="77777777" w:rsidR="00953E1C" w:rsidRPr="00900EA9" w:rsidRDefault="00953E1C" w:rsidP="001900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00EA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00EA9">
              <w:rPr>
                <w:color w:val="000000"/>
                <w:sz w:val="22"/>
                <w:szCs w:val="22"/>
              </w:rPr>
              <w:t>:</w:t>
            </w:r>
          </w:p>
          <w:p w14:paraId="3389A9EC" w14:textId="548EEC52" w:rsidR="00953E1C" w:rsidRPr="00900EA9" w:rsidRDefault="00953E1C" w:rsidP="00900EA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53E1C" w:rsidRPr="00900EA9" w14:paraId="3F304C0A" w14:textId="77777777" w:rsidTr="001900E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B299" w14:textId="77777777" w:rsidR="00953E1C" w:rsidRPr="00900EA9" w:rsidRDefault="00953E1C" w:rsidP="001900E9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00EA9">
              <w:rPr>
                <w:b/>
                <w:bCs/>
                <w:sz w:val="22"/>
                <w:szCs w:val="22"/>
                <w:u w:val="single"/>
              </w:rPr>
              <w:t>Zadanie nr 2</w:t>
            </w:r>
            <w:r w:rsidRPr="00900EA9">
              <w:rPr>
                <w:sz w:val="22"/>
                <w:szCs w:val="22"/>
                <w:u w:val="single"/>
              </w:rPr>
              <w:t>: Sprzęt do zabiegów laparoskopii ginekologicznej</w:t>
            </w:r>
          </w:p>
          <w:p w14:paraId="554B69C7" w14:textId="77777777" w:rsidR="00953E1C" w:rsidRPr="00900EA9" w:rsidRDefault="00953E1C" w:rsidP="001900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Karl Storz Polska Sp. z o.o.</w:t>
            </w:r>
          </w:p>
          <w:p w14:paraId="083713D2" w14:textId="77777777" w:rsidR="00900EA9" w:rsidRPr="00900EA9" w:rsidRDefault="00900EA9" w:rsidP="00900EA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bCs/>
                <w:sz w:val="22"/>
                <w:szCs w:val="22"/>
              </w:rPr>
              <w:t>Hołubcowa</w:t>
            </w:r>
            <w:proofErr w:type="spellEnd"/>
            <w:r w:rsidRPr="00900EA9">
              <w:rPr>
                <w:bCs/>
                <w:sz w:val="22"/>
                <w:szCs w:val="22"/>
              </w:rPr>
              <w:t xml:space="preserve"> 123 </w:t>
            </w:r>
          </w:p>
          <w:p w14:paraId="4C5325D3" w14:textId="77777777" w:rsidR="00953E1C" w:rsidRPr="00900EA9" w:rsidRDefault="00953E1C" w:rsidP="001900E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bCs/>
                <w:sz w:val="22"/>
                <w:szCs w:val="22"/>
              </w:rPr>
              <w:t>02-854 Warszawa</w:t>
            </w:r>
          </w:p>
          <w:p w14:paraId="2CDEDE07" w14:textId="77777777" w:rsidR="00953E1C" w:rsidRPr="00900EA9" w:rsidRDefault="00953E1C" w:rsidP="001900E9">
            <w:pPr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za cenę brutto </w:t>
            </w:r>
            <w:r w:rsidRPr="00900EA9">
              <w:rPr>
                <w:b/>
                <w:sz w:val="22"/>
                <w:szCs w:val="22"/>
              </w:rPr>
              <w:t>192 553.02 zł</w:t>
            </w:r>
            <w:r w:rsidRPr="00900EA9">
              <w:rPr>
                <w:bCs/>
                <w:sz w:val="22"/>
                <w:szCs w:val="22"/>
              </w:rPr>
              <w:t>.</w:t>
            </w:r>
          </w:p>
          <w:p w14:paraId="7CF88C3B" w14:textId="77777777" w:rsidR="00953E1C" w:rsidRPr="00900EA9" w:rsidRDefault="00953E1C" w:rsidP="001900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00EA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00EA9">
              <w:rPr>
                <w:color w:val="000000"/>
                <w:sz w:val="22"/>
                <w:szCs w:val="22"/>
              </w:rPr>
              <w:t>:</w:t>
            </w:r>
          </w:p>
          <w:p w14:paraId="66289D88" w14:textId="0A0CE028" w:rsidR="00953E1C" w:rsidRPr="00900EA9" w:rsidRDefault="00953E1C" w:rsidP="00900EA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53E1C" w:rsidRPr="00900EA9" w14:paraId="259F3306" w14:textId="77777777" w:rsidTr="001900E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E91C" w14:textId="77777777" w:rsidR="00953E1C" w:rsidRPr="00900EA9" w:rsidRDefault="00953E1C" w:rsidP="001900E9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00EA9">
              <w:rPr>
                <w:b/>
                <w:bCs/>
                <w:sz w:val="22"/>
                <w:szCs w:val="22"/>
                <w:u w:val="single"/>
              </w:rPr>
              <w:lastRenderedPageBreak/>
              <w:t>Zadanie nr 3</w:t>
            </w:r>
            <w:r w:rsidRPr="00900EA9">
              <w:rPr>
                <w:sz w:val="22"/>
                <w:szCs w:val="22"/>
                <w:u w:val="single"/>
              </w:rPr>
              <w:t>: Sprzęt do zabiegów laparoskopii chirurgicznej</w:t>
            </w:r>
          </w:p>
          <w:p w14:paraId="07B8A9F9" w14:textId="77777777" w:rsidR="00953E1C" w:rsidRPr="00900EA9" w:rsidRDefault="00953E1C" w:rsidP="001900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Karl Storz Polska Sp. z o.o.</w:t>
            </w:r>
          </w:p>
          <w:p w14:paraId="48EF9D4D" w14:textId="77777777" w:rsidR="00900EA9" w:rsidRPr="00900EA9" w:rsidRDefault="00900EA9" w:rsidP="00900EA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bCs/>
                <w:sz w:val="22"/>
                <w:szCs w:val="22"/>
              </w:rPr>
              <w:t>Hołubcowa</w:t>
            </w:r>
            <w:proofErr w:type="spellEnd"/>
            <w:r w:rsidRPr="00900EA9">
              <w:rPr>
                <w:bCs/>
                <w:sz w:val="22"/>
                <w:szCs w:val="22"/>
              </w:rPr>
              <w:t xml:space="preserve"> 123 </w:t>
            </w:r>
          </w:p>
          <w:p w14:paraId="62E8DD81" w14:textId="77777777" w:rsidR="00953E1C" w:rsidRPr="00900EA9" w:rsidRDefault="00953E1C" w:rsidP="001900E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bCs/>
                <w:sz w:val="22"/>
                <w:szCs w:val="22"/>
              </w:rPr>
              <w:t>02-854 Warszawa</w:t>
            </w:r>
          </w:p>
          <w:p w14:paraId="1A86959A" w14:textId="77777777" w:rsidR="00953E1C" w:rsidRPr="00900EA9" w:rsidRDefault="00953E1C" w:rsidP="001900E9">
            <w:pPr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za cenę brutto </w:t>
            </w:r>
            <w:r w:rsidRPr="00900EA9">
              <w:rPr>
                <w:b/>
                <w:sz w:val="22"/>
                <w:szCs w:val="22"/>
              </w:rPr>
              <w:t>88 270.21 zł</w:t>
            </w:r>
            <w:r w:rsidRPr="00900EA9">
              <w:rPr>
                <w:bCs/>
                <w:sz w:val="22"/>
                <w:szCs w:val="22"/>
              </w:rPr>
              <w:t>.</w:t>
            </w:r>
          </w:p>
          <w:p w14:paraId="3825F276" w14:textId="77777777" w:rsidR="00953E1C" w:rsidRPr="00900EA9" w:rsidRDefault="00953E1C" w:rsidP="001900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00EA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00EA9">
              <w:rPr>
                <w:color w:val="000000"/>
                <w:sz w:val="22"/>
                <w:szCs w:val="22"/>
              </w:rPr>
              <w:t>:</w:t>
            </w:r>
          </w:p>
          <w:p w14:paraId="22D37794" w14:textId="2B001442" w:rsidR="00953E1C" w:rsidRPr="00900EA9" w:rsidRDefault="00953E1C" w:rsidP="00900EA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53E1C" w:rsidRPr="00900EA9" w14:paraId="1C20C9E7" w14:textId="77777777" w:rsidTr="001900E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20E1" w14:textId="77777777" w:rsidR="00953E1C" w:rsidRPr="00900EA9" w:rsidRDefault="00953E1C" w:rsidP="001900E9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00EA9">
              <w:rPr>
                <w:b/>
                <w:bCs/>
                <w:sz w:val="22"/>
                <w:szCs w:val="22"/>
                <w:u w:val="single"/>
              </w:rPr>
              <w:t>Zadanie nr 4</w:t>
            </w:r>
            <w:r w:rsidRPr="00900EA9">
              <w:rPr>
                <w:sz w:val="22"/>
                <w:szCs w:val="22"/>
                <w:u w:val="single"/>
              </w:rPr>
              <w:t>: Sprzęt endoskopowy do zabiegów laryngologicznych</w:t>
            </w:r>
          </w:p>
          <w:p w14:paraId="137B3E51" w14:textId="77777777" w:rsidR="00953E1C" w:rsidRPr="00900EA9" w:rsidRDefault="00953E1C" w:rsidP="001900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Karl Storz Polska Sp. z o.o.</w:t>
            </w:r>
          </w:p>
          <w:p w14:paraId="3B87C9CE" w14:textId="77777777" w:rsidR="00900EA9" w:rsidRPr="00900EA9" w:rsidRDefault="00900EA9" w:rsidP="00900EA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bCs/>
                <w:sz w:val="22"/>
                <w:szCs w:val="22"/>
              </w:rPr>
              <w:t>Hołubcowa</w:t>
            </w:r>
            <w:proofErr w:type="spellEnd"/>
            <w:r w:rsidRPr="00900EA9">
              <w:rPr>
                <w:bCs/>
                <w:sz w:val="22"/>
                <w:szCs w:val="22"/>
              </w:rPr>
              <w:t xml:space="preserve"> 123 </w:t>
            </w:r>
          </w:p>
          <w:p w14:paraId="31570F7E" w14:textId="77777777" w:rsidR="00953E1C" w:rsidRPr="00900EA9" w:rsidRDefault="00953E1C" w:rsidP="001900E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bCs/>
                <w:sz w:val="22"/>
                <w:szCs w:val="22"/>
              </w:rPr>
              <w:t>02-854 Warszawa</w:t>
            </w:r>
          </w:p>
          <w:p w14:paraId="73FA1608" w14:textId="77777777" w:rsidR="00953E1C" w:rsidRPr="00900EA9" w:rsidRDefault="00953E1C" w:rsidP="001900E9">
            <w:pPr>
              <w:jc w:val="both"/>
              <w:rPr>
                <w:bCs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za cenę brutto </w:t>
            </w:r>
            <w:r w:rsidRPr="00900EA9">
              <w:rPr>
                <w:b/>
                <w:sz w:val="22"/>
                <w:szCs w:val="22"/>
              </w:rPr>
              <w:t>88 600.17 zł</w:t>
            </w:r>
            <w:r w:rsidRPr="00900EA9">
              <w:rPr>
                <w:bCs/>
                <w:sz w:val="22"/>
                <w:szCs w:val="22"/>
              </w:rPr>
              <w:t>.</w:t>
            </w:r>
          </w:p>
          <w:p w14:paraId="5C2C3920" w14:textId="77777777" w:rsidR="00953E1C" w:rsidRPr="00900EA9" w:rsidRDefault="00953E1C" w:rsidP="001900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00EA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00EA9">
              <w:rPr>
                <w:color w:val="000000"/>
                <w:sz w:val="22"/>
                <w:szCs w:val="22"/>
              </w:rPr>
              <w:t>:</w:t>
            </w:r>
          </w:p>
          <w:p w14:paraId="27986328" w14:textId="0DD68BBA" w:rsidR="00953E1C" w:rsidRPr="00900EA9" w:rsidRDefault="00953E1C" w:rsidP="00900EA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30EE6AA0" w14:textId="77777777" w:rsidR="00A02E94" w:rsidRPr="00900EA9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900EA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900EA9" w14:paraId="6AFA6CFD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57D4F72" w14:textId="77777777" w:rsidR="00A02E94" w:rsidRPr="00900EA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35DA1A7" w14:textId="1376AFCF" w:rsidR="00A02E94" w:rsidRPr="00900EA9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 xml:space="preserve">Nazwa i adres </w:t>
            </w:r>
            <w:r w:rsidR="00900EA9">
              <w:rPr>
                <w:b/>
                <w:sz w:val="22"/>
                <w:szCs w:val="22"/>
              </w:rPr>
              <w:t>W</w:t>
            </w:r>
            <w:r w:rsidRPr="00900EA9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A0F6A51" w14:textId="77777777" w:rsidR="00A02E94" w:rsidRPr="00900EA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00EA9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C6E9FEE" w14:textId="77777777" w:rsidR="00A02E94" w:rsidRPr="00900EA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00EA9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953E1C" w:rsidRPr="00900EA9" w14:paraId="18F3B168" w14:textId="77777777" w:rsidTr="001900E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05BF" w14:textId="7ABB0D66" w:rsidR="00953E1C" w:rsidRPr="00900EA9" w:rsidRDefault="00953E1C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1 - Sprzęt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do zabiegów artroskopowych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3026" w14:textId="77777777" w:rsidR="00953E1C" w:rsidRPr="00900EA9" w:rsidRDefault="00953E1C" w:rsidP="001900E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00EA9">
              <w:rPr>
                <w:b/>
                <w:bCs/>
                <w:sz w:val="22"/>
                <w:szCs w:val="22"/>
              </w:rPr>
              <w:t>Karl Storz Polska Sp. z o.o.</w:t>
            </w:r>
          </w:p>
          <w:p w14:paraId="2CBD11C0" w14:textId="2C52B295" w:rsidR="00953E1C" w:rsidRPr="00900EA9" w:rsidRDefault="00900EA9" w:rsidP="001900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953E1C" w:rsidRPr="00900EA9">
              <w:rPr>
                <w:sz w:val="22"/>
                <w:szCs w:val="22"/>
              </w:rPr>
              <w:t>Hołubcowa</w:t>
            </w:r>
            <w:proofErr w:type="spellEnd"/>
            <w:r w:rsidR="00953E1C" w:rsidRPr="00900EA9">
              <w:rPr>
                <w:sz w:val="22"/>
                <w:szCs w:val="22"/>
              </w:rPr>
              <w:t xml:space="preserve"> 123</w:t>
            </w:r>
          </w:p>
          <w:p w14:paraId="6C5EB49C" w14:textId="77777777" w:rsidR="00953E1C" w:rsidRPr="00900EA9" w:rsidRDefault="00953E1C" w:rsidP="001900E9">
            <w:pPr>
              <w:spacing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02-854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B7EA" w14:textId="7A2B0DA9" w:rsidR="00953E1C" w:rsidRPr="00900EA9" w:rsidRDefault="00900EA9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53E1C" w:rsidRPr="00900EA9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4D92" w14:textId="77777777" w:rsidR="00953E1C" w:rsidRPr="00900EA9" w:rsidRDefault="00953E1C" w:rsidP="001900E9">
            <w:pPr>
              <w:jc w:val="center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 100,00</w:t>
            </w:r>
          </w:p>
        </w:tc>
      </w:tr>
      <w:tr w:rsidR="00953E1C" w:rsidRPr="00900EA9" w14:paraId="66EB1366" w14:textId="77777777" w:rsidTr="001900E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9B4AD" w14:textId="74FDF00C" w:rsidR="00953E1C" w:rsidRPr="00900EA9" w:rsidRDefault="00953E1C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2 - Sprzęt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do zabiegów laparoskopii ginekologicznej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3F25" w14:textId="77777777" w:rsidR="00953E1C" w:rsidRPr="00900EA9" w:rsidRDefault="00953E1C" w:rsidP="001900E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00EA9">
              <w:rPr>
                <w:b/>
                <w:bCs/>
                <w:sz w:val="22"/>
                <w:szCs w:val="22"/>
              </w:rPr>
              <w:t>Karl Storz Polska Sp. z o.o.</w:t>
            </w:r>
          </w:p>
          <w:p w14:paraId="557E139B" w14:textId="77777777" w:rsidR="00900EA9" w:rsidRPr="00900EA9" w:rsidRDefault="00900EA9" w:rsidP="00900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sz w:val="22"/>
                <w:szCs w:val="22"/>
              </w:rPr>
              <w:t>Hołubcowa</w:t>
            </w:r>
            <w:proofErr w:type="spellEnd"/>
            <w:r w:rsidRPr="00900EA9">
              <w:rPr>
                <w:sz w:val="22"/>
                <w:szCs w:val="22"/>
              </w:rPr>
              <w:t xml:space="preserve"> 123</w:t>
            </w:r>
          </w:p>
          <w:p w14:paraId="368DED37" w14:textId="77777777" w:rsidR="00953E1C" w:rsidRPr="00900EA9" w:rsidRDefault="00953E1C" w:rsidP="001900E9">
            <w:pPr>
              <w:spacing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02-854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1864" w14:textId="10F30DE2" w:rsidR="00953E1C" w:rsidRPr="00900EA9" w:rsidRDefault="00900EA9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53E1C" w:rsidRPr="00900EA9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EA41E" w14:textId="77777777" w:rsidR="00953E1C" w:rsidRPr="00900EA9" w:rsidRDefault="00953E1C" w:rsidP="001900E9">
            <w:pPr>
              <w:jc w:val="center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 100,00</w:t>
            </w:r>
          </w:p>
        </w:tc>
      </w:tr>
      <w:tr w:rsidR="00953E1C" w:rsidRPr="00900EA9" w14:paraId="34713863" w14:textId="77777777" w:rsidTr="001900E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1DAC" w14:textId="4CEEEF13" w:rsidR="00953E1C" w:rsidRPr="00900EA9" w:rsidRDefault="00953E1C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3 - Sprzęt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do zabiegów laparoskopii chirurgicznej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45B9" w14:textId="77777777" w:rsidR="00953E1C" w:rsidRPr="00900EA9" w:rsidRDefault="00953E1C" w:rsidP="001900E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00EA9">
              <w:rPr>
                <w:b/>
                <w:bCs/>
                <w:sz w:val="22"/>
                <w:szCs w:val="22"/>
              </w:rPr>
              <w:t>Karl Storz Polska Sp. z o.o.</w:t>
            </w:r>
          </w:p>
          <w:p w14:paraId="60C2F90C" w14:textId="77777777" w:rsidR="00900EA9" w:rsidRPr="00900EA9" w:rsidRDefault="00900EA9" w:rsidP="00900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sz w:val="22"/>
                <w:szCs w:val="22"/>
              </w:rPr>
              <w:t>Hołubcowa</w:t>
            </w:r>
            <w:proofErr w:type="spellEnd"/>
            <w:r w:rsidRPr="00900EA9">
              <w:rPr>
                <w:sz w:val="22"/>
                <w:szCs w:val="22"/>
              </w:rPr>
              <w:t xml:space="preserve"> 123</w:t>
            </w:r>
          </w:p>
          <w:p w14:paraId="38FE0A9B" w14:textId="77777777" w:rsidR="00953E1C" w:rsidRPr="00900EA9" w:rsidRDefault="00953E1C" w:rsidP="001900E9">
            <w:pPr>
              <w:spacing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02-854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9F13" w14:textId="56FF0191" w:rsidR="00953E1C" w:rsidRPr="00900EA9" w:rsidRDefault="00900EA9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53E1C" w:rsidRPr="00900EA9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4950" w14:textId="77777777" w:rsidR="00953E1C" w:rsidRPr="00900EA9" w:rsidRDefault="00953E1C" w:rsidP="001900E9">
            <w:pPr>
              <w:jc w:val="center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 100,00</w:t>
            </w:r>
          </w:p>
        </w:tc>
      </w:tr>
      <w:tr w:rsidR="00953E1C" w:rsidRPr="00900EA9" w14:paraId="20B3AA2D" w14:textId="77777777" w:rsidTr="001900E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FBE3" w14:textId="05568958" w:rsidR="00953E1C" w:rsidRPr="00900EA9" w:rsidRDefault="00953E1C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4 - Sprzęt endoskopowy </w:t>
            </w:r>
            <w:r w:rsidR="00900EA9">
              <w:rPr>
                <w:sz w:val="22"/>
                <w:szCs w:val="22"/>
              </w:rPr>
              <w:br/>
            </w:r>
            <w:r w:rsidRPr="00900EA9">
              <w:rPr>
                <w:sz w:val="22"/>
                <w:szCs w:val="22"/>
              </w:rPr>
              <w:t>do zabiegów laryngologicznych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83013" w14:textId="77777777" w:rsidR="00953E1C" w:rsidRPr="00900EA9" w:rsidRDefault="00953E1C" w:rsidP="001900E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00EA9">
              <w:rPr>
                <w:b/>
                <w:bCs/>
                <w:sz w:val="22"/>
                <w:szCs w:val="22"/>
              </w:rPr>
              <w:t>Karl Storz Polska Sp. z o.o.</w:t>
            </w:r>
          </w:p>
          <w:p w14:paraId="32D93619" w14:textId="77777777" w:rsidR="00900EA9" w:rsidRPr="00900EA9" w:rsidRDefault="00900EA9" w:rsidP="00900E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Pr="00900EA9">
              <w:rPr>
                <w:sz w:val="22"/>
                <w:szCs w:val="22"/>
              </w:rPr>
              <w:t>Hołubcowa</w:t>
            </w:r>
            <w:proofErr w:type="spellEnd"/>
            <w:r w:rsidRPr="00900EA9">
              <w:rPr>
                <w:sz w:val="22"/>
                <w:szCs w:val="22"/>
              </w:rPr>
              <w:t xml:space="preserve"> 123</w:t>
            </w:r>
          </w:p>
          <w:p w14:paraId="5F6E6241" w14:textId="77777777" w:rsidR="00953E1C" w:rsidRPr="00900EA9" w:rsidRDefault="00953E1C" w:rsidP="001900E9">
            <w:pPr>
              <w:spacing w:after="40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>02-854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3619" w14:textId="6A2A0049" w:rsidR="00953E1C" w:rsidRPr="00900EA9" w:rsidRDefault="00900EA9" w:rsidP="001900E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53E1C" w:rsidRPr="00900EA9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38CB" w14:textId="77777777" w:rsidR="00953E1C" w:rsidRPr="00900EA9" w:rsidRDefault="00953E1C" w:rsidP="001900E9">
            <w:pPr>
              <w:jc w:val="center"/>
              <w:rPr>
                <w:color w:val="000000"/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 100,00</w:t>
            </w:r>
          </w:p>
        </w:tc>
      </w:tr>
    </w:tbl>
    <w:p w14:paraId="27943F70" w14:textId="77777777" w:rsidR="00A02E94" w:rsidRPr="00900EA9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7D528346" w14:textId="5BDF6D1D" w:rsidR="00A02E94" w:rsidRPr="00900EA9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900EA9">
        <w:rPr>
          <w:color w:val="000000"/>
          <w:sz w:val="22"/>
          <w:szCs w:val="22"/>
        </w:rPr>
        <w:t xml:space="preserve">Informacja o </w:t>
      </w:r>
      <w:r w:rsidR="00900EA9">
        <w:rPr>
          <w:color w:val="000000"/>
          <w:sz w:val="22"/>
          <w:szCs w:val="22"/>
        </w:rPr>
        <w:t>W</w:t>
      </w:r>
      <w:r w:rsidRPr="00900EA9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900EA9" w14:paraId="79F365FD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1832198" w14:textId="77777777" w:rsidR="00A02E94" w:rsidRPr="00900EA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ACA626" w14:textId="67724A9F" w:rsidR="00A02E94" w:rsidRPr="00900EA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 xml:space="preserve">Nazwa i adres </w:t>
            </w:r>
            <w:r w:rsidR="00900EA9">
              <w:rPr>
                <w:b/>
                <w:sz w:val="22"/>
                <w:szCs w:val="22"/>
              </w:rPr>
              <w:t>W</w:t>
            </w:r>
            <w:r w:rsidRPr="00900EA9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6EE927" w14:textId="77777777" w:rsidR="00A02E94" w:rsidRPr="00900EA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00EA9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900EA9" w14:paraId="6DED348E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9C9F89" w14:textId="77777777" w:rsidR="00A02E94" w:rsidRPr="00900EA9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A111BA" w14:textId="77777777" w:rsidR="00A02E94" w:rsidRPr="00900EA9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3631E6EF" w14:textId="77777777" w:rsidR="00A02E94" w:rsidRPr="00900EA9" w:rsidRDefault="00A02E94" w:rsidP="005C35EA">
            <w:pPr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 </w:t>
            </w:r>
          </w:p>
          <w:p w14:paraId="33753AEA" w14:textId="77777777" w:rsidR="00A02E94" w:rsidRPr="00900EA9" w:rsidRDefault="00A02E94" w:rsidP="005C35EA">
            <w:pPr>
              <w:spacing w:after="60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CB8D00" w14:textId="26A5A5B5" w:rsidR="00A02E94" w:rsidRPr="00900EA9" w:rsidRDefault="00A02E94" w:rsidP="00900EA9">
            <w:pPr>
              <w:spacing w:before="60" w:after="40"/>
              <w:rPr>
                <w:sz w:val="22"/>
                <w:szCs w:val="22"/>
              </w:rPr>
            </w:pPr>
            <w:r w:rsidRPr="00900EA9">
              <w:rPr>
                <w:sz w:val="22"/>
                <w:szCs w:val="22"/>
              </w:rPr>
              <w:t xml:space="preserve"> </w:t>
            </w:r>
          </w:p>
        </w:tc>
      </w:tr>
    </w:tbl>
    <w:p w14:paraId="400619A8" w14:textId="77777777" w:rsidR="00A02E94" w:rsidRPr="00900EA9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4513156D" w14:textId="77777777" w:rsidR="00A02E94" w:rsidRPr="00900EA9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900EA9">
        <w:rPr>
          <w:sz w:val="22"/>
          <w:szCs w:val="22"/>
        </w:rPr>
        <w:t>Informacja o terminie zawarcia umowy:</w:t>
      </w:r>
    </w:p>
    <w:p w14:paraId="0829D6CF" w14:textId="5077C56C" w:rsidR="00A02E94" w:rsidRPr="00900EA9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900EA9">
        <w:rPr>
          <w:sz w:val="22"/>
          <w:szCs w:val="22"/>
        </w:rPr>
        <w:t xml:space="preserve">Umowa w sprawie zamówienia publicznego, zgodnie z art. 308 ust. 2 ustawy Pzp, zostanie zawarta, </w:t>
      </w:r>
      <w:r w:rsidR="00900EA9">
        <w:rPr>
          <w:sz w:val="22"/>
          <w:szCs w:val="22"/>
        </w:rPr>
        <w:br/>
      </w:r>
      <w:r w:rsidRPr="00900EA9">
        <w:rPr>
          <w:sz w:val="22"/>
          <w:szCs w:val="22"/>
        </w:rPr>
        <w:t xml:space="preserve">z uwzględnieniem art. 577 ustawy Pzp, w terminie </w:t>
      </w:r>
      <w:r w:rsidR="00953E1C" w:rsidRPr="00900EA9">
        <w:rPr>
          <w:sz w:val="22"/>
          <w:szCs w:val="22"/>
        </w:rPr>
        <w:t>nie krótszym niż 5 dni od dnia przesłania niniejszego zawiadomienia o wyborze najkorzystniejszej oferty.</w:t>
      </w:r>
    </w:p>
    <w:p w14:paraId="48227F5E" w14:textId="77777777" w:rsidR="00A02E94" w:rsidRPr="00900EA9" w:rsidRDefault="00A02E94" w:rsidP="00A02E94">
      <w:pPr>
        <w:spacing w:line="276" w:lineRule="auto"/>
        <w:jc w:val="both"/>
        <w:rPr>
          <w:sz w:val="22"/>
          <w:szCs w:val="22"/>
        </w:rPr>
      </w:pPr>
      <w:r w:rsidRPr="00900EA9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6E7D0D84" w14:textId="77777777" w:rsidR="00A02E94" w:rsidRPr="00900EA9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5C9A17F9" w14:textId="77777777" w:rsidR="00900EA9" w:rsidRDefault="00900EA9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DF040C6" w14:textId="77777777" w:rsidR="00900EA9" w:rsidRPr="00021EFF" w:rsidRDefault="00900EA9" w:rsidP="00900EA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64F1E28A" w14:textId="77777777" w:rsidR="00900EA9" w:rsidRPr="00021EFF" w:rsidRDefault="00900EA9" w:rsidP="00900EA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8CC4F7" w14:textId="77777777" w:rsidR="00900EA9" w:rsidRPr="00021EFF" w:rsidRDefault="00900EA9" w:rsidP="00900EA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696D02BB" w14:textId="77777777" w:rsidR="00900EA9" w:rsidRPr="00021EFF" w:rsidRDefault="00900EA9" w:rsidP="00900EA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16BC0C94" w14:textId="1E969BDA" w:rsidR="00A02E94" w:rsidRPr="00900EA9" w:rsidRDefault="00953E1C" w:rsidP="00A02E94">
      <w:pPr>
        <w:jc w:val="right"/>
        <w:rPr>
          <w:sz w:val="22"/>
          <w:szCs w:val="22"/>
          <w:vertAlign w:val="superscript"/>
        </w:rPr>
      </w:pPr>
      <w:r w:rsidRPr="00900EA9">
        <w:rPr>
          <w:sz w:val="22"/>
          <w:szCs w:val="22"/>
        </w:rPr>
        <w:t xml:space="preserve">  </w:t>
      </w:r>
      <w:bookmarkEnd w:id="0"/>
    </w:p>
    <w:p w14:paraId="473B439C" w14:textId="77777777" w:rsidR="008642B3" w:rsidRPr="00900EA9" w:rsidRDefault="008642B3" w:rsidP="00A02E94">
      <w:pPr>
        <w:rPr>
          <w:sz w:val="22"/>
          <w:szCs w:val="22"/>
        </w:rPr>
      </w:pPr>
    </w:p>
    <w:sectPr w:rsidR="008642B3" w:rsidRPr="00900EA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C1538" w14:textId="77777777" w:rsidR="00960A43" w:rsidRDefault="00960A43">
      <w:r>
        <w:separator/>
      </w:r>
    </w:p>
  </w:endnote>
  <w:endnote w:type="continuationSeparator" w:id="0">
    <w:p w14:paraId="78DE1490" w14:textId="77777777" w:rsidR="00960A43" w:rsidRDefault="0096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08CD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CE1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0318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C534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CAD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68DEB" w14:textId="77777777" w:rsidR="00960A43" w:rsidRDefault="00960A43">
      <w:r>
        <w:separator/>
      </w:r>
    </w:p>
  </w:footnote>
  <w:footnote w:type="continuationSeparator" w:id="0">
    <w:p w14:paraId="74114FE3" w14:textId="77777777" w:rsidR="00960A43" w:rsidRDefault="00960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ADE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E3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6ED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43"/>
    <w:rsid w:val="00022322"/>
    <w:rsid w:val="00042497"/>
    <w:rsid w:val="000647BA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7F7E63"/>
    <w:rsid w:val="00832144"/>
    <w:rsid w:val="008567C7"/>
    <w:rsid w:val="008642B3"/>
    <w:rsid w:val="008A6C10"/>
    <w:rsid w:val="008E5102"/>
    <w:rsid w:val="00900EA9"/>
    <w:rsid w:val="00915B9E"/>
    <w:rsid w:val="00952256"/>
    <w:rsid w:val="00953E1C"/>
    <w:rsid w:val="00960A43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A85EFF"/>
  <w15:chartTrackingRefBased/>
  <w15:docId w15:val="{14E1AB44-7281-4475-8DDC-A1E0FD87A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591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2023-04-26T08:01:00Z</cp:lastPrinted>
  <dcterms:created xsi:type="dcterms:W3CDTF">2023-04-26T08:02:00Z</dcterms:created>
  <dcterms:modified xsi:type="dcterms:W3CDTF">2023-04-26T08:02:00Z</dcterms:modified>
</cp:coreProperties>
</file>