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B53DA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57E9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657E94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57E9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657E94">
        <w:rPr>
          <w:rFonts w:ascii="Arial" w:hAnsi="Arial" w:cs="Arial"/>
        </w:rPr>
        <w:t>ul</w:t>
      </w:r>
      <w:proofErr w:type="gramEnd"/>
      <w:r w:rsidRPr="00657E94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657E94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57E9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57E94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657E9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7E94" w:rsidRPr="0012157F" w:rsidTr="00847224">
        <w:tc>
          <w:tcPr>
            <w:tcW w:w="9104" w:type="dxa"/>
            <w:shd w:val="clear" w:color="auto" w:fill="D9D9D9"/>
          </w:tcPr>
          <w:p w:rsidR="00657E94" w:rsidRPr="0012157F" w:rsidRDefault="00657E94" w:rsidP="0084722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57E94" w:rsidRPr="0012157F" w:rsidRDefault="00657E94" w:rsidP="008472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657E9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57E9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57E9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57E94" w:rsidRPr="00612283" w:rsidRDefault="00657E94" w:rsidP="0084722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57E94" w:rsidRPr="00612283" w:rsidRDefault="00657E94" w:rsidP="00847224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57E94" w:rsidRPr="0012157F" w:rsidRDefault="00657E94" w:rsidP="0084722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57E9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E94">
        <w:rPr>
          <w:rFonts w:ascii="Arial" w:hAnsi="Arial" w:cs="Arial"/>
          <w:b/>
          <w:sz w:val="24"/>
          <w:szCs w:val="24"/>
        </w:rPr>
        <w:t xml:space="preserve">Dostawa </w:t>
      </w:r>
      <w:r w:rsidR="004B53DA" w:rsidRPr="00657E94">
        <w:rPr>
          <w:rFonts w:ascii="Arial" w:hAnsi="Arial" w:cs="Arial"/>
          <w:b/>
          <w:sz w:val="24"/>
          <w:szCs w:val="24"/>
        </w:rPr>
        <w:t>sprzętu</w:t>
      </w:r>
      <w:bookmarkStart w:id="0" w:name="_GoBack"/>
      <w:bookmarkEnd w:id="0"/>
      <w:r w:rsidRPr="00657E94">
        <w:rPr>
          <w:rFonts w:ascii="Arial" w:hAnsi="Arial" w:cs="Arial"/>
          <w:b/>
          <w:sz w:val="24"/>
          <w:szCs w:val="24"/>
        </w:rPr>
        <w:t xml:space="preserve"> medycznego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57E94" w:rsidRPr="00657E94">
        <w:rPr>
          <w:rFonts w:ascii="Arial" w:hAnsi="Arial" w:cs="Arial"/>
          <w:b/>
          <w:sz w:val="24"/>
          <w:szCs w:val="24"/>
        </w:rPr>
        <w:t>48/2023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657E94" w:rsidRPr="00657E9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D08" w:rsidRDefault="00CD4D08" w:rsidP="0038231F">
      <w:pPr>
        <w:spacing w:after="0" w:line="240" w:lineRule="auto"/>
      </w:pPr>
      <w:r>
        <w:separator/>
      </w:r>
    </w:p>
  </w:endnote>
  <w:endnote w:type="continuationSeparator" w:id="0">
    <w:p w:rsidR="00CD4D08" w:rsidRDefault="00CD4D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94" w:rsidRDefault="00657E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16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166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94" w:rsidRDefault="00657E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D08" w:rsidRDefault="00CD4D08" w:rsidP="0038231F">
      <w:pPr>
        <w:spacing w:after="0" w:line="240" w:lineRule="auto"/>
      </w:pPr>
      <w:r>
        <w:separator/>
      </w:r>
    </w:p>
  </w:footnote>
  <w:footnote w:type="continuationSeparator" w:id="0">
    <w:p w:rsidR="00CD4D08" w:rsidRDefault="00CD4D0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94" w:rsidRDefault="00657E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94" w:rsidRDefault="00657E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94" w:rsidRDefault="00657E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D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53DA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7E94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66B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08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480E4-1A1D-4045-B1E0-559C015BC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656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2023-04-21T11:01:00Z</cp:lastPrinted>
  <dcterms:created xsi:type="dcterms:W3CDTF">2023-04-21T11:01:00Z</dcterms:created>
  <dcterms:modified xsi:type="dcterms:W3CDTF">2023-04-21T11:03:00Z</dcterms:modified>
</cp:coreProperties>
</file>