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A4034" w:rsidRPr="000A403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</w:t>
      </w:r>
      <w:bookmarkStart w:id="0" w:name="_GoBack"/>
      <w:bookmarkEnd w:id="0"/>
      <w:r w:rsidRPr="00C14101">
        <w:rPr>
          <w:rFonts w:ascii="Arial" w:hAnsi="Arial" w:cs="Arial"/>
        </w:rPr>
        <w:t>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4034" w:rsidRPr="00C14101" w:rsidTr="0084722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A4034" w:rsidRPr="00C14101" w:rsidRDefault="000A4034" w:rsidP="0084722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A4034" w:rsidRPr="00C14101" w:rsidRDefault="000A4034" w:rsidP="0084722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0A403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0A403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0A4034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0A4034" w:rsidRPr="00C14101" w:rsidRDefault="000A4034" w:rsidP="008472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0A4034" w:rsidRPr="00C14101" w:rsidRDefault="000A4034" w:rsidP="008472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0A4034" w:rsidP="002A4447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A4034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</w:t>
      </w:r>
      <w:r w:rsidR="002A444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0A4034">
        <w:rPr>
          <w:rFonts w:ascii="Arial" w:eastAsia="Times New Roman" w:hAnsi="Arial" w:cs="Arial"/>
          <w:b/>
          <w:sz w:val="24"/>
          <w:szCs w:val="24"/>
          <w:lang w:eastAsia="pl-PL"/>
        </w:rPr>
        <w:t>48/2023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0A4034" w:rsidRPr="000A4034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A4447" w:rsidRDefault="00BC121E" w:rsidP="002A4447">
      <w:pPr>
        <w:widowControl w:val="0"/>
        <w:adjustRightInd w:val="0"/>
        <w:spacing w:after="0" w:line="360" w:lineRule="atLeast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2A4447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2A4447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</w:t>
      </w:r>
      <w:r w:rsidRPr="002A4447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2A4447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2A4447" w:rsidRPr="00067B62" w:rsidRDefault="002A4447" w:rsidP="002A4447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0A403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2A4447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C73" w:rsidRDefault="008D0C73">
      <w:r>
        <w:separator/>
      </w:r>
    </w:p>
  </w:endnote>
  <w:endnote w:type="continuationSeparator" w:id="0">
    <w:p w:rsidR="008D0C73" w:rsidRDefault="008D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3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3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34" w:rsidRDefault="000A40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C73" w:rsidRDefault="008D0C73">
      <w:r>
        <w:separator/>
      </w:r>
    </w:p>
  </w:footnote>
  <w:footnote w:type="continuationSeparator" w:id="0">
    <w:p w:rsidR="008D0C73" w:rsidRDefault="008D0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34" w:rsidRDefault="000A40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34" w:rsidRDefault="000A40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34" w:rsidRDefault="000A40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C73"/>
    <w:rsid w:val="0000184A"/>
    <w:rsid w:val="00012997"/>
    <w:rsid w:val="000621A2"/>
    <w:rsid w:val="00067B62"/>
    <w:rsid w:val="000719DC"/>
    <w:rsid w:val="00075CEC"/>
    <w:rsid w:val="000A4034"/>
    <w:rsid w:val="000E0467"/>
    <w:rsid w:val="00106AC7"/>
    <w:rsid w:val="00111985"/>
    <w:rsid w:val="00147532"/>
    <w:rsid w:val="001614BA"/>
    <w:rsid w:val="001E13EF"/>
    <w:rsid w:val="00204613"/>
    <w:rsid w:val="00283561"/>
    <w:rsid w:val="002A4447"/>
    <w:rsid w:val="002B1E07"/>
    <w:rsid w:val="002C2DE7"/>
    <w:rsid w:val="002D160C"/>
    <w:rsid w:val="002D3BDF"/>
    <w:rsid w:val="002E49D9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0C73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71DED-3626-47CF-A022-5223B271C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229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2023-04-21T11:09:00Z</cp:lastPrinted>
  <dcterms:created xsi:type="dcterms:W3CDTF">2023-04-21T11:07:00Z</dcterms:created>
  <dcterms:modified xsi:type="dcterms:W3CDTF">2023-04-21T11:09:00Z</dcterms:modified>
</cp:coreProperties>
</file>