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33E1B" w14:textId="77777777" w:rsidR="00D665F5" w:rsidRPr="00CC48F8" w:rsidRDefault="00901F8A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C48F8">
        <w:rPr>
          <w:sz w:val="24"/>
          <w:szCs w:val="24"/>
        </w:rPr>
        <w:t>Kraków</w:t>
      </w:r>
      <w:r w:rsidR="00D665F5" w:rsidRPr="00CC48F8">
        <w:rPr>
          <w:sz w:val="24"/>
          <w:szCs w:val="24"/>
        </w:rPr>
        <w:t xml:space="preserve"> dnia: </w:t>
      </w:r>
      <w:r w:rsidRPr="00CC48F8">
        <w:rPr>
          <w:sz w:val="24"/>
          <w:szCs w:val="24"/>
        </w:rPr>
        <w:t>2023-04-27</w:t>
      </w:r>
    </w:p>
    <w:p w14:paraId="614BF7A0" w14:textId="77777777" w:rsidR="00901F8A" w:rsidRPr="00CC48F8" w:rsidRDefault="00901F8A" w:rsidP="00577BC6">
      <w:pPr>
        <w:spacing w:after="40"/>
        <w:rPr>
          <w:b/>
          <w:bCs/>
          <w:sz w:val="24"/>
          <w:szCs w:val="24"/>
        </w:rPr>
      </w:pPr>
      <w:r w:rsidRPr="00CC48F8">
        <w:rPr>
          <w:b/>
          <w:bCs/>
          <w:sz w:val="24"/>
          <w:szCs w:val="24"/>
        </w:rPr>
        <w:t>Szpital Miejski Specjalistyczny</w:t>
      </w:r>
    </w:p>
    <w:p w14:paraId="3A67B2C8" w14:textId="77777777" w:rsidR="00901F8A" w:rsidRPr="00CC48F8" w:rsidRDefault="00901F8A" w:rsidP="00577BC6">
      <w:pPr>
        <w:spacing w:after="40"/>
        <w:rPr>
          <w:b/>
          <w:bCs/>
          <w:sz w:val="24"/>
          <w:szCs w:val="24"/>
        </w:rPr>
      </w:pPr>
      <w:r w:rsidRPr="00CC48F8">
        <w:rPr>
          <w:b/>
          <w:bCs/>
          <w:sz w:val="24"/>
          <w:szCs w:val="24"/>
        </w:rPr>
        <w:t>im. Gabriela Narutowicza w Krakowie</w:t>
      </w:r>
    </w:p>
    <w:p w14:paraId="0A72DF8C" w14:textId="77777777" w:rsidR="00D665F5" w:rsidRPr="00CC48F8" w:rsidRDefault="00901F8A" w:rsidP="00D665F5">
      <w:pPr>
        <w:rPr>
          <w:sz w:val="24"/>
          <w:szCs w:val="24"/>
        </w:rPr>
      </w:pPr>
      <w:r w:rsidRPr="00CC48F8">
        <w:rPr>
          <w:sz w:val="24"/>
          <w:szCs w:val="24"/>
        </w:rPr>
        <w:t>ul. Prądnicka</w:t>
      </w:r>
      <w:r w:rsidR="00D665F5" w:rsidRPr="00CC48F8">
        <w:rPr>
          <w:sz w:val="24"/>
          <w:szCs w:val="24"/>
        </w:rPr>
        <w:t xml:space="preserve"> </w:t>
      </w:r>
      <w:r w:rsidRPr="00CC48F8">
        <w:rPr>
          <w:sz w:val="24"/>
          <w:szCs w:val="24"/>
        </w:rPr>
        <w:t>35-37</w:t>
      </w:r>
    </w:p>
    <w:p w14:paraId="73F6BF58" w14:textId="77777777" w:rsidR="00D665F5" w:rsidRPr="00CC48F8" w:rsidRDefault="00901F8A" w:rsidP="00D665F5">
      <w:pPr>
        <w:rPr>
          <w:sz w:val="24"/>
          <w:szCs w:val="24"/>
        </w:rPr>
      </w:pPr>
      <w:r w:rsidRPr="00CC48F8">
        <w:rPr>
          <w:sz w:val="24"/>
          <w:szCs w:val="24"/>
        </w:rPr>
        <w:t>31-202</w:t>
      </w:r>
      <w:r w:rsidR="00D665F5" w:rsidRPr="00CC48F8">
        <w:rPr>
          <w:sz w:val="24"/>
          <w:szCs w:val="24"/>
        </w:rPr>
        <w:t xml:space="preserve"> </w:t>
      </w:r>
      <w:r w:rsidRPr="00CC48F8">
        <w:rPr>
          <w:sz w:val="24"/>
          <w:szCs w:val="24"/>
        </w:rPr>
        <w:t>Kraków</w:t>
      </w:r>
    </w:p>
    <w:p w14:paraId="39986BCD" w14:textId="77777777" w:rsidR="00D665F5" w:rsidRPr="00CC48F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6C7968" w14:textId="77777777" w:rsidR="00A80738" w:rsidRPr="00CC48F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C48F8">
        <w:rPr>
          <w:sz w:val="24"/>
          <w:szCs w:val="24"/>
        </w:rPr>
        <w:t>Znak sprawy:</w:t>
      </w:r>
      <w:r w:rsidRPr="00CC48F8">
        <w:rPr>
          <w:b/>
          <w:sz w:val="24"/>
          <w:szCs w:val="24"/>
        </w:rPr>
        <w:t xml:space="preserve"> </w:t>
      </w:r>
      <w:r w:rsidR="00901F8A" w:rsidRPr="00CC48F8">
        <w:rPr>
          <w:b/>
          <w:sz w:val="24"/>
          <w:szCs w:val="24"/>
        </w:rPr>
        <w:t>ZP/11/2023</w:t>
      </w:r>
      <w:r w:rsidR="00A80738" w:rsidRPr="00CC48F8">
        <w:rPr>
          <w:sz w:val="24"/>
          <w:szCs w:val="24"/>
        </w:rPr>
        <w:tab/>
        <w:t xml:space="preserve"> </w:t>
      </w:r>
    </w:p>
    <w:p w14:paraId="077A4DC5" w14:textId="77777777" w:rsidR="00A80738" w:rsidRPr="00CC48F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0640E0" w14:textId="77777777" w:rsidR="00A80738" w:rsidRPr="00CC48F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F3C80F" w14:textId="77777777" w:rsidR="00A80738" w:rsidRPr="00CC48F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4EDCDD" w14:textId="77777777" w:rsidR="00A80738" w:rsidRPr="00CC48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C48F8">
        <w:rPr>
          <w:b/>
          <w:spacing w:val="20"/>
          <w:sz w:val="28"/>
        </w:rPr>
        <w:t>INFORMACJA Z OTWARCIA OFERT</w:t>
      </w:r>
    </w:p>
    <w:p w14:paraId="5F7BD5F6" w14:textId="77777777" w:rsidR="00A80738" w:rsidRPr="00CC48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CC29BE" w14:textId="77777777" w:rsidR="00C659E2" w:rsidRPr="00CC48F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C48F8">
        <w:rPr>
          <w:bCs/>
          <w:sz w:val="24"/>
          <w:szCs w:val="24"/>
        </w:rPr>
        <w:t xml:space="preserve">Dotyczy </w:t>
      </w:r>
      <w:r w:rsidRPr="00CC48F8">
        <w:rPr>
          <w:sz w:val="24"/>
          <w:szCs w:val="24"/>
        </w:rPr>
        <w:t xml:space="preserve">postępowania o udzielenie zamówienia publicznego prowadzonego w trybie </w:t>
      </w:r>
      <w:r w:rsidR="00901F8A" w:rsidRPr="00CC48F8">
        <w:rPr>
          <w:sz w:val="24"/>
          <w:szCs w:val="24"/>
        </w:rPr>
        <w:t>przetarg nieograniczony</w:t>
      </w:r>
      <w:r w:rsidRPr="00CC48F8">
        <w:rPr>
          <w:sz w:val="24"/>
          <w:szCs w:val="24"/>
        </w:rPr>
        <w:t xml:space="preserve"> na:</w:t>
      </w:r>
    </w:p>
    <w:p w14:paraId="2F6A1CAA" w14:textId="77777777" w:rsidR="00A80738" w:rsidRPr="00CC48F8" w:rsidRDefault="00901F8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C48F8">
        <w:rPr>
          <w:b/>
          <w:szCs w:val="24"/>
        </w:rPr>
        <w:t>Zakup i dostawa wyrobów medycznych I</w:t>
      </w:r>
    </w:p>
    <w:p w14:paraId="14DA79E8" w14:textId="2A94470B" w:rsidR="00D665F5" w:rsidRPr="00CC48F8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C48F8">
        <w:rPr>
          <w:sz w:val="24"/>
          <w:szCs w:val="24"/>
        </w:rPr>
        <w:t>Zamawiający, działając na podstawie art. 22</w:t>
      </w:r>
      <w:r w:rsidR="00FC7F5E" w:rsidRPr="00CC48F8">
        <w:rPr>
          <w:sz w:val="24"/>
          <w:szCs w:val="24"/>
        </w:rPr>
        <w:t>2</w:t>
      </w:r>
      <w:r w:rsidRPr="00CC48F8">
        <w:rPr>
          <w:sz w:val="24"/>
          <w:szCs w:val="24"/>
        </w:rPr>
        <w:t xml:space="preserve"> ust. 5 </w:t>
      </w:r>
      <w:r w:rsidRPr="00CC48F8">
        <w:rPr>
          <w:bCs/>
          <w:sz w:val="24"/>
          <w:szCs w:val="24"/>
        </w:rPr>
        <w:t>ustawy z dnia 11 września 2019 r. Prawo zamówień publicznych</w:t>
      </w:r>
      <w:r w:rsidRPr="00CC48F8">
        <w:rPr>
          <w:sz w:val="24"/>
          <w:szCs w:val="24"/>
        </w:rPr>
        <w:t xml:space="preserve"> udostępnia</w:t>
      </w:r>
      <w:r w:rsidR="00F95C33" w:rsidRPr="00CC48F8">
        <w:rPr>
          <w:sz w:val="24"/>
          <w:szCs w:val="24"/>
        </w:rPr>
        <w:t xml:space="preserve"> </w:t>
      </w:r>
      <w:r w:rsidR="004C7E9B" w:rsidRPr="00CC48F8">
        <w:rPr>
          <w:sz w:val="24"/>
          <w:szCs w:val="24"/>
        </w:rPr>
        <w:t>informacj</w:t>
      </w:r>
      <w:r w:rsidR="00577BC6" w:rsidRPr="00CC48F8">
        <w:rPr>
          <w:sz w:val="24"/>
          <w:szCs w:val="24"/>
        </w:rPr>
        <w:t>ę</w:t>
      </w:r>
      <w:r w:rsidR="00035488" w:rsidRPr="00CC48F8">
        <w:rPr>
          <w:sz w:val="24"/>
          <w:szCs w:val="24"/>
        </w:rPr>
        <w:t xml:space="preserve"> z otwarcia ofert</w:t>
      </w:r>
      <w:r w:rsidR="00577BC6" w:rsidRPr="00CC48F8">
        <w:rPr>
          <w:sz w:val="24"/>
          <w:szCs w:val="24"/>
        </w:rPr>
        <w:t>.</w:t>
      </w:r>
    </w:p>
    <w:p w14:paraId="1C836C16" w14:textId="5BC4DE62" w:rsidR="00A80738" w:rsidRPr="00CC48F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C48F8">
        <w:rPr>
          <w:sz w:val="24"/>
          <w:szCs w:val="24"/>
        </w:rPr>
        <w:t>Podczas otwarcia ofert, mającego miejsce</w:t>
      </w:r>
      <w:r w:rsidR="00FF4AB1" w:rsidRPr="00CC48F8">
        <w:rPr>
          <w:sz w:val="24"/>
          <w:szCs w:val="24"/>
        </w:rPr>
        <w:t xml:space="preserve"> w dniu </w:t>
      </w:r>
      <w:r w:rsidR="00CC48F8" w:rsidRPr="00CC48F8">
        <w:rPr>
          <w:b/>
          <w:bCs/>
          <w:sz w:val="24"/>
          <w:szCs w:val="24"/>
        </w:rPr>
        <w:t>27.04.2023 r.</w:t>
      </w:r>
      <w:r w:rsidR="00FF4AB1" w:rsidRPr="00CC48F8">
        <w:rPr>
          <w:b/>
          <w:bCs/>
          <w:sz w:val="24"/>
          <w:szCs w:val="24"/>
        </w:rPr>
        <w:t xml:space="preserve"> o godz. </w:t>
      </w:r>
      <w:r w:rsidR="00CC48F8" w:rsidRPr="00CC48F8">
        <w:rPr>
          <w:b/>
          <w:bCs/>
          <w:sz w:val="24"/>
          <w:szCs w:val="24"/>
        </w:rPr>
        <w:t>12:00</w:t>
      </w:r>
      <w:r w:rsidRPr="00CC48F8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C48F8" w14:paraId="6929C272" w14:textId="77777777" w:rsidTr="00C82837">
        <w:tc>
          <w:tcPr>
            <w:tcW w:w="993" w:type="dxa"/>
            <w:shd w:val="clear" w:color="auto" w:fill="auto"/>
            <w:vAlign w:val="center"/>
          </w:tcPr>
          <w:p w14:paraId="78D6414F" w14:textId="77777777" w:rsidR="006B27ED" w:rsidRPr="00CC48F8" w:rsidRDefault="006B27ED" w:rsidP="00C82837">
            <w:pPr>
              <w:spacing w:before="120" w:after="120"/>
              <w:jc w:val="center"/>
            </w:pPr>
            <w:r w:rsidRPr="00CC48F8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94722D" w14:textId="77777777" w:rsidR="006B27ED" w:rsidRPr="00CC48F8" w:rsidRDefault="006B27ED" w:rsidP="00C82837">
            <w:pPr>
              <w:spacing w:before="120" w:after="120"/>
              <w:jc w:val="center"/>
            </w:pPr>
            <w:r w:rsidRPr="00CC48F8">
              <w:t>Nr</w:t>
            </w:r>
            <w:r w:rsidR="00C82837" w:rsidRPr="00CC48F8">
              <w:t xml:space="preserve"> </w:t>
            </w:r>
            <w:r w:rsidRPr="00CC48F8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FED1991" w14:textId="77777777" w:rsidR="006B27ED" w:rsidRPr="00CC48F8" w:rsidRDefault="006B27ED" w:rsidP="00BB547B">
            <w:pPr>
              <w:spacing w:before="120" w:after="120"/>
              <w:jc w:val="center"/>
            </w:pPr>
            <w:r w:rsidRPr="00CC48F8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FA94C3" w14:textId="77777777" w:rsidR="006B27ED" w:rsidRPr="00CC48F8" w:rsidRDefault="006B27ED" w:rsidP="00C82837">
            <w:pPr>
              <w:spacing w:before="120" w:after="120"/>
              <w:jc w:val="center"/>
            </w:pPr>
            <w:r w:rsidRPr="00CC48F8">
              <w:t>Cena oferty</w:t>
            </w:r>
          </w:p>
        </w:tc>
      </w:tr>
      <w:tr w:rsidR="00901F8A" w:rsidRPr="00CC48F8" w14:paraId="629A48B0" w14:textId="77777777" w:rsidTr="00433B45">
        <w:tc>
          <w:tcPr>
            <w:tcW w:w="993" w:type="dxa"/>
            <w:shd w:val="clear" w:color="auto" w:fill="auto"/>
            <w:vAlign w:val="center"/>
          </w:tcPr>
          <w:p w14:paraId="021585C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BAE30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</w:t>
            </w:r>
          </w:p>
        </w:tc>
        <w:tc>
          <w:tcPr>
            <w:tcW w:w="4110" w:type="dxa"/>
            <w:shd w:val="clear" w:color="auto" w:fill="auto"/>
          </w:tcPr>
          <w:p w14:paraId="32A3C641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Dutchmed</w:t>
            </w:r>
            <w:proofErr w:type="spellEnd"/>
            <w:r w:rsidRPr="00CC48F8">
              <w:t xml:space="preserve"> PL Sp. z o.o.</w:t>
            </w:r>
          </w:p>
          <w:p w14:paraId="4FF98620" w14:textId="77777777" w:rsidR="00901F8A" w:rsidRPr="00CC48F8" w:rsidRDefault="00901F8A" w:rsidP="00433B45">
            <w:r w:rsidRPr="00CC48F8">
              <w:t>ul. Szajnochy</w:t>
            </w:r>
            <w:r w:rsidRPr="00CC48F8">
              <w:t xml:space="preserve"> </w:t>
            </w:r>
            <w:r w:rsidRPr="00CC48F8">
              <w:t>14</w:t>
            </w:r>
            <w:r w:rsidRPr="00CC48F8">
              <w:t xml:space="preserve"> </w:t>
            </w:r>
          </w:p>
          <w:p w14:paraId="329B63A6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85-738</w:t>
            </w:r>
            <w:r w:rsidRPr="00CC48F8">
              <w:t xml:space="preserve"> </w:t>
            </w:r>
            <w:r w:rsidRPr="00CC48F8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4AB1F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42 089.76 zł</w:t>
            </w:r>
          </w:p>
        </w:tc>
      </w:tr>
      <w:tr w:rsidR="00901F8A" w:rsidRPr="00CC48F8" w14:paraId="0D564479" w14:textId="77777777" w:rsidTr="00433B45">
        <w:tc>
          <w:tcPr>
            <w:tcW w:w="993" w:type="dxa"/>
            <w:shd w:val="clear" w:color="auto" w:fill="auto"/>
            <w:vAlign w:val="center"/>
          </w:tcPr>
          <w:p w14:paraId="53E380B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E0B8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55</w:t>
            </w:r>
          </w:p>
        </w:tc>
        <w:tc>
          <w:tcPr>
            <w:tcW w:w="4110" w:type="dxa"/>
            <w:shd w:val="clear" w:color="auto" w:fill="auto"/>
          </w:tcPr>
          <w:p w14:paraId="509E11F7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Camedica</w:t>
            </w:r>
            <w:proofErr w:type="spellEnd"/>
            <w:r w:rsidRPr="00CC48F8">
              <w:t xml:space="preserve"> Paweł Harasimiuk Sp. k.</w:t>
            </w:r>
          </w:p>
          <w:p w14:paraId="5B24003A" w14:textId="77777777" w:rsidR="00901F8A" w:rsidRPr="00CC48F8" w:rsidRDefault="00901F8A" w:rsidP="00433B45">
            <w:r w:rsidRPr="00CC48F8">
              <w:t>ul. Willowa</w:t>
            </w:r>
            <w:r w:rsidRPr="00CC48F8">
              <w:t xml:space="preserve"> </w:t>
            </w:r>
            <w:r w:rsidRPr="00CC48F8">
              <w:t>87</w:t>
            </w:r>
            <w:r w:rsidRPr="00CC48F8">
              <w:t xml:space="preserve"> </w:t>
            </w:r>
          </w:p>
          <w:p w14:paraId="0F29A69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20-819</w:t>
            </w:r>
            <w:r w:rsidRPr="00CC48F8">
              <w:t xml:space="preserve"> </w:t>
            </w:r>
            <w:r w:rsidRPr="00CC48F8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78E9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39 047.40 zł</w:t>
            </w:r>
          </w:p>
        </w:tc>
      </w:tr>
      <w:tr w:rsidR="00901F8A" w:rsidRPr="00CC48F8" w14:paraId="7AC28C12" w14:textId="77777777" w:rsidTr="00433B45">
        <w:tc>
          <w:tcPr>
            <w:tcW w:w="993" w:type="dxa"/>
            <w:shd w:val="clear" w:color="auto" w:fill="auto"/>
            <w:vAlign w:val="center"/>
          </w:tcPr>
          <w:p w14:paraId="418D94F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98E51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57</w:t>
            </w:r>
          </w:p>
        </w:tc>
        <w:tc>
          <w:tcPr>
            <w:tcW w:w="4110" w:type="dxa"/>
            <w:shd w:val="clear" w:color="auto" w:fill="auto"/>
          </w:tcPr>
          <w:p w14:paraId="57991B30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Camedica</w:t>
            </w:r>
            <w:proofErr w:type="spellEnd"/>
            <w:r w:rsidRPr="00CC48F8">
              <w:t xml:space="preserve"> Paweł Harasimiuk Sp. k.</w:t>
            </w:r>
          </w:p>
          <w:p w14:paraId="27B4E212" w14:textId="77777777" w:rsidR="00901F8A" w:rsidRPr="00CC48F8" w:rsidRDefault="00901F8A" w:rsidP="00433B45">
            <w:r w:rsidRPr="00CC48F8">
              <w:t>ul. Willowa</w:t>
            </w:r>
            <w:r w:rsidRPr="00CC48F8">
              <w:t xml:space="preserve"> </w:t>
            </w:r>
            <w:r w:rsidRPr="00CC48F8">
              <w:t>87</w:t>
            </w:r>
            <w:r w:rsidRPr="00CC48F8">
              <w:t xml:space="preserve"> </w:t>
            </w:r>
          </w:p>
          <w:p w14:paraId="61519A0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20-819</w:t>
            </w:r>
            <w:r w:rsidRPr="00CC48F8">
              <w:t xml:space="preserve"> </w:t>
            </w:r>
            <w:r w:rsidRPr="00CC48F8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8E5E4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3 553.20 zł</w:t>
            </w:r>
          </w:p>
        </w:tc>
      </w:tr>
      <w:tr w:rsidR="00901F8A" w:rsidRPr="00CC48F8" w14:paraId="4FB30C65" w14:textId="77777777" w:rsidTr="00433B45">
        <w:tc>
          <w:tcPr>
            <w:tcW w:w="993" w:type="dxa"/>
            <w:shd w:val="clear" w:color="auto" w:fill="auto"/>
            <w:vAlign w:val="center"/>
          </w:tcPr>
          <w:p w14:paraId="1484920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35B1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17</w:t>
            </w:r>
          </w:p>
        </w:tc>
        <w:tc>
          <w:tcPr>
            <w:tcW w:w="4110" w:type="dxa"/>
            <w:shd w:val="clear" w:color="auto" w:fill="auto"/>
          </w:tcPr>
          <w:p w14:paraId="7929F91C" w14:textId="77777777" w:rsidR="00901F8A" w:rsidRPr="00CC48F8" w:rsidRDefault="00901F8A" w:rsidP="00433B45">
            <w:pPr>
              <w:spacing w:before="80"/>
            </w:pPr>
            <w:r w:rsidRPr="00CC48F8">
              <w:t xml:space="preserve">Beryl </w:t>
            </w:r>
            <w:proofErr w:type="spellStart"/>
            <w:r w:rsidRPr="00CC48F8">
              <w:t>Med</w:t>
            </w:r>
            <w:proofErr w:type="spellEnd"/>
            <w:r w:rsidRPr="00CC48F8">
              <w:t xml:space="preserve"> Poland Sp. z o.o.</w:t>
            </w:r>
          </w:p>
          <w:p w14:paraId="5A46A81F" w14:textId="25CE486D" w:rsidR="00901F8A" w:rsidRPr="00CC48F8" w:rsidRDefault="00901F8A" w:rsidP="00433B45">
            <w:r w:rsidRPr="00CC48F8">
              <w:t>ul. Łopusza</w:t>
            </w:r>
            <w:r w:rsidR="00074D5A">
              <w:t>ń</w:t>
            </w:r>
            <w:r w:rsidRPr="00CC48F8">
              <w:t>ska</w:t>
            </w:r>
            <w:r w:rsidRPr="00CC48F8">
              <w:t xml:space="preserve"> </w:t>
            </w:r>
            <w:r w:rsidRPr="00CC48F8">
              <w:t>36/14C</w:t>
            </w:r>
            <w:r w:rsidRPr="00CC48F8">
              <w:t xml:space="preserve"> </w:t>
            </w:r>
          </w:p>
          <w:p w14:paraId="63AC9E54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02-220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2DA0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6 376.32 zł</w:t>
            </w:r>
          </w:p>
        </w:tc>
      </w:tr>
      <w:tr w:rsidR="00901F8A" w:rsidRPr="00CC48F8" w14:paraId="1C7017E8" w14:textId="77777777" w:rsidTr="00433B45">
        <w:tc>
          <w:tcPr>
            <w:tcW w:w="993" w:type="dxa"/>
            <w:shd w:val="clear" w:color="auto" w:fill="auto"/>
            <w:vAlign w:val="center"/>
          </w:tcPr>
          <w:p w14:paraId="22EF4E0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91BD2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22</w:t>
            </w:r>
          </w:p>
        </w:tc>
        <w:tc>
          <w:tcPr>
            <w:tcW w:w="4110" w:type="dxa"/>
            <w:shd w:val="clear" w:color="auto" w:fill="auto"/>
          </w:tcPr>
          <w:p w14:paraId="5F138EF6" w14:textId="77777777" w:rsidR="00901F8A" w:rsidRPr="00CC48F8" w:rsidRDefault="00901F8A" w:rsidP="00433B45">
            <w:pPr>
              <w:spacing w:before="80"/>
            </w:pPr>
            <w:r w:rsidRPr="00CC48F8">
              <w:t xml:space="preserve">Beryl </w:t>
            </w:r>
            <w:proofErr w:type="spellStart"/>
            <w:r w:rsidRPr="00CC48F8">
              <w:t>Med</w:t>
            </w:r>
            <w:proofErr w:type="spellEnd"/>
            <w:r w:rsidRPr="00CC48F8">
              <w:t xml:space="preserve"> Poland Sp. z o.o.</w:t>
            </w:r>
          </w:p>
          <w:p w14:paraId="0C6059DF" w14:textId="6B7C8C2C" w:rsidR="00901F8A" w:rsidRPr="00CC48F8" w:rsidRDefault="00901F8A" w:rsidP="00433B45">
            <w:r w:rsidRPr="00CC48F8">
              <w:t>ul. Łopusza</w:t>
            </w:r>
            <w:r w:rsidR="00074D5A">
              <w:t>ń</w:t>
            </w:r>
            <w:r w:rsidRPr="00CC48F8">
              <w:t>ska</w:t>
            </w:r>
            <w:r w:rsidRPr="00CC48F8">
              <w:t xml:space="preserve"> </w:t>
            </w:r>
            <w:r w:rsidRPr="00CC48F8">
              <w:t>36/14C</w:t>
            </w:r>
            <w:r w:rsidRPr="00CC48F8">
              <w:t xml:space="preserve"> </w:t>
            </w:r>
          </w:p>
          <w:p w14:paraId="67648611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02-220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78340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1 244.16 zł</w:t>
            </w:r>
          </w:p>
        </w:tc>
      </w:tr>
      <w:tr w:rsidR="00901F8A" w:rsidRPr="00CC48F8" w14:paraId="74CA069C" w14:textId="77777777" w:rsidTr="00433B45">
        <w:tc>
          <w:tcPr>
            <w:tcW w:w="993" w:type="dxa"/>
            <w:shd w:val="clear" w:color="auto" w:fill="auto"/>
            <w:vAlign w:val="center"/>
          </w:tcPr>
          <w:p w14:paraId="1351D75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BE864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17</w:t>
            </w:r>
          </w:p>
        </w:tc>
        <w:tc>
          <w:tcPr>
            <w:tcW w:w="4110" w:type="dxa"/>
            <w:shd w:val="clear" w:color="auto" w:fill="auto"/>
          </w:tcPr>
          <w:p w14:paraId="39317C86" w14:textId="77777777" w:rsidR="00901F8A" w:rsidRPr="00CC48F8" w:rsidRDefault="00901F8A" w:rsidP="00433B45">
            <w:pPr>
              <w:spacing w:before="80"/>
            </w:pPr>
            <w:r w:rsidRPr="00CC48F8">
              <w:t>SUN-MED Spółka Cywilna Dominik Siekierski, Sławomir Naparty</w:t>
            </w:r>
          </w:p>
          <w:p w14:paraId="3A8305C2" w14:textId="77777777" w:rsidR="00901F8A" w:rsidRPr="00CC48F8" w:rsidRDefault="00901F8A" w:rsidP="00433B45">
            <w:r w:rsidRPr="00CC48F8">
              <w:t>ul. Franciszkańska</w:t>
            </w:r>
            <w:r w:rsidRPr="00CC48F8">
              <w:t xml:space="preserve"> </w:t>
            </w:r>
            <w:r w:rsidRPr="00CC48F8">
              <w:t>104/112</w:t>
            </w:r>
            <w:r w:rsidRPr="00CC48F8">
              <w:t xml:space="preserve"> </w:t>
            </w:r>
          </w:p>
          <w:p w14:paraId="4F80BE97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91-845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C7BE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8 618.40 zł</w:t>
            </w:r>
          </w:p>
        </w:tc>
      </w:tr>
      <w:tr w:rsidR="00901F8A" w:rsidRPr="00CC48F8" w14:paraId="429CB437" w14:textId="77777777" w:rsidTr="00433B45">
        <w:tc>
          <w:tcPr>
            <w:tcW w:w="993" w:type="dxa"/>
            <w:shd w:val="clear" w:color="auto" w:fill="auto"/>
            <w:vAlign w:val="center"/>
          </w:tcPr>
          <w:p w14:paraId="056C89A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E8C22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19</w:t>
            </w:r>
          </w:p>
        </w:tc>
        <w:tc>
          <w:tcPr>
            <w:tcW w:w="4110" w:type="dxa"/>
            <w:shd w:val="clear" w:color="auto" w:fill="auto"/>
          </w:tcPr>
          <w:p w14:paraId="0F6E0647" w14:textId="77777777" w:rsidR="00901F8A" w:rsidRPr="00CC48F8" w:rsidRDefault="00901F8A" w:rsidP="00433B45">
            <w:pPr>
              <w:spacing w:before="80"/>
            </w:pPr>
            <w:r w:rsidRPr="00CC48F8">
              <w:t>SUN-MED Spółka Cywilna Dominik Siekierski, Sławomir Naparty</w:t>
            </w:r>
          </w:p>
          <w:p w14:paraId="0AF381AD" w14:textId="77777777" w:rsidR="00901F8A" w:rsidRPr="00CC48F8" w:rsidRDefault="00901F8A" w:rsidP="00433B45">
            <w:r w:rsidRPr="00CC48F8">
              <w:t>ul. Franciszkańska</w:t>
            </w:r>
            <w:r w:rsidRPr="00CC48F8">
              <w:t xml:space="preserve"> </w:t>
            </w:r>
            <w:r w:rsidRPr="00CC48F8">
              <w:t>104/112</w:t>
            </w:r>
            <w:r w:rsidRPr="00CC48F8">
              <w:t xml:space="preserve"> </w:t>
            </w:r>
          </w:p>
          <w:p w14:paraId="3AC27FF2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91-845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B3464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2 073.60 zł</w:t>
            </w:r>
          </w:p>
        </w:tc>
      </w:tr>
      <w:tr w:rsidR="00901F8A" w:rsidRPr="00CC48F8" w14:paraId="1C5CD9D9" w14:textId="77777777" w:rsidTr="00433B45">
        <w:tc>
          <w:tcPr>
            <w:tcW w:w="993" w:type="dxa"/>
            <w:shd w:val="clear" w:color="auto" w:fill="auto"/>
            <w:vAlign w:val="center"/>
          </w:tcPr>
          <w:p w14:paraId="10BA7D5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6765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22</w:t>
            </w:r>
          </w:p>
        </w:tc>
        <w:tc>
          <w:tcPr>
            <w:tcW w:w="4110" w:type="dxa"/>
            <w:shd w:val="clear" w:color="auto" w:fill="auto"/>
          </w:tcPr>
          <w:p w14:paraId="3ED81492" w14:textId="77777777" w:rsidR="00901F8A" w:rsidRPr="00CC48F8" w:rsidRDefault="00901F8A" w:rsidP="00433B45">
            <w:pPr>
              <w:spacing w:before="80"/>
            </w:pPr>
            <w:r w:rsidRPr="00CC48F8">
              <w:t>SUN-MED Spółka Cywilna Dominik Siekierski, Sławomir Naparty</w:t>
            </w:r>
          </w:p>
          <w:p w14:paraId="0299FAC3" w14:textId="77777777" w:rsidR="00901F8A" w:rsidRPr="00CC48F8" w:rsidRDefault="00901F8A" w:rsidP="00433B45">
            <w:r w:rsidRPr="00CC48F8">
              <w:lastRenderedPageBreak/>
              <w:t>ul. Franciszkańska</w:t>
            </w:r>
            <w:r w:rsidRPr="00CC48F8">
              <w:t xml:space="preserve"> </w:t>
            </w:r>
            <w:r w:rsidRPr="00CC48F8">
              <w:t>104/112</w:t>
            </w:r>
            <w:r w:rsidRPr="00CC48F8">
              <w:t xml:space="preserve"> </w:t>
            </w:r>
          </w:p>
          <w:p w14:paraId="6835B685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91-845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A8088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lastRenderedPageBreak/>
              <w:t>1 306.37 zł</w:t>
            </w:r>
          </w:p>
        </w:tc>
      </w:tr>
      <w:tr w:rsidR="00901F8A" w:rsidRPr="00CC48F8" w14:paraId="6264F874" w14:textId="77777777" w:rsidTr="00433B45">
        <w:tc>
          <w:tcPr>
            <w:tcW w:w="993" w:type="dxa"/>
            <w:shd w:val="clear" w:color="auto" w:fill="auto"/>
            <w:vAlign w:val="center"/>
          </w:tcPr>
          <w:p w14:paraId="311E1E6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0C3E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56</w:t>
            </w:r>
          </w:p>
        </w:tc>
        <w:tc>
          <w:tcPr>
            <w:tcW w:w="4110" w:type="dxa"/>
            <w:shd w:val="clear" w:color="auto" w:fill="auto"/>
          </w:tcPr>
          <w:p w14:paraId="45E7A1F9" w14:textId="77777777" w:rsidR="00901F8A" w:rsidRPr="00CC48F8" w:rsidRDefault="00901F8A" w:rsidP="00433B45">
            <w:pPr>
              <w:spacing w:before="80"/>
            </w:pPr>
            <w:r w:rsidRPr="00CC48F8">
              <w:t>SUN-MED Spółka Cywilna Dominik Siekierski, Sławomir Naparty</w:t>
            </w:r>
          </w:p>
          <w:p w14:paraId="623DA472" w14:textId="77777777" w:rsidR="00901F8A" w:rsidRPr="00CC48F8" w:rsidRDefault="00901F8A" w:rsidP="00433B45">
            <w:r w:rsidRPr="00CC48F8">
              <w:t>ul. Franciszkańska</w:t>
            </w:r>
            <w:r w:rsidRPr="00CC48F8">
              <w:t xml:space="preserve"> </w:t>
            </w:r>
            <w:r w:rsidRPr="00CC48F8">
              <w:t>104/112</w:t>
            </w:r>
            <w:r w:rsidRPr="00CC48F8">
              <w:t xml:space="preserve"> </w:t>
            </w:r>
          </w:p>
          <w:p w14:paraId="71DAA531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91-845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04BB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23 760.00 zł</w:t>
            </w:r>
          </w:p>
        </w:tc>
      </w:tr>
      <w:tr w:rsidR="00901F8A" w:rsidRPr="00CC48F8" w14:paraId="4ED1BC26" w14:textId="77777777" w:rsidTr="00433B45">
        <w:tc>
          <w:tcPr>
            <w:tcW w:w="993" w:type="dxa"/>
            <w:shd w:val="clear" w:color="auto" w:fill="auto"/>
            <w:vAlign w:val="center"/>
          </w:tcPr>
          <w:p w14:paraId="569C5FA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0F01A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65</w:t>
            </w:r>
          </w:p>
        </w:tc>
        <w:tc>
          <w:tcPr>
            <w:tcW w:w="4110" w:type="dxa"/>
            <w:shd w:val="clear" w:color="auto" w:fill="auto"/>
          </w:tcPr>
          <w:p w14:paraId="02C052E5" w14:textId="77777777" w:rsidR="00901F8A" w:rsidRPr="00CC48F8" w:rsidRDefault="00901F8A" w:rsidP="00433B45">
            <w:pPr>
              <w:spacing w:before="80"/>
            </w:pPr>
            <w:r w:rsidRPr="00CC48F8">
              <w:t>SUN-MED Spółka Cywilna Dominik Siekierski, Sławomir Naparty</w:t>
            </w:r>
          </w:p>
          <w:p w14:paraId="2738D723" w14:textId="77777777" w:rsidR="00901F8A" w:rsidRPr="00CC48F8" w:rsidRDefault="00901F8A" w:rsidP="00433B45">
            <w:r w:rsidRPr="00CC48F8">
              <w:t>ul. Franciszkańska</w:t>
            </w:r>
            <w:r w:rsidRPr="00CC48F8">
              <w:t xml:space="preserve"> </w:t>
            </w:r>
            <w:r w:rsidRPr="00CC48F8">
              <w:t>104/112</w:t>
            </w:r>
            <w:r w:rsidRPr="00CC48F8">
              <w:t xml:space="preserve"> </w:t>
            </w:r>
          </w:p>
          <w:p w14:paraId="4AA2192E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91-845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CE4C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28 215.00 zł</w:t>
            </w:r>
          </w:p>
        </w:tc>
      </w:tr>
      <w:tr w:rsidR="00901F8A" w:rsidRPr="00CC48F8" w14:paraId="56B63DC0" w14:textId="77777777" w:rsidTr="00433B45">
        <w:tc>
          <w:tcPr>
            <w:tcW w:w="993" w:type="dxa"/>
            <w:shd w:val="clear" w:color="auto" w:fill="auto"/>
            <w:vAlign w:val="center"/>
          </w:tcPr>
          <w:p w14:paraId="5F2BE26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9A93F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43</w:t>
            </w:r>
          </w:p>
        </w:tc>
        <w:tc>
          <w:tcPr>
            <w:tcW w:w="4110" w:type="dxa"/>
            <w:shd w:val="clear" w:color="auto" w:fill="auto"/>
          </w:tcPr>
          <w:p w14:paraId="122C3EAF" w14:textId="77777777" w:rsidR="00901F8A" w:rsidRPr="00CC48F8" w:rsidRDefault="00901F8A" w:rsidP="00433B45">
            <w:pPr>
              <w:spacing w:before="80"/>
            </w:pPr>
            <w:r w:rsidRPr="00CC48F8">
              <w:t>NZ TECHNO Sp. z o.o.</w:t>
            </w:r>
          </w:p>
          <w:p w14:paraId="466D7705" w14:textId="77777777" w:rsidR="00901F8A" w:rsidRPr="00CC48F8" w:rsidRDefault="00901F8A" w:rsidP="00433B45">
            <w:r w:rsidRPr="00CC48F8">
              <w:t>ul. Berneńska</w:t>
            </w:r>
            <w:r w:rsidRPr="00CC48F8">
              <w:t xml:space="preserve"> </w:t>
            </w:r>
            <w:r w:rsidRPr="00CC48F8">
              <w:t>5A</w:t>
            </w:r>
            <w:r w:rsidRPr="00CC48F8">
              <w:t xml:space="preserve"> </w:t>
            </w:r>
          </w:p>
          <w:p w14:paraId="707BE48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03-976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FB674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1 425.60 zł</w:t>
            </w:r>
          </w:p>
        </w:tc>
      </w:tr>
      <w:tr w:rsidR="00901F8A" w:rsidRPr="00CC48F8" w14:paraId="72359956" w14:textId="77777777" w:rsidTr="00433B45">
        <w:tc>
          <w:tcPr>
            <w:tcW w:w="993" w:type="dxa"/>
            <w:shd w:val="clear" w:color="auto" w:fill="auto"/>
            <w:vAlign w:val="center"/>
          </w:tcPr>
          <w:p w14:paraId="286BCD9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BBB1D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71</w:t>
            </w:r>
          </w:p>
        </w:tc>
        <w:tc>
          <w:tcPr>
            <w:tcW w:w="4110" w:type="dxa"/>
            <w:shd w:val="clear" w:color="auto" w:fill="auto"/>
          </w:tcPr>
          <w:p w14:paraId="1DA33D1C" w14:textId="77777777" w:rsidR="00901F8A" w:rsidRPr="00CC48F8" w:rsidRDefault="00901F8A" w:rsidP="00433B45">
            <w:pPr>
              <w:spacing w:before="80"/>
            </w:pPr>
            <w:r w:rsidRPr="00CC48F8">
              <w:t>NZ TECHNO Sp. z o.o.</w:t>
            </w:r>
          </w:p>
          <w:p w14:paraId="1A6C1C23" w14:textId="77777777" w:rsidR="00901F8A" w:rsidRPr="00CC48F8" w:rsidRDefault="00901F8A" w:rsidP="00433B45">
            <w:r w:rsidRPr="00CC48F8">
              <w:t>ul. Berneńska</w:t>
            </w:r>
            <w:r w:rsidRPr="00CC48F8">
              <w:t xml:space="preserve"> </w:t>
            </w:r>
            <w:r w:rsidRPr="00CC48F8">
              <w:t>5A</w:t>
            </w:r>
            <w:r w:rsidRPr="00CC48F8">
              <w:t xml:space="preserve"> </w:t>
            </w:r>
          </w:p>
          <w:p w14:paraId="408030B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03-976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D90F8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5 119.20 zł</w:t>
            </w:r>
          </w:p>
        </w:tc>
      </w:tr>
      <w:tr w:rsidR="00901F8A" w:rsidRPr="00CC48F8" w14:paraId="683700B2" w14:textId="77777777" w:rsidTr="00433B45">
        <w:tc>
          <w:tcPr>
            <w:tcW w:w="993" w:type="dxa"/>
            <w:shd w:val="clear" w:color="auto" w:fill="auto"/>
            <w:vAlign w:val="center"/>
          </w:tcPr>
          <w:p w14:paraId="0D487CA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E277E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</w:t>
            </w:r>
          </w:p>
        </w:tc>
        <w:tc>
          <w:tcPr>
            <w:tcW w:w="4110" w:type="dxa"/>
            <w:shd w:val="clear" w:color="auto" w:fill="auto"/>
          </w:tcPr>
          <w:p w14:paraId="7B1F5220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7B9E9B12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0EAFEEB7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5889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1 005.18 zł</w:t>
            </w:r>
          </w:p>
        </w:tc>
      </w:tr>
      <w:tr w:rsidR="00901F8A" w:rsidRPr="00CC48F8" w14:paraId="0F0A037F" w14:textId="77777777" w:rsidTr="00433B45">
        <w:tc>
          <w:tcPr>
            <w:tcW w:w="993" w:type="dxa"/>
            <w:shd w:val="clear" w:color="auto" w:fill="auto"/>
            <w:vAlign w:val="center"/>
          </w:tcPr>
          <w:p w14:paraId="21228AB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2FCD4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10</w:t>
            </w:r>
          </w:p>
        </w:tc>
        <w:tc>
          <w:tcPr>
            <w:tcW w:w="4110" w:type="dxa"/>
            <w:shd w:val="clear" w:color="auto" w:fill="auto"/>
          </w:tcPr>
          <w:p w14:paraId="55E38F09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15F32F7A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2D7121AE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25D930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2 169.72 zł</w:t>
            </w:r>
          </w:p>
        </w:tc>
      </w:tr>
      <w:tr w:rsidR="00901F8A" w:rsidRPr="00CC48F8" w14:paraId="733CF629" w14:textId="77777777" w:rsidTr="00433B45">
        <w:tc>
          <w:tcPr>
            <w:tcW w:w="993" w:type="dxa"/>
            <w:shd w:val="clear" w:color="auto" w:fill="auto"/>
            <w:vAlign w:val="center"/>
          </w:tcPr>
          <w:p w14:paraId="0E34D8A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69783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12</w:t>
            </w:r>
          </w:p>
        </w:tc>
        <w:tc>
          <w:tcPr>
            <w:tcW w:w="4110" w:type="dxa"/>
            <w:shd w:val="clear" w:color="auto" w:fill="auto"/>
          </w:tcPr>
          <w:p w14:paraId="1536544A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604C6117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6D3590C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FF67C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756.00 zł</w:t>
            </w:r>
          </w:p>
        </w:tc>
      </w:tr>
      <w:tr w:rsidR="00901F8A" w:rsidRPr="00CC48F8" w14:paraId="38F1E0D8" w14:textId="77777777" w:rsidTr="00433B45">
        <w:tc>
          <w:tcPr>
            <w:tcW w:w="993" w:type="dxa"/>
            <w:shd w:val="clear" w:color="auto" w:fill="auto"/>
            <w:vAlign w:val="center"/>
          </w:tcPr>
          <w:p w14:paraId="04BC7DE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7D0D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25</w:t>
            </w:r>
          </w:p>
        </w:tc>
        <w:tc>
          <w:tcPr>
            <w:tcW w:w="4110" w:type="dxa"/>
            <w:shd w:val="clear" w:color="auto" w:fill="auto"/>
          </w:tcPr>
          <w:p w14:paraId="4E5325CA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66DD88E0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5BD8F90D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7555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988.24 zł</w:t>
            </w:r>
          </w:p>
        </w:tc>
      </w:tr>
      <w:tr w:rsidR="00901F8A" w:rsidRPr="00CC48F8" w14:paraId="19264E66" w14:textId="77777777" w:rsidTr="00433B45">
        <w:tc>
          <w:tcPr>
            <w:tcW w:w="993" w:type="dxa"/>
            <w:shd w:val="clear" w:color="auto" w:fill="auto"/>
            <w:vAlign w:val="center"/>
          </w:tcPr>
          <w:p w14:paraId="324B8A1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CB8F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32</w:t>
            </w:r>
          </w:p>
        </w:tc>
        <w:tc>
          <w:tcPr>
            <w:tcW w:w="4110" w:type="dxa"/>
            <w:shd w:val="clear" w:color="auto" w:fill="auto"/>
          </w:tcPr>
          <w:p w14:paraId="784FDEAC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2B1E669E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4853983C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0411A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1 281.74 zł</w:t>
            </w:r>
          </w:p>
        </w:tc>
      </w:tr>
      <w:tr w:rsidR="00901F8A" w:rsidRPr="00CC48F8" w14:paraId="096F09A2" w14:textId="77777777" w:rsidTr="00433B45">
        <w:tc>
          <w:tcPr>
            <w:tcW w:w="993" w:type="dxa"/>
            <w:shd w:val="clear" w:color="auto" w:fill="auto"/>
            <w:vAlign w:val="center"/>
          </w:tcPr>
          <w:p w14:paraId="6D9A55E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E574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35</w:t>
            </w:r>
          </w:p>
        </w:tc>
        <w:tc>
          <w:tcPr>
            <w:tcW w:w="4110" w:type="dxa"/>
            <w:shd w:val="clear" w:color="auto" w:fill="auto"/>
          </w:tcPr>
          <w:p w14:paraId="70C65ECF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05301141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2012AD6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920FA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7 801.92 zł</w:t>
            </w:r>
          </w:p>
        </w:tc>
      </w:tr>
      <w:tr w:rsidR="00901F8A" w:rsidRPr="00CC48F8" w14:paraId="73771EE3" w14:textId="77777777" w:rsidTr="00433B45">
        <w:tc>
          <w:tcPr>
            <w:tcW w:w="993" w:type="dxa"/>
            <w:shd w:val="clear" w:color="auto" w:fill="auto"/>
            <w:vAlign w:val="center"/>
          </w:tcPr>
          <w:p w14:paraId="03D1336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AE3FC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43</w:t>
            </w:r>
          </w:p>
        </w:tc>
        <w:tc>
          <w:tcPr>
            <w:tcW w:w="4110" w:type="dxa"/>
            <w:shd w:val="clear" w:color="auto" w:fill="auto"/>
          </w:tcPr>
          <w:p w14:paraId="36D08536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789347FF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453E0A9B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29B7A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1 603.80 zł</w:t>
            </w:r>
          </w:p>
        </w:tc>
      </w:tr>
      <w:tr w:rsidR="00901F8A" w:rsidRPr="00CC48F8" w14:paraId="4B96B9E6" w14:textId="77777777" w:rsidTr="00433B45">
        <w:tc>
          <w:tcPr>
            <w:tcW w:w="993" w:type="dxa"/>
            <w:shd w:val="clear" w:color="auto" w:fill="auto"/>
            <w:vAlign w:val="center"/>
          </w:tcPr>
          <w:p w14:paraId="3BE8E4A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997E3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44</w:t>
            </w:r>
          </w:p>
        </w:tc>
        <w:tc>
          <w:tcPr>
            <w:tcW w:w="4110" w:type="dxa"/>
            <w:shd w:val="clear" w:color="auto" w:fill="auto"/>
          </w:tcPr>
          <w:p w14:paraId="4B8BD4C1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4E6DC2C2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63D573B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58BF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1 123.20 zł</w:t>
            </w:r>
          </w:p>
        </w:tc>
      </w:tr>
      <w:tr w:rsidR="00901F8A" w:rsidRPr="00CC48F8" w14:paraId="6D3E0A10" w14:textId="77777777" w:rsidTr="00433B45">
        <w:tc>
          <w:tcPr>
            <w:tcW w:w="993" w:type="dxa"/>
            <w:shd w:val="clear" w:color="auto" w:fill="auto"/>
            <w:vAlign w:val="center"/>
          </w:tcPr>
          <w:p w14:paraId="7066977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E04E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50</w:t>
            </w:r>
          </w:p>
        </w:tc>
        <w:tc>
          <w:tcPr>
            <w:tcW w:w="4110" w:type="dxa"/>
            <w:shd w:val="clear" w:color="auto" w:fill="auto"/>
          </w:tcPr>
          <w:p w14:paraId="3C9DF265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1268F18C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5F074E11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4AC39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31 220.87 zł</w:t>
            </w:r>
          </w:p>
        </w:tc>
      </w:tr>
      <w:tr w:rsidR="00901F8A" w:rsidRPr="00CC48F8" w14:paraId="00C6973E" w14:textId="77777777" w:rsidTr="00433B45">
        <w:tc>
          <w:tcPr>
            <w:tcW w:w="993" w:type="dxa"/>
            <w:shd w:val="clear" w:color="auto" w:fill="auto"/>
            <w:vAlign w:val="center"/>
          </w:tcPr>
          <w:p w14:paraId="0014E6F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DAC4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52</w:t>
            </w:r>
          </w:p>
        </w:tc>
        <w:tc>
          <w:tcPr>
            <w:tcW w:w="4110" w:type="dxa"/>
            <w:shd w:val="clear" w:color="auto" w:fill="auto"/>
          </w:tcPr>
          <w:p w14:paraId="04F821FB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3E3C3BAD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27CA3D1B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705C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482.16 zł</w:t>
            </w:r>
          </w:p>
        </w:tc>
      </w:tr>
      <w:tr w:rsidR="00901F8A" w:rsidRPr="00CC48F8" w14:paraId="426BD636" w14:textId="77777777" w:rsidTr="00433B45">
        <w:tc>
          <w:tcPr>
            <w:tcW w:w="993" w:type="dxa"/>
            <w:shd w:val="clear" w:color="auto" w:fill="auto"/>
            <w:vAlign w:val="center"/>
          </w:tcPr>
          <w:p w14:paraId="5DA4CC1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373CE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62</w:t>
            </w:r>
          </w:p>
        </w:tc>
        <w:tc>
          <w:tcPr>
            <w:tcW w:w="4110" w:type="dxa"/>
            <w:shd w:val="clear" w:color="auto" w:fill="auto"/>
          </w:tcPr>
          <w:p w14:paraId="6028D424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195F61F1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7B3D0D8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3BD51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4 736.88 zł</w:t>
            </w:r>
          </w:p>
        </w:tc>
      </w:tr>
      <w:tr w:rsidR="00901F8A" w:rsidRPr="00CC48F8" w14:paraId="183D7C0D" w14:textId="77777777" w:rsidTr="00433B45">
        <w:tc>
          <w:tcPr>
            <w:tcW w:w="993" w:type="dxa"/>
            <w:shd w:val="clear" w:color="auto" w:fill="auto"/>
            <w:vAlign w:val="center"/>
          </w:tcPr>
          <w:p w14:paraId="3E05A84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4F99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63</w:t>
            </w:r>
          </w:p>
        </w:tc>
        <w:tc>
          <w:tcPr>
            <w:tcW w:w="4110" w:type="dxa"/>
            <w:shd w:val="clear" w:color="auto" w:fill="auto"/>
          </w:tcPr>
          <w:p w14:paraId="11B7FB3D" w14:textId="77777777" w:rsidR="00901F8A" w:rsidRPr="00CC48F8" w:rsidRDefault="00901F8A" w:rsidP="00433B45">
            <w:pPr>
              <w:spacing w:before="80"/>
            </w:pPr>
            <w:r w:rsidRPr="00CC48F8">
              <w:t xml:space="preserve">Zarys International </w:t>
            </w:r>
            <w:proofErr w:type="spellStart"/>
            <w:r w:rsidRPr="00CC48F8">
              <w:t>Group</w:t>
            </w:r>
            <w:proofErr w:type="spellEnd"/>
            <w:r w:rsidRPr="00CC48F8">
              <w:t xml:space="preserve"> Sp. z o.o. Sp. k.</w:t>
            </w:r>
          </w:p>
          <w:p w14:paraId="5A2DFD7E" w14:textId="77777777" w:rsidR="00901F8A" w:rsidRPr="00CC48F8" w:rsidRDefault="00901F8A" w:rsidP="00433B45">
            <w:r w:rsidRPr="00CC48F8">
              <w:t>ul. Pod Borem</w:t>
            </w:r>
            <w:r w:rsidRPr="00CC48F8">
              <w:t xml:space="preserve"> </w:t>
            </w:r>
            <w:r w:rsidRPr="00CC48F8">
              <w:t>18</w:t>
            </w:r>
            <w:r w:rsidRPr="00CC48F8">
              <w:t xml:space="preserve"> </w:t>
            </w:r>
          </w:p>
          <w:p w14:paraId="3162BCA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41-808</w:t>
            </w:r>
            <w:r w:rsidRPr="00CC48F8">
              <w:t xml:space="preserve"> </w:t>
            </w:r>
            <w:r w:rsidRPr="00CC48F8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CA33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10 585.08 zł</w:t>
            </w:r>
          </w:p>
        </w:tc>
      </w:tr>
      <w:tr w:rsidR="00901F8A" w:rsidRPr="00CC48F8" w14:paraId="512051F1" w14:textId="77777777" w:rsidTr="00433B45">
        <w:tc>
          <w:tcPr>
            <w:tcW w:w="993" w:type="dxa"/>
            <w:shd w:val="clear" w:color="auto" w:fill="auto"/>
            <w:vAlign w:val="center"/>
          </w:tcPr>
          <w:p w14:paraId="09CCABC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E5EB5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34</w:t>
            </w:r>
          </w:p>
        </w:tc>
        <w:tc>
          <w:tcPr>
            <w:tcW w:w="4110" w:type="dxa"/>
            <w:shd w:val="clear" w:color="auto" w:fill="auto"/>
          </w:tcPr>
          <w:p w14:paraId="0E818B53" w14:textId="77777777" w:rsidR="00901F8A" w:rsidRPr="00CC48F8" w:rsidRDefault="00901F8A" w:rsidP="00433B45">
            <w:pPr>
              <w:spacing w:before="80"/>
            </w:pPr>
            <w:r w:rsidRPr="00CC48F8">
              <w:t xml:space="preserve">Cook </w:t>
            </w:r>
            <w:proofErr w:type="spellStart"/>
            <w:r w:rsidRPr="00CC48F8">
              <w:t>Medical</w:t>
            </w:r>
            <w:proofErr w:type="spellEnd"/>
            <w:r w:rsidRPr="00CC48F8">
              <w:t xml:space="preserve"> Sp. z o.o.</w:t>
            </w:r>
          </w:p>
          <w:p w14:paraId="1ACA9D29" w14:textId="77777777" w:rsidR="00901F8A" w:rsidRPr="00CC48F8" w:rsidRDefault="00901F8A" w:rsidP="00433B45">
            <w:r w:rsidRPr="00CC48F8">
              <w:t>Pl. Piłsudskiego</w:t>
            </w:r>
            <w:r w:rsidRPr="00CC48F8">
              <w:t xml:space="preserve"> </w:t>
            </w:r>
            <w:r w:rsidRPr="00CC48F8">
              <w:t>1</w:t>
            </w:r>
            <w:r w:rsidRPr="00CC48F8">
              <w:t xml:space="preserve"> </w:t>
            </w:r>
          </w:p>
          <w:p w14:paraId="69FBF599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00-078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9E84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3 110.40 zł</w:t>
            </w:r>
          </w:p>
        </w:tc>
      </w:tr>
      <w:tr w:rsidR="00901F8A" w:rsidRPr="00CC48F8" w14:paraId="7DB4ACB2" w14:textId="77777777" w:rsidTr="00433B45">
        <w:tc>
          <w:tcPr>
            <w:tcW w:w="993" w:type="dxa"/>
            <w:shd w:val="clear" w:color="auto" w:fill="auto"/>
            <w:vAlign w:val="center"/>
          </w:tcPr>
          <w:p w14:paraId="5FF4713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7C2E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14</w:t>
            </w:r>
          </w:p>
        </w:tc>
        <w:tc>
          <w:tcPr>
            <w:tcW w:w="4110" w:type="dxa"/>
            <w:shd w:val="clear" w:color="auto" w:fill="auto"/>
          </w:tcPr>
          <w:p w14:paraId="21EC66FE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Erbe</w:t>
            </w:r>
            <w:proofErr w:type="spellEnd"/>
            <w:r w:rsidRPr="00CC48F8">
              <w:t xml:space="preserve"> Polska Sp. z o.o.</w:t>
            </w:r>
          </w:p>
          <w:p w14:paraId="0537E0AA" w14:textId="77777777" w:rsidR="00901F8A" w:rsidRPr="00CC48F8" w:rsidRDefault="00901F8A" w:rsidP="00433B45">
            <w:r w:rsidRPr="00CC48F8">
              <w:t>Al. Rzeczypospolitej</w:t>
            </w:r>
            <w:r w:rsidRPr="00CC48F8">
              <w:t xml:space="preserve"> </w:t>
            </w:r>
            <w:r w:rsidRPr="00CC48F8">
              <w:t>14/2.8</w:t>
            </w:r>
            <w:r w:rsidRPr="00CC48F8">
              <w:t xml:space="preserve"> </w:t>
            </w:r>
          </w:p>
          <w:p w14:paraId="4BB28AB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02-972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F4CD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139 773.60 zł</w:t>
            </w:r>
          </w:p>
        </w:tc>
      </w:tr>
      <w:tr w:rsidR="00901F8A" w:rsidRPr="00CC48F8" w14:paraId="505848B2" w14:textId="77777777" w:rsidTr="00433B45">
        <w:tc>
          <w:tcPr>
            <w:tcW w:w="993" w:type="dxa"/>
            <w:shd w:val="clear" w:color="auto" w:fill="auto"/>
            <w:vAlign w:val="center"/>
          </w:tcPr>
          <w:p w14:paraId="175236E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10264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32</w:t>
            </w:r>
          </w:p>
        </w:tc>
        <w:tc>
          <w:tcPr>
            <w:tcW w:w="4110" w:type="dxa"/>
            <w:shd w:val="clear" w:color="auto" w:fill="auto"/>
          </w:tcPr>
          <w:p w14:paraId="2E99A27A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Polmil</w:t>
            </w:r>
            <w:proofErr w:type="spellEnd"/>
            <w:r w:rsidRPr="00CC48F8">
              <w:t xml:space="preserve"> Sp. z o.o.</w:t>
            </w:r>
          </w:p>
          <w:p w14:paraId="56FAE1A2" w14:textId="77777777" w:rsidR="00901F8A" w:rsidRPr="00CC48F8" w:rsidRDefault="00901F8A" w:rsidP="00433B45">
            <w:r w:rsidRPr="00CC48F8">
              <w:t>ul. Przemysłowa</w:t>
            </w:r>
            <w:r w:rsidRPr="00CC48F8">
              <w:t xml:space="preserve"> </w:t>
            </w:r>
            <w:r w:rsidRPr="00CC48F8">
              <w:t>8 B</w:t>
            </w:r>
            <w:r w:rsidRPr="00CC48F8">
              <w:t xml:space="preserve"> </w:t>
            </w:r>
          </w:p>
          <w:p w14:paraId="71AEF058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85-758</w:t>
            </w:r>
            <w:r w:rsidRPr="00CC48F8">
              <w:t xml:space="preserve"> </w:t>
            </w:r>
            <w:r w:rsidRPr="00CC48F8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760C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1 114.56 zł</w:t>
            </w:r>
          </w:p>
        </w:tc>
      </w:tr>
      <w:tr w:rsidR="00901F8A" w:rsidRPr="00CC48F8" w14:paraId="64563B66" w14:textId="77777777" w:rsidTr="00433B45">
        <w:tc>
          <w:tcPr>
            <w:tcW w:w="993" w:type="dxa"/>
            <w:shd w:val="clear" w:color="auto" w:fill="auto"/>
            <w:vAlign w:val="center"/>
          </w:tcPr>
          <w:p w14:paraId="65E9BA6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A167F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49</w:t>
            </w:r>
          </w:p>
        </w:tc>
        <w:tc>
          <w:tcPr>
            <w:tcW w:w="4110" w:type="dxa"/>
            <w:shd w:val="clear" w:color="auto" w:fill="auto"/>
          </w:tcPr>
          <w:p w14:paraId="151E91C7" w14:textId="77777777" w:rsidR="00901F8A" w:rsidRPr="00CC48F8" w:rsidRDefault="00901F8A" w:rsidP="00433B45">
            <w:pPr>
              <w:spacing w:before="80"/>
            </w:pPr>
            <w:r w:rsidRPr="00CC48F8">
              <w:t>ANGA ANIOŁA TOMASZ ANIOŁA</w:t>
            </w:r>
          </w:p>
          <w:p w14:paraId="50CB3C5C" w14:textId="77777777" w:rsidR="00901F8A" w:rsidRPr="00CC48F8" w:rsidRDefault="00901F8A" w:rsidP="00433B45">
            <w:r w:rsidRPr="00CC48F8">
              <w:t>ul. Słonimska</w:t>
            </w:r>
            <w:r w:rsidRPr="00CC48F8">
              <w:t xml:space="preserve"> </w:t>
            </w:r>
            <w:r w:rsidRPr="00CC48F8">
              <w:t>11</w:t>
            </w:r>
            <w:r w:rsidRPr="00CC48F8">
              <w:t xml:space="preserve"> </w:t>
            </w:r>
          </w:p>
          <w:p w14:paraId="1FD770B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61-132</w:t>
            </w:r>
            <w:r w:rsidRPr="00CC48F8">
              <w:t xml:space="preserve"> </w:t>
            </w:r>
            <w:r w:rsidRPr="00CC48F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ACC8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3 974.40 zł</w:t>
            </w:r>
          </w:p>
        </w:tc>
      </w:tr>
      <w:tr w:rsidR="00901F8A" w:rsidRPr="00CC48F8" w14:paraId="72D09D6C" w14:textId="77777777" w:rsidTr="00433B45">
        <w:tc>
          <w:tcPr>
            <w:tcW w:w="993" w:type="dxa"/>
            <w:shd w:val="clear" w:color="auto" w:fill="auto"/>
            <w:vAlign w:val="center"/>
          </w:tcPr>
          <w:p w14:paraId="5B31B3C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CA156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70</w:t>
            </w:r>
          </w:p>
        </w:tc>
        <w:tc>
          <w:tcPr>
            <w:tcW w:w="4110" w:type="dxa"/>
            <w:shd w:val="clear" w:color="auto" w:fill="auto"/>
          </w:tcPr>
          <w:p w14:paraId="0FA42142" w14:textId="77777777" w:rsidR="00901F8A" w:rsidRPr="00CC48F8" w:rsidRDefault="00901F8A" w:rsidP="00433B45">
            <w:pPr>
              <w:spacing w:before="80"/>
            </w:pPr>
            <w:r w:rsidRPr="00CC48F8">
              <w:t>KAWA.SKA Sp. z o.o.</w:t>
            </w:r>
          </w:p>
          <w:p w14:paraId="269C98BA" w14:textId="77777777" w:rsidR="00901F8A" w:rsidRPr="00CC48F8" w:rsidRDefault="00901F8A" w:rsidP="00433B45">
            <w:r w:rsidRPr="00CC48F8">
              <w:t>ul. Zaczarowanej Róży</w:t>
            </w:r>
            <w:r w:rsidRPr="00CC48F8">
              <w:t xml:space="preserve"> </w:t>
            </w:r>
            <w:r w:rsidRPr="00CC48F8">
              <w:t>1</w:t>
            </w:r>
            <w:r w:rsidRPr="00CC48F8">
              <w:t xml:space="preserve"> </w:t>
            </w:r>
          </w:p>
          <w:p w14:paraId="609BD07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05-540</w:t>
            </w:r>
            <w:r w:rsidRPr="00CC48F8">
              <w:t xml:space="preserve"> </w:t>
            </w:r>
            <w:r w:rsidRPr="00CC48F8">
              <w:t>Zalesie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9853B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14 904.00 zł</w:t>
            </w:r>
          </w:p>
        </w:tc>
      </w:tr>
      <w:tr w:rsidR="00901F8A" w:rsidRPr="00CC48F8" w14:paraId="1F151BC4" w14:textId="77777777" w:rsidTr="00433B45">
        <w:tc>
          <w:tcPr>
            <w:tcW w:w="993" w:type="dxa"/>
            <w:shd w:val="clear" w:color="auto" w:fill="auto"/>
            <w:vAlign w:val="center"/>
          </w:tcPr>
          <w:p w14:paraId="4834216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37A1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30</w:t>
            </w:r>
          </w:p>
        </w:tc>
        <w:tc>
          <w:tcPr>
            <w:tcW w:w="4110" w:type="dxa"/>
            <w:shd w:val="clear" w:color="auto" w:fill="auto"/>
          </w:tcPr>
          <w:p w14:paraId="219E9061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Medela</w:t>
            </w:r>
            <w:proofErr w:type="spellEnd"/>
            <w:r w:rsidRPr="00CC48F8">
              <w:t xml:space="preserve"> Polska </w:t>
            </w:r>
            <w:proofErr w:type="spellStart"/>
            <w:r w:rsidRPr="00CC48F8">
              <w:t>Sp</w:t>
            </w:r>
            <w:proofErr w:type="spellEnd"/>
            <w:r w:rsidRPr="00CC48F8">
              <w:t xml:space="preserve"> z o.o.</w:t>
            </w:r>
          </w:p>
          <w:p w14:paraId="5B15A789" w14:textId="77777777" w:rsidR="00901F8A" w:rsidRPr="00CC48F8" w:rsidRDefault="00901F8A" w:rsidP="00433B45">
            <w:r w:rsidRPr="00CC48F8">
              <w:t>ul. Wybrzeże Gdyńskie</w:t>
            </w:r>
            <w:r w:rsidRPr="00CC48F8">
              <w:t xml:space="preserve"> </w:t>
            </w:r>
            <w:r w:rsidRPr="00CC48F8">
              <w:t>6D</w:t>
            </w:r>
            <w:r w:rsidRPr="00CC48F8">
              <w:t xml:space="preserve"> </w:t>
            </w:r>
          </w:p>
          <w:p w14:paraId="68C92BD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01-531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A4386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6 134.40 zł</w:t>
            </w:r>
          </w:p>
        </w:tc>
      </w:tr>
      <w:tr w:rsidR="00901F8A" w:rsidRPr="00CC48F8" w14:paraId="5C822F18" w14:textId="77777777" w:rsidTr="00433B45">
        <w:tc>
          <w:tcPr>
            <w:tcW w:w="993" w:type="dxa"/>
            <w:shd w:val="clear" w:color="auto" w:fill="auto"/>
            <w:vAlign w:val="center"/>
          </w:tcPr>
          <w:p w14:paraId="07D6FF3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092EE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58</w:t>
            </w:r>
          </w:p>
        </w:tc>
        <w:tc>
          <w:tcPr>
            <w:tcW w:w="4110" w:type="dxa"/>
            <w:shd w:val="clear" w:color="auto" w:fill="auto"/>
          </w:tcPr>
          <w:p w14:paraId="215A2D6A" w14:textId="77777777" w:rsidR="00901F8A" w:rsidRPr="00CC48F8" w:rsidRDefault="00901F8A" w:rsidP="00433B45">
            <w:pPr>
              <w:spacing w:before="80"/>
            </w:pPr>
            <w:r w:rsidRPr="00CC48F8">
              <w:t>CENTRALA FARMACEUTYCZNA CEFARM S.A.</w:t>
            </w:r>
          </w:p>
          <w:p w14:paraId="1B8D03E4" w14:textId="77777777" w:rsidR="00901F8A" w:rsidRPr="00CC48F8" w:rsidRDefault="00901F8A" w:rsidP="00433B45">
            <w:r w:rsidRPr="00CC48F8">
              <w:t>ul. Jana Kazimierza</w:t>
            </w:r>
            <w:r w:rsidRPr="00CC48F8">
              <w:t xml:space="preserve"> </w:t>
            </w:r>
            <w:r w:rsidRPr="00CC48F8">
              <w:t>16</w:t>
            </w:r>
            <w:r w:rsidRPr="00CC48F8">
              <w:t xml:space="preserve"> </w:t>
            </w:r>
          </w:p>
          <w:p w14:paraId="0BDB0724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01-248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DA43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164 675.05 zł</w:t>
            </w:r>
          </w:p>
        </w:tc>
      </w:tr>
      <w:tr w:rsidR="00901F8A" w:rsidRPr="00CC48F8" w14:paraId="2DF54511" w14:textId="77777777" w:rsidTr="00433B45">
        <w:tc>
          <w:tcPr>
            <w:tcW w:w="993" w:type="dxa"/>
            <w:shd w:val="clear" w:color="auto" w:fill="auto"/>
            <w:vAlign w:val="center"/>
          </w:tcPr>
          <w:p w14:paraId="0955867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140F1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17</w:t>
            </w:r>
          </w:p>
        </w:tc>
        <w:tc>
          <w:tcPr>
            <w:tcW w:w="4110" w:type="dxa"/>
            <w:shd w:val="clear" w:color="auto" w:fill="auto"/>
          </w:tcPr>
          <w:p w14:paraId="6992F3D6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Teleflex</w:t>
            </w:r>
            <w:proofErr w:type="spellEnd"/>
            <w:r w:rsidRPr="00CC48F8">
              <w:t xml:space="preserve"> Polska Sp. z o.o.</w:t>
            </w:r>
          </w:p>
          <w:p w14:paraId="45A151D4" w14:textId="77777777" w:rsidR="00901F8A" w:rsidRPr="00CC48F8" w:rsidRDefault="00901F8A" w:rsidP="00433B45">
            <w:r w:rsidRPr="00CC48F8">
              <w:t>ul. Żwirki i Wigury</w:t>
            </w:r>
            <w:r w:rsidRPr="00CC48F8">
              <w:t xml:space="preserve"> </w:t>
            </w:r>
            <w:r w:rsidRPr="00CC48F8">
              <w:t>16A</w:t>
            </w:r>
            <w:r w:rsidRPr="00CC48F8">
              <w:t xml:space="preserve"> </w:t>
            </w:r>
          </w:p>
          <w:p w14:paraId="58CCF9DF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02-092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9AC14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7 128.00 zł</w:t>
            </w:r>
          </w:p>
        </w:tc>
      </w:tr>
      <w:tr w:rsidR="00901F8A" w:rsidRPr="00CC48F8" w14:paraId="4326DE67" w14:textId="77777777" w:rsidTr="00433B45">
        <w:tc>
          <w:tcPr>
            <w:tcW w:w="993" w:type="dxa"/>
            <w:shd w:val="clear" w:color="auto" w:fill="auto"/>
            <w:vAlign w:val="center"/>
          </w:tcPr>
          <w:p w14:paraId="35675E3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9630E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20</w:t>
            </w:r>
          </w:p>
        </w:tc>
        <w:tc>
          <w:tcPr>
            <w:tcW w:w="4110" w:type="dxa"/>
            <w:shd w:val="clear" w:color="auto" w:fill="auto"/>
          </w:tcPr>
          <w:p w14:paraId="71E00934" w14:textId="77777777" w:rsidR="00901F8A" w:rsidRPr="00CC48F8" w:rsidRDefault="00901F8A" w:rsidP="00433B45">
            <w:pPr>
              <w:spacing w:before="80"/>
            </w:pPr>
            <w:r w:rsidRPr="00CC48F8">
              <w:t>Baxter Polska Sp. z o.o.</w:t>
            </w:r>
          </w:p>
          <w:p w14:paraId="3ACDFB90" w14:textId="77777777" w:rsidR="00901F8A" w:rsidRPr="00CC48F8" w:rsidRDefault="00901F8A" w:rsidP="00433B45">
            <w:r w:rsidRPr="00CC48F8">
              <w:t>ul. Kruczkowskiego</w:t>
            </w:r>
            <w:r w:rsidRPr="00CC48F8">
              <w:t xml:space="preserve"> </w:t>
            </w:r>
            <w:r w:rsidRPr="00CC48F8">
              <w:t>8</w:t>
            </w:r>
            <w:r w:rsidRPr="00CC48F8">
              <w:t xml:space="preserve"> </w:t>
            </w:r>
          </w:p>
          <w:p w14:paraId="0B389DE8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00-380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0E718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1 296.00 zł</w:t>
            </w:r>
          </w:p>
        </w:tc>
      </w:tr>
      <w:tr w:rsidR="00901F8A" w:rsidRPr="00CC48F8" w14:paraId="7995358B" w14:textId="77777777" w:rsidTr="00433B45">
        <w:tc>
          <w:tcPr>
            <w:tcW w:w="993" w:type="dxa"/>
            <w:shd w:val="clear" w:color="auto" w:fill="auto"/>
            <w:vAlign w:val="center"/>
          </w:tcPr>
          <w:p w14:paraId="452EE76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6FB63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29</w:t>
            </w:r>
          </w:p>
        </w:tc>
        <w:tc>
          <w:tcPr>
            <w:tcW w:w="4110" w:type="dxa"/>
            <w:shd w:val="clear" w:color="auto" w:fill="auto"/>
          </w:tcPr>
          <w:p w14:paraId="5FAEB32C" w14:textId="77777777" w:rsidR="00901F8A" w:rsidRPr="00CC48F8" w:rsidRDefault="00901F8A" w:rsidP="00433B45">
            <w:pPr>
              <w:spacing w:before="80"/>
            </w:pPr>
            <w:r w:rsidRPr="00CC48F8">
              <w:t>PHU ANMAR Sp. z o.o. Sp. k</w:t>
            </w:r>
          </w:p>
          <w:p w14:paraId="4C1C9299" w14:textId="77777777" w:rsidR="00901F8A" w:rsidRPr="00CC48F8" w:rsidRDefault="00901F8A" w:rsidP="00433B45">
            <w:r w:rsidRPr="00CC48F8">
              <w:t>ul. Strefowa</w:t>
            </w:r>
            <w:r w:rsidRPr="00CC48F8">
              <w:t xml:space="preserve"> </w:t>
            </w:r>
            <w:r w:rsidRPr="00CC48F8">
              <w:t>22</w:t>
            </w:r>
            <w:r w:rsidRPr="00CC48F8">
              <w:t xml:space="preserve"> </w:t>
            </w:r>
          </w:p>
          <w:p w14:paraId="7F30DBD5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43-100</w:t>
            </w:r>
            <w:r w:rsidRPr="00CC48F8">
              <w:t xml:space="preserve"> </w:t>
            </w:r>
            <w:r w:rsidRPr="00CC48F8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6E7BE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28 036.80 zł</w:t>
            </w:r>
          </w:p>
        </w:tc>
      </w:tr>
      <w:tr w:rsidR="00901F8A" w:rsidRPr="00CC48F8" w14:paraId="2BFC20A8" w14:textId="77777777" w:rsidTr="00433B45">
        <w:tc>
          <w:tcPr>
            <w:tcW w:w="993" w:type="dxa"/>
            <w:shd w:val="clear" w:color="auto" w:fill="auto"/>
            <w:vAlign w:val="center"/>
          </w:tcPr>
          <w:p w14:paraId="6C341EC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8D160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48</w:t>
            </w:r>
          </w:p>
        </w:tc>
        <w:tc>
          <w:tcPr>
            <w:tcW w:w="4110" w:type="dxa"/>
            <w:shd w:val="clear" w:color="auto" w:fill="auto"/>
          </w:tcPr>
          <w:p w14:paraId="0D93CA44" w14:textId="77777777" w:rsidR="00901F8A" w:rsidRPr="00CC48F8" w:rsidRDefault="00901F8A" w:rsidP="00433B45">
            <w:pPr>
              <w:spacing w:before="80"/>
            </w:pPr>
            <w:r w:rsidRPr="00CC48F8">
              <w:t>PHU ANMAR Sp. z o.o. Sp. k</w:t>
            </w:r>
          </w:p>
          <w:p w14:paraId="79C34880" w14:textId="77777777" w:rsidR="00901F8A" w:rsidRPr="00CC48F8" w:rsidRDefault="00901F8A" w:rsidP="00433B45">
            <w:r w:rsidRPr="00CC48F8">
              <w:t>ul. Strefowa</w:t>
            </w:r>
            <w:r w:rsidRPr="00CC48F8">
              <w:t xml:space="preserve"> </w:t>
            </w:r>
            <w:r w:rsidRPr="00CC48F8">
              <w:t>22</w:t>
            </w:r>
            <w:r w:rsidRPr="00CC48F8">
              <w:t xml:space="preserve"> </w:t>
            </w:r>
          </w:p>
          <w:p w14:paraId="53C1405F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43-100</w:t>
            </w:r>
            <w:r w:rsidRPr="00CC48F8">
              <w:t xml:space="preserve"> </w:t>
            </w:r>
            <w:r w:rsidRPr="00CC48F8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CF6FA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10 856.16 zł</w:t>
            </w:r>
          </w:p>
        </w:tc>
      </w:tr>
      <w:tr w:rsidR="00901F8A" w:rsidRPr="00CC48F8" w14:paraId="02C758B0" w14:textId="77777777" w:rsidTr="00433B45">
        <w:tc>
          <w:tcPr>
            <w:tcW w:w="993" w:type="dxa"/>
            <w:shd w:val="clear" w:color="auto" w:fill="auto"/>
            <w:vAlign w:val="center"/>
          </w:tcPr>
          <w:p w14:paraId="027D9A9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A01FE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64</w:t>
            </w:r>
          </w:p>
        </w:tc>
        <w:tc>
          <w:tcPr>
            <w:tcW w:w="4110" w:type="dxa"/>
            <w:shd w:val="clear" w:color="auto" w:fill="auto"/>
          </w:tcPr>
          <w:p w14:paraId="44F45EE6" w14:textId="77777777" w:rsidR="00901F8A" w:rsidRPr="00CC48F8" w:rsidRDefault="00901F8A" w:rsidP="00433B45">
            <w:pPr>
              <w:spacing w:before="80"/>
            </w:pPr>
            <w:r w:rsidRPr="00CC48F8">
              <w:t>PHU ANMAR Sp. z o.o. Sp. k</w:t>
            </w:r>
          </w:p>
          <w:p w14:paraId="6DE96BB4" w14:textId="77777777" w:rsidR="00901F8A" w:rsidRPr="00CC48F8" w:rsidRDefault="00901F8A" w:rsidP="00433B45">
            <w:r w:rsidRPr="00CC48F8">
              <w:t>ul. Strefowa</w:t>
            </w:r>
            <w:r w:rsidRPr="00CC48F8">
              <w:t xml:space="preserve"> </w:t>
            </w:r>
            <w:r w:rsidRPr="00CC48F8">
              <w:t>22</w:t>
            </w:r>
            <w:r w:rsidRPr="00CC48F8">
              <w:t xml:space="preserve"> </w:t>
            </w:r>
          </w:p>
          <w:p w14:paraId="2ED5C38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43-100</w:t>
            </w:r>
            <w:r w:rsidRPr="00CC48F8">
              <w:t xml:space="preserve"> </w:t>
            </w:r>
            <w:r w:rsidRPr="00CC48F8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BB556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2 080.08 zł</w:t>
            </w:r>
          </w:p>
        </w:tc>
      </w:tr>
      <w:tr w:rsidR="00901F8A" w:rsidRPr="00CC48F8" w14:paraId="6503F72E" w14:textId="77777777" w:rsidTr="00433B45">
        <w:tc>
          <w:tcPr>
            <w:tcW w:w="993" w:type="dxa"/>
            <w:shd w:val="clear" w:color="auto" w:fill="auto"/>
            <w:vAlign w:val="center"/>
          </w:tcPr>
          <w:p w14:paraId="34A20160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B848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13</w:t>
            </w:r>
          </w:p>
        </w:tc>
        <w:tc>
          <w:tcPr>
            <w:tcW w:w="4110" w:type="dxa"/>
            <w:shd w:val="clear" w:color="auto" w:fill="auto"/>
          </w:tcPr>
          <w:p w14:paraId="28B76EC2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Medox</w:t>
            </w:r>
            <w:proofErr w:type="spellEnd"/>
            <w:r w:rsidRPr="00CC48F8">
              <w:t xml:space="preserve"> Pro sp. z o.o. Sp. k.</w:t>
            </w:r>
          </w:p>
          <w:p w14:paraId="2020C1CD" w14:textId="77777777" w:rsidR="00901F8A" w:rsidRPr="00CC48F8" w:rsidRDefault="00901F8A" w:rsidP="00433B45">
            <w:r w:rsidRPr="00CC48F8">
              <w:t>ul. Grodzka</w:t>
            </w:r>
            <w:r w:rsidRPr="00CC48F8">
              <w:t xml:space="preserve"> </w:t>
            </w:r>
            <w:r w:rsidRPr="00CC48F8">
              <w:t>20/4</w:t>
            </w:r>
            <w:r w:rsidRPr="00CC48F8">
              <w:t xml:space="preserve"> </w:t>
            </w:r>
          </w:p>
          <w:p w14:paraId="23B7873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70-560</w:t>
            </w:r>
            <w:r w:rsidRPr="00CC48F8">
              <w:t xml:space="preserve"> </w:t>
            </w:r>
            <w:r w:rsidRPr="00CC48F8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B86E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40 305.60 zł</w:t>
            </w:r>
          </w:p>
        </w:tc>
      </w:tr>
      <w:tr w:rsidR="00901F8A" w:rsidRPr="00CC48F8" w14:paraId="6F8AF02C" w14:textId="77777777" w:rsidTr="00433B45">
        <w:tc>
          <w:tcPr>
            <w:tcW w:w="993" w:type="dxa"/>
            <w:shd w:val="clear" w:color="auto" w:fill="auto"/>
            <w:vAlign w:val="center"/>
          </w:tcPr>
          <w:p w14:paraId="642E8BA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B1889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26</w:t>
            </w:r>
          </w:p>
        </w:tc>
        <w:tc>
          <w:tcPr>
            <w:tcW w:w="4110" w:type="dxa"/>
            <w:shd w:val="clear" w:color="auto" w:fill="auto"/>
          </w:tcPr>
          <w:p w14:paraId="7DD22F1E" w14:textId="77777777" w:rsidR="00901F8A" w:rsidRPr="00CC48F8" w:rsidRDefault="00901F8A" w:rsidP="00433B45">
            <w:pPr>
              <w:spacing w:before="80"/>
            </w:pPr>
            <w:r w:rsidRPr="00CC48F8">
              <w:t>VYGON Polska Sp. z o.o.</w:t>
            </w:r>
          </w:p>
          <w:p w14:paraId="0366946D" w14:textId="77777777" w:rsidR="00901F8A" w:rsidRPr="00CC48F8" w:rsidRDefault="00901F8A" w:rsidP="00433B45">
            <w:r w:rsidRPr="00CC48F8">
              <w:t>ul. Francuska</w:t>
            </w:r>
            <w:r w:rsidRPr="00CC48F8">
              <w:t xml:space="preserve"> </w:t>
            </w:r>
            <w:r w:rsidRPr="00CC48F8">
              <w:t>39/6</w:t>
            </w:r>
            <w:r w:rsidRPr="00CC48F8">
              <w:t xml:space="preserve"> </w:t>
            </w:r>
          </w:p>
          <w:p w14:paraId="1158DD4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03-905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2D07A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30 974.40 zł</w:t>
            </w:r>
          </w:p>
        </w:tc>
      </w:tr>
      <w:tr w:rsidR="00901F8A" w:rsidRPr="00CC48F8" w14:paraId="6909AF88" w14:textId="77777777" w:rsidTr="00433B45">
        <w:tc>
          <w:tcPr>
            <w:tcW w:w="993" w:type="dxa"/>
            <w:shd w:val="clear" w:color="auto" w:fill="auto"/>
            <w:vAlign w:val="center"/>
          </w:tcPr>
          <w:p w14:paraId="402CC0C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C17E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18</w:t>
            </w:r>
          </w:p>
        </w:tc>
        <w:tc>
          <w:tcPr>
            <w:tcW w:w="4110" w:type="dxa"/>
            <w:shd w:val="clear" w:color="auto" w:fill="auto"/>
          </w:tcPr>
          <w:p w14:paraId="6F5E3762" w14:textId="77777777" w:rsidR="00901F8A" w:rsidRPr="00CC48F8" w:rsidRDefault="00901F8A" w:rsidP="00433B45">
            <w:pPr>
              <w:spacing w:before="80"/>
            </w:pPr>
            <w:r w:rsidRPr="00CC48F8">
              <w:t>Paul Hartmann Polska Sp. z o.o.</w:t>
            </w:r>
          </w:p>
          <w:p w14:paraId="0C7FA078" w14:textId="77777777" w:rsidR="00901F8A" w:rsidRPr="00CC48F8" w:rsidRDefault="00901F8A" w:rsidP="00433B45">
            <w:r w:rsidRPr="00CC48F8">
              <w:t>ul. Żeromskiego</w:t>
            </w:r>
            <w:r w:rsidRPr="00CC48F8">
              <w:t xml:space="preserve"> </w:t>
            </w:r>
            <w:r w:rsidRPr="00CC48F8">
              <w:t>17</w:t>
            </w:r>
            <w:r w:rsidRPr="00CC48F8">
              <w:t xml:space="preserve"> </w:t>
            </w:r>
          </w:p>
          <w:p w14:paraId="173BC46F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95-200</w:t>
            </w:r>
            <w:r w:rsidRPr="00CC48F8">
              <w:t xml:space="preserve"> </w:t>
            </w:r>
            <w:r w:rsidRPr="00CC48F8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EB899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13 334.81 zł</w:t>
            </w:r>
          </w:p>
        </w:tc>
      </w:tr>
      <w:tr w:rsidR="00901F8A" w:rsidRPr="00CC48F8" w14:paraId="55B4751C" w14:textId="77777777" w:rsidTr="00433B45">
        <w:tc>
          <w:tcPr>
            <w:tcW w:w="993" w:type="dxa"/>
            <w:shd w:val="clear" w:color="auto" w:fill="auto"/>
            <w:vAlign w:val="center"/>
          </w:tcPr>
          <w:p w14:paraId="339FDA3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403D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15</w:t>
            </w:r>
          </w:p>
        </w:tc>
        <w:tc>
          <w:tcPr>
            <w:tcW w:w="4110" w:type="dxa"/>
            <w:shd w:val="clear" w:color="auto" w:fill="auto"/>
          </w:tcPr>
          <w:p w14:paraId="61952DD8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Medtronic</w:t>
            </w:r>
            <w:proofErr w:type="spellEnd"/>
            <w:r w:rsidRPr="00CC48F8">
              <w:t xml:space="preserve"> Poland sp. z o.o.</w:t>
            </w:r>
          </w:p>
          <w:p w14:paraId="330C9B46" w14:textId="77777777" w:rsidR="00901F8A" w:rsidRPr="00CC48F8" w:rsidRDefault="00901F8A" w:rsidP="00433B45">
            <w:r w:rsidRPr="00CC48F8">
              <w:t>ul. Polna</w:t>
            </w:r>
            <w:r w:rsidRPr="00CC48F8">
              <w:t xml:space="preserve"> </w:t>
            </w:r>
            <w:r w:rsidRPr="00CC48F8">
              <w:t>11</w:t>
            </w:r>
            <w:r w:rsidRPr="00CC48F8">
              <w:t xml:space="preserve"> </w:t>
            </w:r>
          </w:p>
          <w:p w14:paraId="05ADA42D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00-633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FFA5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49 604.00 zł</w:t>
            </w:r>
          </w:p>
        </w:tc>
      </w:tr>
      <w:tr w:rsidR="00901F8A" w:rsidRPr="00CC48F8" w14:paraId="5362DF36" w14:textId="77777777" w:rsidTr="00433B45">
        <w:tc>
          <w:tcPr>
            <w:tcW w:w="993" w:type="dxa"/>
            <w:shd w:val="clear" w:color="auto" w:fill="auto"/>
            <w:vAlign w:val="center"/>
          </w:tcPr>
          <w:p w14:paraId="06FD9D5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A219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46</w:t>
            </w:r>
          </w:p>
        </w:tc>
        <w:tc>
          <w:tcPr>
            <w:tcW w:w="4110" w:type="dxa"/>
            <w:shd w:val="clear" w:color="auto" w:fill="auto"/>
          </w:tcPr>
          <w:p w14:paraId="3036A765" w14:textId="77777777" w:rsidR="00901F8A" w:rsidRPr="00CC48F8" w:rsidRDefault="00901F8A" w:rsidP="00433B45">
            <w:pPr>
              <w:spacing w:before="80"/>
            </w:pPr>
            <w:r w:rsidRPr="00CC48F8">
              <w:t xml:space="preserve">Elektro </w:t>
            </w:r>
            <w:proofErr w:type="spellStart"/>
            <w:r w:rsidRPr="00CC48F8">
              <w:t>Med</w:t>
            </w:r>
            <w:proofErr w:type="spellEnd"/>
            <w:r w:rsidRPr="00CC48F8">
              <w:t xml:space="preserve"> Grzegorz </w:t>
            </w:r>
            <w:proofErr w:type="spellStart"/>
            <w:r w:rsidRPr="00CC48F8">
              <w:t>Pałkowski</w:t>
            </w:r>
            <w:proofErr w:type="spellEnd"/>
          </w:p>
          <w:p w14:paraId="3BC0A0DD" w14:textId="77777777" w:rsidR="00901F8A" w:rsidRPr="00CC48F8" w:rsidRDefault="00901F8A" w:rsidP="00433B45">
            <w:r w:rsidRPr="00CC48F8">
              <w:t>ul. Zabierzowska</w:t>
            </w:r>
            <w:r w:rsidRPr="00CC48F8">
              <w:t xml:space="preserve"> </w:t>
            </w:r>
            <w:r w:rsidRPr="00CC48F8">
              <w:t>11</w:t>
            </w:r>
            <w:r w:rsidRPr="00CC48F8">
              <w:t xml:space="preserve"> </w:t>
            </w:r>
          </w:p>
          <w:p w14:paraId="67E80996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32-005</w:t>
            </w:r>
            <w:r w:rsidRPr="00CC48F8">
              <w:t xml:space="preserve"> </w:t>
            </w:r>
            <w:r w:rsidRPr="00CC48F8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C4AE6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5 346.00 zł</w:t>
            </w:r>
          </w:p>
        </w:tc>
      </w:tr>
      <w:tr w:rsidR="00074D5A" w:rsidRPr="00CC48F8" w14:paraId="2CF16786" w14:textId="77777777" w:rsidTr="00074D5A">
        <w:trPr>
          <w:trHeight w:val="820"/>
        </w:trPr>
        <w:tc>
          <w:tcPr>
            <w:tcW w:w="993" w:type="dxa"/>
            <w:shd w:val="clear" w:color="auto" w:fill="auto"/>
            <w:vAlign w:val="center"/>
          </w:tcPr>
          <w:p w14:paraId="791A6F1D" w14:textId="37092E0B" w:rsidR="00074D5A" w:rsidRPr="00CC48F8" w:rsidRDefault="00074D5A" w:rsidP="00074D5A">
            <w:pPr>
              <w:spacing w:before="80" w:after="80"/>
              <w:jc w:val="center"/>
            </w:pPr>
            <w:r w:rsidRPr="00CC48F8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5AB71" w14:textId="6CAC47C3" w:rsidR="00074D5A" w:rsidRPr="00CC48F8" w:rsidRDefault="00074D5A" w:rsidP="00074D5A">
            <w:pPr>
              <w:spacing w:before="80" w:after="80"/>
              <w:jc w:val="center"/>
            </w:pPr>
            <w:r>
              <w:t>70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15FD37D" w14:textId="77777777" w:rsidR="00074D5A" w:rsidRPr="00CC48F8" w:rsidRDefault="00074D5A" w:rsidP="00074D5A">
            <w:r w:rsidRPr="00CC48F8">
              <w:t xml:space="preserve">Elektro </w:t>
            </w:r>
            <w:proofErr w:type="spellStart"/>
            <w:r w:rsidRPr="00CC48F8">
              <w:t>Med</w:t>
            </w:r>
            <w:proofErr w:type="spellEnd"/>
            <w:r w:rsidRPr="00CC48F8">
              <w:t xml:space="preserve"> Grzegorz </w:t>
            </w:r>
            <w:proofErr w:type="spellStart"/>
            <w:r w:rsidRPr="00CC48F8">
              <w:t>Pałkowski</w:t>
            </w:r>
            <w:proofErr w:type="spellEnd"/>
          </w:p>
          <w:p w14:paraId="34413FD9" w14:textId="77777777" w:rsidR="00074D5A" w:rsidRPr="00CC48F8" w:rsidRDefault="00074D5A" w:rsidP="00074D5A">
            <w:r w:rsidRPr="00CC48F8">
              <w:t xml:space="preserve">ul. Zabierzowska 11 </w:t>
            </w:r>
          </w:p>
          <w:p w14:paraId="6E2EC3EC" w14:textId="463B2EB7" w:rsidR="00074D5A" w:rsidRPr="00CC48F8" w:rsidRDefault="00074D5A" w:rsidP="00074D5A">
            <w:r w:rsidRPr="00CC48F8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F2594" w14:textId="5DA727B4" w:rsidR="00074D5A" w:rsidRPr="00CC48F8" w:rsidRDefault="00074D5A" w:rsidP="00074D5A">
            <w:pPr>
              <w:spacing w:before="80" w:after="80"/>
              <w:jc w:val="center"/>
            </w:pPr>
            <w:r>
              <w:t>3 525.12</w:t>
            </w:r>
            <w:r w:rsidRPr="00CC48F8">
              <w:t xml:space="preserve"> zł</w:t>
            </w:r>
          </w:p>
        </w:tc>
      </w:tr>
      <w:tr w:rsidR="00901F8A" w:rsidRPr="00CC48F8" w14:paraId="4D942812" w14:textId="77777777" w:rsidTr="00433B45">
        <w:tc>
          <w:tcPr>
            <w:tcW w:w="993" w:type="dxa"/>
            <w:shd w:val="clear" w:color="auto" w:fill="auto"/>
            <w:vAlign w:val="center"/>
          </w:tcPr>
          <w:p w14:paraId="1319ECE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A1AB3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39</w:t>
            </w:r>
          </w:p>
        </w:tc>
        <w:tc>
          <w:tcPr>
            <w:tcW w:w="4110" w:type="dxa"/>
            <w:shd w:val="clear" w:color="auto" w:fill="auto"/>
          </w:tcPr>
          <w:p w14:paraId="293316C8" w14:textId="77777777" w:rsidR="00901F8A" w:rsidRPr="00CC48F8" w:rsidRDefault="00901F8A" w:rsidP="00433B45">
            <w:pPr>
              <w:spacing w:before="80"/>
            </w:pPr>
            <w:r w:rsidRPr="00CC48F8">
              <w:t xml:space="preserve">AKME </w:t>
            </w:r>
            <w:proofErr w:type="spellStart"/>
            <w:r w:rsidRPr="00CC48F8">
              <w:t>Pałejko</w:t>
            </w:r>
            <w:proofErr w:type="spellEnd"/>
            <w:r w:rsidRPr="00CC48F8">
              <w:t xml:space="preserve"> Spółka jawna</w:t>
            </w:r>
          </w:p>
          <w:p w14:paraId="27FDC568" w14:textId="77777777" w:rsidR="00901F8A" w:rsidRPr="00CC48F8" w:rsidRDefault="00901F8A" w:rsidP="00433B45">
            <w:r w:rsidRPr="00CC48F8">
              <w:t>ul. Poloneza</w:t>
            </w:r>
            <w:r w:rsidRPr="00CC48F8">
              <w:t xml:space="preserve"> </w:t>
            </w:r>
            <w:r w:rsidRPr="00CC48F8">
              <w:t>89B</w:t>
            </w:r>
            <w:r w:rsidRPr="00CC48F8">
              <w:t xml:space="preserve"> </w:t>
            </w:r>
          </w:p>
          <w:p w14:paraId="4D8AFCF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02-826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16CBC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48 384.00 zł</w:t>
            </w:r>
          </w:p>
        </w:tc>
      </w:tr>
      <w:tr w:rsidR="00901F8A" w:rsidRPr="00CC48F8" w14:paraId="1B5EE705" w14:textId="77777777" w:rsidTr="00433B45">
        <w:tc>
          <w:tcPr>
            <w:tcW w:w="993" w:type="dxa"/>
            <w:shd w:val="clear" w:color="auto" w:fill="auto"/>
            <w:vAlign w:val="center"/>
          </w:tcPr>
          <w:p w14:paraId="47D21CC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6906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41</w:t>
            </w:r>
          </w:p>
        </w:tc>
        <w:tc>
          <w:tcPr>
            <w:tcW w:w="4110" w:type="dxa"/>
            <w:shd w:val="clear" w:color="auto" w:fill="auto"/>
          </w:tcPr>
          <w:p w14:paraId="2AFF7DCA" w14:textId="77777777" w:rsidR="00901F8A" w:rsidRPr="00CC48F8" w:rsidRDefault="00901F8A" w:rsidP="00433B45">
            <w:pPr>
              <w:spacing w:before="80"/>
            </w:pPr>
            <w:r w:rsidRPr="00CC48F8">
              <w:t xml:space="preserve">AKME </w:t>
            </w:r>
            <w:proofErr w:type="spellStart"/>
            <w:r w:rsidRPr="00CC48F8">
              <w:t>Pałejko</w:t>
            </w:r>
            <w:proofErr w:type="spellEnd"/>
            <w:r w:rsidRPr="00CC48F8">
              <w:t xml:space="preserve"> Spółka jawna</w:t>
            </w:r>
          </w:p>
          <w:p w14:paraId="26898035" w14:textId="77777777" w:rsidR="00901F8A" w:rsidRPr="00CC48F8" w:rsidRDefault="00901F8A" w:rsidP="00433B45">
            <w:r w:rsidRPr="00CC48F8">
              <w:t>ul. Poloneza</w:t>
            </w:r>
            <w:r w:rsidRPr="00CC48F8">
              <w:t xml:space="preserve"> </w:t>
            </w:r>
            <w:r w:rsidRPr="00CC48F8">
              <w:t>89B</w:t>
            </w:r>
            <w:r w:rsidRPr="00CC48F8">
              <w:t xml:space="preserve"> </w:t>
            </w:r>
          </w:p>
          <w:p w14:paraId="04083239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02-826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7B5454" w14:textId="6AFEEE12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1 684.</w:t>
            </w:r>
            <w:r w:rsidR="00074D5A">
              <w:t>0</w:t>
            </w:r>
            <w:r w:rsidRPr="00CC48F8">
              <w:t>0 zł</w:t>
            </w:r>
          </w:p>
        </w:tc>
      </w:tr>
      <w:tr w:rsidR="00901F8A" w:rsidRPr="00CC48F8" w14:paraId="64027B72" w14:textId="77777777" w:rsidTr="00433B45">
        <w:tc>
          <w:tcPr>
            <w:tcW w:w="993" w:type="dxa"/>
            <w:shd w:val="clear" w:color="auto" w:fill="auto"/>
            <w:vAlign w:val="center"/>
          </w:tcPr>
          <w:p w14:paraId="22D16FC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B8F6C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44</w:t>
            </w:r>
          </w:p>
        </w:tc>
        <w:tc>
          <w:tcPr>
            <w:tcW w:w="4110" w:type="dxa"/>
            <w:shd w:val="clear" w:color="auto" w:fill="auto"/>
          </w:tcPr>
          <w:p w14:paraId="6DE05548" w14:textId="77777777" w:rsidR="00901F8A" w:rsidRPr="00CC48F8" w:rsidRDefault="00901F8A" w:rsidP="00433B45">
            <w:pPr>
              <w:spacing w:before="80"/>
            </w:pPr>
            <w:r w:rsidRPr="00CC48F8">
              <w:t xml:space="preserve">AKME </w:t>
            </w:r>
            <w:proofErr w:type="spellStart"/>
            <w:r w:rsidRPr="00CC48F8">
              <w:t>Pałejko</w:t>
            </w:r>
            <w:proofErr w:type="spellEnd"/>
            <w:r w:rsidRPr="00CC48F8">
              <w:t xml:space="preserve"> Spółka jawna</w:t>
            </w:r>
          </w:p>
          <w:p w14:paraId="5234AA4F" w14:textId="77777777" w:rsidR="00901F8A" w:rsidRPr="00CC48F8" w:rsidRDefault="00901F8A" w:rsidP="00433B45">
            <w:r w:rsidRPr="00CC48F8">
              <w:t>ul. Poloneza</w:t>
            </w:r>
            <w:r w:rsidRPr="00CC48F8">
              <w:t xml:space="preserve"> </w:t>
            </w:r>
            <w:r w:rsidRPr="00CC48F8">
              <w:t>89B</w:t>
            </w:r>
            <w:r w:rsidRPr="00CC48F8">
              <w:t xml:space="preserve"> </w:t>
            </w:r>
          </w:p>
          <w:p w14:paraId="49767BFB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02-826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7F198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3 801.60 zł</w:t>
            </w:r>
          </w:p>
        </w:tc>
      </w:tr>
      <w:tr w:rsidR="00901F8A" w:rsidRPr="00CC48F8" w14:paraId="1492D5F7" w14:textId="77777777" w:rsidTr="00433B45">
        <w:tc>
          <w:tcPr>
            <w:tcW w:w="993" w:type="dxa"/>
            <w:shd w:val="clear" w:color="auto" w:fill="auto"/>
            <w:vAlign w:val="center"/>
          </w:tcPr>
          <w:p w14:paraId="4E46C1D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757D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63</w:t>
            </w:r>
          </w:p>
        </w:tc>
        <w:tc>
          <w:tcPr>
            <w:tcW w:w="4110" w:type="dxa"/>
            <w:shd w:val="clear" w:color="auto" w:fill="auto"/>
          </w:tcPr>
          <w:p w14:paraId="624244F9" w14:textId="77777777" w:rsidR="00901F8A" w:rsidRPr="00CC48F8" w:rsidRDefault="00901F8A" w:rsidP="00433B45">
            <w:pPr>
              <w:spacing w:before="80"/>
            </w:pPr>
            <w:r w:rsidRPr="00CC48F8">
              <w:t xml:space="preserve">AKME </w:t>
            </w:r>
            <w:proofErr w:type="spellStart"/>
            <w:r w:rsidRPr="00CC48F8">
              <w:t>Pałejko</w:t>
            </w:r>
            <w:proofErr w:type="spellEnd"/>
            <w:r w:rsidRPr="00CC48F8">
              <w:t xml:space="preserve"> Spółka jawna</w:t>
            </w:r>
          </w:p>
          <w:p w14:paraId="235CEB30" w14:textId="77777777" w:rsidR="00901F8A" w:rsidRPr="00CC48F8" w:rsidRDefault="00901F8A" w:rsidP="00433B45">
            <w:r w:rsidRPr="00CC48F8">
              <w:t>ul. Poloneza</w:t>
            </w:r>
            <w:r w:rsidRPr="00CC48F8">
              <w:t xml:space="preserve"> </w:t>
            </w:r>
            <w:r w:rsidRPr="00CC48F8">
              <w:t>89B</w:t>
            </w:r>
            <w:r w:rsidRPr="00CC48F8">
              <w:t xml:space="preserve"> </w:t>
            </w:r>
          </w:p>
          <w:p w14:paraId="3EB7450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02-826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057B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17 496.00 zł</w:t>
            </w:r>
          </w:p>
        </w:tc>
      </w:tr>
      <w:tr w:rsidR="00901F8A" w:rsidRPr="00CC48F8" w14:paraId="2C5C6911" w14:textId="77777777" w:rsidTr="00433B45">
        <w:tc>
          <w:tcPr>
            <w:tcW w:w="993" w:type="dxa"/>
            <w:shd w:val="clear" w:color="auto" w:fill="auto"/>
            <w:vAlign w:val="center"/>
          </w:tcPr>
          <w:p w14:paraId="6027123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F2854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55</w:t>
            </w:r>
          </w:p>
        </w:tc>
        <w:tc>
          <w:tcPr>
            <w:tcW w:w="4110" w:type="dxa"/>
            <w:shd w:val="clear" w:color="auto" w:fill="auto"/>
          </w:tcPr>
          <w:p w14:paraId="53EF983C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Varimed</w:t>
            </w:r>
            <w:proofErr w:type="spellEnd"/>
            <w:r w:rsidRPr="00CC48F8">
              <w:t xml:space="preserve"> Sp. z o.o.</w:t>
            </w:r>
          </w:p>
          <w:p w14:paraId="29B00C6A" w14:textId="77777777" w:rsidR="00901F8A" w:rsidRPr="00CC48F8" w:rsidRDefault="00901F8A" w:rsidP="00433B45">
            <w:r w:rsidRPr="00CC48F8">
              <w:t>ul. Tadeusza Kościuszki</w:t>
            </w:r>
            <w:r w:rsidRPr="00CC48F8">
              <w:t xml:space="preserve"> </w:t>
            </w:r>
            <w:r w:rsidRPr="00CC48F8">
              <w:t>115/4U</w:t>
            </w:r>
            <w:r w:rsidRPr="00CC48F8">
              <w:t xml:space="preserve"> </w:t>
            </w:r>
          </w:p>
          <w:p w14:paraId="61D91772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50-442</w:t>
            </w:r>
            <w:r w:rsidRPr="00CC48F8">
              <w:t xml:space="preserve"> </w:t>
            </w:r>
            <w:r w:rsidRPr="00CC48F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5618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40 024.80 zł</w:t>
            </w:r>
          </w:p>
        </w:tc>
      </w:tr>
      <w:tr w:rsidR="00901F8A" w:rsidRPr="00CC48F8" w14:paraId="537D31AB" w14:textId="77777777" w:rsidTr="00433B45">
        <w:tc>
          <w:tcPr>
            <w:tcW w:w="993" w:type="dxa"/>
            <w:shd w:val="clear" w:color="auto" w:fill="auto"/>
            <w:vAlign w:val="center"/>
          </w:tcPr>
          <w:p w14:paraId="70377AE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72E5E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34</w:t>
            </w:r>
          </w:p>
        </w:tc>
        <w:tc>
          <w:tcPr>
            <w:tcW w:w="4110" w:type="dxa"/>
            <w:shd w:val="clear" w:color="auto" w:fill="auto"/>
          </w:tcPr>
          <w:p w14:paraId="21EBB899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Advance</w:t>
            </w:r>
            <w:proofErr w:type="spellEnd"/>
            <w:r w:rsidRPr="00CC48F8">
              <w:t xml:space="preserve"> Europe Sp. z o.o. Biuro Techniczno-Handlowe</w:t>
            </w:r>
          </w:p>
          <w:p w14:paraId="6B1596F4" w14:textId="77777777" w:rsidR="00901F8A" w:rsidRPr="00CC48F8" w:rsidRDefault="00901F8A" w:rsidP="00433B45">
            <w:r w:rsidRPr="00CC48F8">
              <w:t>ul. Skrzetuskiego</w:t>
            </w:r>
            <w:r w:rsidRPr="00CC48F8">
              <w:t xml:space="preserve"> </w:t>
            </w:r>
            <w:r w:rsidRPr="00CC48F8">
              <w:t>30/3</w:t>
            </w:r>
            <w:r w:rsidRPr="00CC48F8">
              <w:t xml:space="preserve"> </w:t>
            </w:r>
          </w:p>
          <w:p w14:paraId="364CF285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02-726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0B71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3 625.35 zł</w:t>
            </w:r>
          </w:p>
        </w:tc>
      </w:tr>
      <w:tr w:rsidR="00901F8A" w:rsidRPr="00CC48F8" w14:paraId="75AAAE1B" w14:textId="77777777" w:rsidTr="00433B45">
        <w:tc>
          <w:tcPr>
            <w:tcW w:w="993" w:type="dxa"/>
            <w:shd w:val="clear" w:color="auto" w:fill="auto"/>
            <w:vAlign w:val="center"/>
          </w:tcPr>
          <w:p w14:paraId="04E7431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04A3C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73</w:t>
            </w:r>
          </w:p>
        </w:tc>
        <w:tc>
          <w:tcPr>
            <w:tcW w:w="4110" w:type="dxa"/>
            <w:shd w:val="clear" w:color="auto" w:fill="auto"/>
          </w:tcPr>
          <w:p w14:paraId="480B5FB5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Advance</w:t>
            </w:r>
            <w:proofErr w:type="spellEnd"/>
            <w:r w:rsidRPr="00CC48F8">
              <w:t xml:space="preserve"> Europe Sp. z o.o. Biuro Techniczno-Handlowe</w:t>
            </w:r>
          </w:p>
          <w:p w14:paraId="776383DC" w14:textId="77777777" w:rsidR="00901F8A" w:rsidRPr="00CC48F8" w:rsidRDefault="00901F8A" w:rsidP="00433B45">
            <w:r w:rsidRPr="00CC48F8">
              <w:t>ul. Skrzetuskiego</w:t>
            </w:r>
            <w:r w:rsidRPr="00CC48F8">
              <w:t xml:space="preserve"> </w:t>
            </w:r>
            <w:r w:rsidRPr="00CC48F8">
              <w:t>30/3</w:t>
            </w:r>
            <w:r w:rsidRPr="00CC48F8">
              <w:t xml:space="preserve"> </w:t>
            </w:r>
          </w:p>
          <w:p w14:paraId="3FC67859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02-726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03B7B0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55 080.00 zł</w:t>
            </w:r>
          </w:p>
        </w:tc>
      </w:tr>
      <w:tr w:rsidR="00901F8A" w:rsidRPr="00CC48F8" w14:paraId="212D8F7C" w14:textId="77777777" w:rsidTr="00433B45">
        <w:tc>
          <w:tcPr>
            <w:tcW w:w="993" w:type="dxa"/>
            <w:shd w:val="clear" w:color="auto" w:fill="auto"/>
            <w:vAlign w:val="center"/>
          </w:tcPr>
          <w:p w14:paraId="2FE6337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5197E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16</w:t>
            </w:r>
          </w:p>
        </w:tc>
        <w:tc>
          <w:tcPr>
            <w:tcW w:w="4110" w:type="dxa"/>
            <w:shd w:val="clear" w:color="auto" w:fill="auto"/>
          </w:tcPr>
          <w:p w14:paraId="2E3E3950" w14:textId="77777777" w:rsidR="00901F8A" w:rsidRPr="00CC48F8" w:rsidRDefault="00901F8A" w:rsidP="00433B45">
            <w:pPr>
              <w:spacing w:before="80"/>
            </w:pPr>
            <w:r w:rsidRPr="00CC48F8">
              <w:t>SKAMEX Spółka z ograniczona odpowiedzialnością</w:t>
            </w:r>
          </w:p>
          <w:p w14:paraId="24298037" w14:textId="77777777" w:rsidR="00901F8A" w:rsidRPr="00CC48F8" w:rsidRDefault="00901F8A" w:rsidP="00433B45">
            <w:r w:rsidRPr="00CC48F8">
              <w:t>ul. Częstochowska</w:t>
            </w:r>
            <w:r w:rsidRPr="00CC48F8">
              <w:t xml:space="preserve"> </w:t>
            </w:r>
            <w:r w:rsidRPr="00CC48F8">
              <w:t>38/52</w:t>
            </w:r>
            <w:r w:rsidRPr="00CC48F8">
              <w:t xml:space="preserve"> </w:t>
            </w:r>
          </w:p>
          <w:p w14:paraId="672882C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93-121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2D694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16 394.40 zł</w:t>
            </w:r>
          </w:p>
        </w:tc>
      </w:tr>
      <w:tr w:rsidR="00901F8A" w:rsidRPr="00CC48F8" w14:paraId="00E5B392" w14:textId="77777777" w:rsidTr="00433B45">
        <w:tc>
          <w:tcPr>
            <w:tcW w:w="993" w:type="dxa"/>
            <w:shd w:val="clear" w:color="auto" w:fill="auto"/>
            <w:vAlign w:val="center"/>
          </w:tcPr>
          <w:p w14:paraId="6BE639B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41587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21</w:t>
            </w:r>
          </w:p>
        </w:tc>
        <w:tc>
          <w:tcPr>
            <w:tcW w:w="4110" w:type="dxa"/>
            <w:shd w:val="clear" w:color="auto" w:fill="auto"/>
          </w:tcPr>
          <w:p w14:paraId="37EB49DC" w14:textId="77777777" w:rsidR="00901F8A" w:rsidRPr="00CC48F8" w:rsidRDefault="00901F8A" w:rsidP="00433B45">
            <w:pPr>
              <w:spacing w:before="80"/>
            </w:pPr>
            <w:r w:rsidRPr="00CC48F8">
              <w:t>SKAMEX Spółka z ograniczona odpowiedzialnością</w:t>
            </w:r>
          </w:p>
          <w:p w14:paraId="587D502B" w14:textId="77777777" w:rsidR="00901F8A" w:rsidRPr="00CC48F8" w:rsidRDefault="00901F8A" w:rsidP="00433B45">
            <w:r w:rsidRPr="00CC48F8">
              <w:t>ul. Częstochowska</w:t>
            </w:r>
            <w:r w:rsidRPr="00CC48F8">
              <w:t xml:space="preserve"> </w:t>
            </w:r>
            <w:r w:rsidRPr="00CC48F8">
              <w:t>38/52</w:t>
            </w:r>
            <w:r w:rsidRPr="00CC48F8">
              <w:t xml:space="preserve"> </w:t>
            </w:r>
          </w:p>
          <w:p w14:paraId="5A7953E4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93-121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943C9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2 160.00 zł</w:t>
            </w:r>
          </w:p>
        </w:tc>
      </w:tr>
      <w:tr w:rsidR="00901F8A" w:rsidRPr="00CC48F8" w14:paraId="4EEBFCB9" w14:textId="77777777" w:rsidTr="00433B45">
        <w:tc>
          <w:tcPr>
            <w:tcW w:w="993" w:type="dxa"/>
            <w:shd w:val="clear" w:color="auto" w:fill="auto"/>
            <w:vAlign w:val="center"/>
          </w:tcPr>
          <w:p w14:paraId="0726906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7F7BC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36</w:t>
            </w:r>
          </w:p>
        </w:tc>
        <w:tc>
          <w:tcPr>
            <w:tcW w:w="4110" w:type="dxa"/>
            <w:shd w:val="clear" w:color="auto" w:fill="auto"/>
          </w:tcPr>
          <w:p w14:paraId="4EBBEF32" w14:textId="77777777" w:rsidR="00901F8A" w:rsidRPr="00CC48F8" w:rsidRDefault="00901F8A" w:rsidP="00433B45">
            <w:pPr>
              <w:spacing w:before="80"/>
            </w:pPr>
            <w:r w:rsidRPr="00CC48F8">
              <w:t>SKAMEX Spółka z ograniczona odpowiedzialnością</w:t>
            </w:r>
          </w:p>
          <w:p w14:paraId="1AD4436F" w14:textId="77777777" w:rsidR="00901F8A" w:rsidRPr="00CC48F8" w:rsidRDefault="00901F8A" w:rsidP="00433B45">
            <w:r w:rsidRPr="00CC48F8">
              <w:t>ul. Częstochowska</w:t>
            </w:r>
            <w:r w:rsidRPr="00CC48F8">
              <w:t xml:space="preserve"> </w:t>
            </w:r>
            <w:r w:rsidRPr="00CC48F8">
              <w:t>38/52</w:t>
            </w:r>
            <w:r w:rsidRPr="00CC48F8">
              <w:t xml:space="preserve"> </w:t>
            </w:r>
          </w:p>
          <w:p w14:paraId="5C2BACE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93-121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93E60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19 872.00 zł</w:t>
            </w:r>
          </w:p>
        </w:tc>
      </w:tr>
      <w:tr w:rsidR="00901F8A" w:rsidRPr="00CC48F8" w14:paraId="6D76393F" w14:textId="77777777" w:rsidTr="00433B45">
        <w:tc>
          <w:tcPr>
            <w:tcW w:w="993" w:type="dxa"/>
            <w:shd w:val="clear" w:color="auto" w:fill="auto"/>
            <w:vAlign w:val="center"/>
          </w:tcPr>
          <w:p w14:paraId="4E4B13C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3B46E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42</w:t>
            </w:r>
          </w:p>
        </w:tc>
        <w:tc>
          <w:tcPr>
            <w:tcW w:w="4110" w:type="dxa"/>
            <w:shd w:val="clear" w:color="auto" w:fill="auto"/>
          </w:tcPr>
          <w:p w14:paraId="0D6DBDB3" w14:textId="77777777" w:rsidR="00901F8A" w:rsidRPr="00CC48F8" w:rsidRDefault="00901F8A" w:rsidP="00433B45">
            <w:pPr>
              <w:spacing w:before="80"/>
            </w:pPr>
            <w:r w:rsidRPr="00CC48F8">
              <w:t>SKAMEX Spółka z ograniczona odpowiedzialnością</w:t>
            </w:r>
          </w:p>
          <w:p w14:paraId="4613386B" w14:textId="77777777" w:rsidR="00901F8A" w:rsidRPr="00CC48F8" w:rsidRDefault="00901F8A" w:rsidP="00433B45">
            <w:r w:rsidRPr="00CC48F8">
              <w:t>ul. Częstochowska</w:t>
            </w:r>
            <w:r w:rsidRPr="00CC48F8">
              <w:t xml:space="preserve"> </w:t>
            </w:r>
            <w:r w:rsidRPr="00CC48F8">
              <w:t>38/52</w:t>
            </w:r>
            <w:r w:rsidRPr="00CC48F8">
              <w:t xml:space="preserve"> </w:t>
            </w:r>
          </w:p>
          <w:p w14:paraId="6A684A25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93-121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14F2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140 541.70 zł</w:t>
            </w:r>
          </w:p>
        </w:tc>
      </w:tr>
      <w:tr w:rsidR="00901F8A" w:rsidRPr="00CC48F8" w14:paraId="0C7CF6AA" w14:textId="77777777" w:rsidTr="00433B45">
        <w:tc>
          <w:tcPr>
            <w:tcW w:w="993" w:type="dxa"/>
            <w:shd w:val="clear" w:color="auto" w:fill="auto"/>
            <w:vAlign w:val="center"/>
          </w:tcPr>
          <w:p w14:paraId="6B7F1AE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38C57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60</w:t>
            </w:r>
          </w:p>
        </w:tc>
        <w:tc>
          <w:tcPr>
            <w:tcW w:w="4110" w:type="dxa"/>
            <w:shd w:val="clear" w:color="auto" w:fill="auto"/>
          </w:tcPr>
          <w:p w14:paraId="4AFB8E0A" w14:textId="77777777" w:rsidR="00901F8A" w:rsidRPr="00CC48F8" w:rsidRDefault="00901F8A" w:rsidP="00433B45">
            <w:pPr>
              <w:spacing w:before="80"/>
            </w:pPr>
            <w:r w:rsidRPr="00CC48F8">
              <w:t>SKAMEX Spółka z ograniczona odpowiedzialnością</w:t>
            </w:r>
          </w:p>
          <w:p w14:paraId="2F84F77E" w14:textId="77777777" w:rsidR="00901F8A" w:rsidRPr="00CC48F8" w:rsidRDefault="00901F8A" w:rsidP="00433B45">
            <w:r w:rsidRPr="00CC48F8">
              <w:t>ul. Częstochowska</w:t>
            </w:r>
            <w:r w:rsidRPr="00CC48F8">
              <w:t xml:space="preserve"> </w:t>
            </w:r>
            <w:r w:rsidRPr="00CC48F8">
              <w:t>38/52</w:t>
            </w:r>
            <w:r w:rsidRPr="00CC48F8">
              <w:t xml:space="preserve"> </w:t>
            </w:r>
          </w:p>
          <w:p w14:paraId="1B1758CB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lastRenderedPageBreak/>
              <w:t>93-121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B62A2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lastRenderedPageBreak/>
              <w:t>15 163.20 zł</w:t>
            </w:r>
          </w:p>
        </w:tc>
      </w:tr>
      <w:tr w:rsidR="00901F8A" w:rsidRPr="00CC48F8" w14:paraId="1AC79220" w14:textId="77777777" w:rsidTr="00433B45">
        <w:tc>
          <w:tcPr>
            <w:tcW w:w="993" w:type="dxa"/>
            <w:shd w:val="clear" w:color="auto" w:fill="auto"/>
            <w:vAlign w:val="center"/>
          </w:tcPr>
          <w:p w14:paraId="310F83F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467B0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61</w:t>
            </w:r>
          </w:p>
        </w:tc>
        <w:tc>
          <w:tcPr>
            <w:tcW w:w="4110" w:type="dxa"/>
            <w:shd w:val="clear" w:color="auto" w:fill="auto"/>
          </w:tcPr>
          <w:p w14:paraId="19EA0B97" w14:textId="77777777" w:rsidR="00901F8A" w:rsidRPr="00CC48F8" w:rsidRDefault="00901F8A" w:rsidP="00433B45">
            <w:pPr>
              <w:spacing w:before="80"/>
            </w:pPr>
            <w:r w:rsidRPr="00CC48F8">
              <w:t>SKAMEX Spółka z ograniczona odpowiedzialnością</w:t>
            </w:r>
          </w:p>
          <w:p w14:paraId="42CB701B" w14:textId="77777777" w:rsidR="00901F8A" w:rsidRPr="00CC48F8" w:rsidRDefault="00901F8A" w:rsidP="00433B45">
            <w:r w:rsidRPr="00CC48F8">
              <w:t>ul. Częstochowska</w:t>
            </w:r>
            <w:r w:rsidRPr="00CC48F8">
              <w:t xml:space="preserve"> </w:t>
            </w:r>
            <w:r w:rsidRPr="00CC48F8">
              <w:t>38/52</w:t>
            </w:r>
            <w:r w:rsidRPr="00CC48F8">
              <w:t xml:space="preserve"> </w:t>
            </w:r>
          </w:p>
          <w:p w14:paraId="119883E5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93-121</w:t>
            </w:r>
            <w:r w:rsidRPr="00CC48F8">
              <w:t xml:space="preserve"> </w:t>
            </w:r>
            <w:r w:rsidRPr="00CC48F8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0891A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49 307.40 zł</w:t>
            </w:r>
          </w:p>
        </w:tc>
      </w:tr>
      <w:tr w:rsidR="00901F8A" w:rsidRPr="00CC48F8" w14:paraId="59E438AA" w14:textId="77777777" w:rsidTr="00433B45">
        <w:tc>
          <w:tcPr>
            <w:tcW w:w="993" w:type="dxa"/>
            <w:shd w:val="clear" w:color="auto" w:fill="auto"/>
            <w:vAlign w:val="center"/>
          </w:tcPr>
          <w:p w14:paraId="753D97C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F4E2C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4110" w:type="dxa"/>
            <w:shd w:val="clear" w:color="auto" w:fill="auto"/>
          </w:tcPr>
          <w:p w14:paraId="0BAC7703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Becton</w:t>
            </w:r>
            <w:proofErr w:type="spellEnd"/>
            <w:r w:rsidRPr="00CC48F8">
              <w:t xml:space="preserve"> Dickinson Polska Sp. z o.o.</w:t>
            </w:r>
          </w:p>
          <w:p w14:paraId="725E6097" w14:textId="77777777" w:rsidR="00901F8A" w:rsidRPr="00CC48F8" w:rsidRDefault="00901F8A" w:rsidP="00433B45">
            <w:r w:rsidRPr="00CC48F8">
              <w:t>ul. Osmańska</w:t>
            </w:r>
            <w:r w:rsidRPr="00CC48F8">
              <w:t xml:space="preserve"> </w:t>
            </w:r>
            <w:r w:rsidRPr="00CC48F8">
              <w:t>14</w:t>
            </w:r>
            <w:r w:rsidRPr="00CC48F8">
              <w:t xml:space="preserve"> </w:t>
            </w:r>
          </w:p>
          <w:p w14:paraId="29AC6B08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02-823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92D43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55 242.00 zł</w:t>
            </w:r>
          </w:p>
        </w:tc>
      </w:tr>
      <w:tr w:rsidR="00901F8A" w:rsidRPr="00CC48F8" w14:paraId="0BCF5308" w14:textId="77777777" w:rsidTr="00433B45">
        <w:tc>
          <w:tcPr>
            <w:tcW w:w="993" w:type="dxa"/>
            <w:shd w:val="clear" w:color="auto" w:fill="auto"/>
            <w:vAlign w:val="center"/>
          </w:tcPr>
          <w:p w14:paraId="235EC72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BAEA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36</w:t>
            </w:r>
          </w:p>
        </w:tc>
        <w:tc>
          <w:tcPr>
            <w:tcW w:w="4110" w:type="dxa"/>
            <w:shd w:val="clear" w:color="auto" w:fill="auto"/>
          </w:tcPr>
          <w:p w14:paraId="093874C5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Becton</w:t>
            </w:r>
            <w:proofErr w:type="spellEnd"/>
            <w:r w:rsidRPr="00CC48F8">
              <w:t xml:space="preserve"> Dickinson Polska Sp. z o.o.</w:t>
            </w:r>
          </w:p>
          <w:p w14:paraId="55E46835" w14:textId="77777777" w:rsidR="00901F8A" w:rsidRPr="00CC48F8" w:rsidRDefault="00901F8A" w:rsidP="00433B45">
            <w:r w:rsidRPr="00CC48F8">
              <w:t>ul. Osmańska</w:t>
            </w:r>
            <w:r w:rsidRPr="00CC48F8">
              <w:t xml:space="preserve"> </w:t>
            </w:r>
            <w:r w:rsidRPr="00CC48F8">
              <w:t>14</w:t>
            </w:r>
            <w:r w:rsidRPr="00CC48F8">
              <w:t xml:space="preserve"> </w:t>
            </w:r>
          </w:p>
          <w:p w14:paraId="367E8D66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02-823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035B3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15 552.00 zł</w:t>
            </w:r>
          </w:p>
        </w:tc>
      </w:tr>
      <w:tr w:rsidR="00901F8A" w:rsidRPr="00CC48F8" w14:paraId="4809B357" w14:textId="77777777" w:rsidTr="00433B45">
        <w:tc>
          <w:tcPr>
            <w:tcW w:w="993" w:type="dxa"/>
            <w:shd w:val="clear" w:color="auto" w:fill="auto"/>
            <w:vAlign w:val="center"/>
          </w:tcPr>
          <w:p w14:paraId="2BB10BA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91D40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4110" w:type="dxa"/>
            <w:shd w:val="clear" w:color="auto" w:fill="auto"/>
          </w:tcPr>
          <w:p w14:paraId="5883E555" w14:textId="77777777" w:rsidR="00901F8A" w:rsidRPr="00CC48F8" w:rsidRDefault="00901F8A" w:rsidP="00433B45">
            <w:pPr>
              <w:spacing w:before="80"/>
            </w:pPr>
            <w:r w:rsidRPr="00CC48F8">
              <w:t>Centrum Zaopatrzenia Medycznego "</w:t>
            </w:r>
            <w:proofErr w:type="spellStart"/>
            <w:r w:rsidRPr="00CC48F8">
              <w:t>Cezal</w:t>
            </w:r>
            <w:proofErr w:type="spellEnd"/>
            <w:r w:rsidRPr="00CC48F8">
              <w:t>" S.A Wrocław Oddział Kraków</w:t>
            </w:r>
          </w:p>
          <w:p w14:paraId="5701D9D9" w14:textId="77777777" w:rsidR="00901F8A" w:rsidRPr="00CC48F8" w:rsidRDefault="00901F8A" w:rsidP="00433B45">
            <w:r w:rsidRPr="00CC48F8">
              <w:t>ul. Balicka</w:t>
            </w:r>
            <w:r w:rsidRPr="00CC48F8">
              <w:t xml:space="preserve"> </w:t>
            </w:r>
            <w:r w:rsidRPr="00CC48F8">
              <w:t>117</w:t>
            </w:r>
            <w:r w:rsidRPr="00CC48F8">
              <w:t xml:space="preserve"> </w:t>
            </w:r>
          </w:p>
          <w:p w14:paraId="7D0F5037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30-149</w:t>
            </w:r>
            <w:r w:rsidRPr="00CC48F8">
              <w:t xml:space="preserve"> </w:t>
            </w:r>
            <w:r w:rsidRPr="00CC48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854DE2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44 550.00 zł</w:t>
            </w:r>
          </w:p>
        </w:tc>
      </w:tr>
      <w:tr w:rsidR="00901F8A" w:rsidRPr="00CC48F8" w14:paraId="33CBADB7" w14:textId="77777777" w:rsidTr="00433B45">
        <w:tc>
          <w:tcPr>
            <w:tcW w:w="993" w:type="dxa"/>
            <w:shd w:val="clear" w:color="auto" w:fill="auto"/>
            <w:vAlign w:val="center"/>
          </w:tcPr>
          <w:p w14:paraId="3731DB1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AEA39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35</w:t>
            </w:r>
          </w:p>
        </w:tc>
        <w:tc>
          <w:tcPr>
            <w:tcW w:w="4110" w:type="dxa"/>
            <w:shd w:val="clear" w:color="auto" w:fill="auto"/>
          </w:tcPr>
          <w:p w14:paraId="5CC6FECB" w14:textId="77777777" w:rsidR="00901F8A" w:rsidRPr="00CC48F8" w:rsidRDefault="00901F8A" w:rsidP="00433B45">
            <w:pPr>
              <w:spacing w:before="80"/>
            </w:pPr>
            <w:r w:rsidRPr="00CC48F8">
              <w:t>Centrum Zaopatrzenia Medycznego "</w:t>
            </w:r>
            <w:proofErr w:type="spellStart"/>
            <w:r w:rsidRPr="00CC48F8">
              <w:t>Cezal</w:t>
            </w:r>
            <w:proofErr w:type="spellEnd"/>
            <w:r w:rsidRPr="00CC48F8">
              <w:t>" S.A Wrocław Oddział Kraków</w:t>
            </w:r>
          </w:p>
          <w:p w14:paraId="5929A642" w14:textId="77777777" w:rsidR="00901F8A" w:rsidRPr="00CC48F8" w:rsidRDefault="00901F8A" w:rsidP="00433B45">
            <w:r w:rsidRPr="00CC48F8">
              <w:t>ul. Balicka</w:t>
            </w:r>
            <w:r w:rsidRPr="00CC48F8">
              <w:t xml:space="preserve"> </w:t>
            </w:r>
            <w:r w:rsidRPr="00CC48F8">
              <w:t>117</w:t>
            </w:r>
            <w:r w:rsidRPr="00CC48F8">
              <w:t xml:space="preserve"> </w:t>
            </w:r>
          </w:p>
          <w:p w14:paraId="2DDC1D2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30-149</w:t>
            </w:r>
            <w:r w:rsidRPr="00CC48F8">
              <w:t xml:space="preserve"> </w:t>
            </w:r>
            <w:r w:rsidRPr="00CC48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5624B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16 837.63 zł</w:t>
            </w:r>
          </w:p>
        </w:tc>
      </w:tr>
      <w:tr w:rsidR="00901F8A" w:rsidRPr="00CC48F8" w14:paraId="7CA4B38B" w14:textId="77777777" w:rsidTr="00433B45">
        <w:tc>
          <w:tcPr>
            <w:tcW w:w="993" w:type="dxa"/>
            <w:shd w:val="clear" w:color="auto" w:fill="auto"/>
            <w:vAlign w:val="center"/>
          </w:tcPr>
          <w:p w14:paraId="27D41D8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7D619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39</w:t>
            </w:r>
          </w:p>
        </w:tc>
        <w:tc>
          <w:tcPr>
            <w:tcW w:w="4110" w:type="dxa"/>
            <w:shd w:val="clear" w:color="auto" w:fill="auto"/>
          </w:tcPr>
          <w:p w14:paraId="5814C0E1" w14:textId="77777777" w:rsidR="00901F8A" w:rsidRPr="00CC48F8" w:rsidRDefault="00901F8A" w:rsidP="00433B45">
            <w:pPr>
              <w:spacing w:before="80"/>
            </w:pPr>
            <w:r w:rsidRPr="00CC48F8">
              <w:t>Centrum Zaopatrzenia Medycznego "</w:t>
            </w:r>
            <w:proofErr w:type="spellStart"/>
            <w:r w:rsidRPr="00CC48F8">
              <w:t>Cezal</w:t>
            </w:r>
            <w:proofErr w:type="spellEnd"/>
            <w:r w:rsidRPr="00CC48F8">
              <w:t>" S.A Wrocław Oddział Kraków</w:t>
            </w:r>
          </w:p>
          <w:p w14:paraId="2F386356" w14:textId="77777777" w:rsidR="00901F8A" w:rsidRPr="00CC48F8" w:rsidRDefault="00901F8A" w:rsidP="00433B45">
            <w:r w:rsidRPr="00CC48F8">
              <w:t>ul. Balicka</w:t>
            </w:r>
            <w:r w:rsidRPr="00CC48F8">
              <w:t xml:space="preserve"> </w:t>
            </w:r>
            <w:r w:rsidRPr="00CC48F8">
              <w:t>117</w:t>
            </w:r>
            <w:r w:rsidRPr="00CC48F8">
              <w:t xml:space="preserve"> </w:t>
            </w:r>
          </w:p>
          <w:p w14:paraId="2147ADC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30-149</w:t>
            </w:r>
            <w:r w:rsidRPr="00CC48F8">
              <w:t xml:space="preserve"> </w:t>
            </w:r>
            <w:r w:rsidRPr="00CC48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2E62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34 492.61 zł</w:t>
            </w:r>
          </w:p>
        </w:tc>
      </w:tr>
      <w:tr w:rsidR="00901F8A" w:rsidRPr="00CC48F8" w14:paraId="3D2E437A" w14:textId="77777777" w:rsidTr="00433B45">
        <w:tc>
          <w:tcPr>
            <w:tcW w:w="993" w:type="dxa"/>
            <w:shd w:val="clear" w:color="auto" w:fill="auto"/>
            <w:vAlign w:val="center"/>
          </w:tcPr>
          <w:p w14:paraId="5588D6F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C1BD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45</w:t>
            </w:r>
          </w:p>
        </w:tc>
        <w:tc>
          <w:tcPr>
            <w:tcW w:w="4110" w:type="dxa"/>
            <w:shd w:val="clear" w:color="auto" w:fill="auto"/>
          </w:tcPr>
          <w:p w14:paraId="4EB5244E" w14:textId="77777777" w:rsidR="00901F8A" w:rsidRPr="00CC48F8" w:rsidRDefault="00901F8A" w:rsidP="00433B45">
            <w:pPr>
              <w:spacing w:before="80"/>
            </w:pPr>
            <w:r w:rsidRPr="00CC48F8">
              <w:t>Centrum Zaopatrzenia Medycznego "</w:t>
            </w:r>
            <w:proofErr w:type="spellStart"/>
            <w:r w:rsidRPr="00CC48F8">
              <w:t>Cezal</w:t>
            </w:r>
            <w:proofErr w:type="spellEnd"/>
            <w:r w:rsidRPr="00CC48F8">
              <w:t>" S.A Wrocław Oddział Kraków</w:t>
            </w:r>
          </w:p>
          <w:p w14:paraId="163EA17A" w14:textId="77777777" w:rsidR="00901F8A" w:rsidRPr="00CC48F8" w:rsidRDefault="00901F8A" w:rsidP="00433B45">
            <w:r w:rsidRPr="00CC48F8">
              <w:t>ul. Balicka</w:t>
            </w:r>
            <w:r w:rsidRPr="00CC48F8">
              <w:t xml:space="preserve"> </w:t>
            </w:r>
            <w:r w:rsidRPr="00CC48F8">
              <w:t>117</w:t>
            </w:r>
            <w:r w:rsidRPr="00CC48F8">
              <w:t xml:space="preserve"> </w:t>
            </w:r>
          </w:p>
          <w:p w14:paraId="7BC5705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30-149</w:t>
            </w:r>
            <w:r w:rsidRPr="00CC48F8">
              <w:t xml:space="preserve"> </w:t>
            </w:r>
            <w:r w:rsidRPr="00CC48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32A6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16 877.81 zł</w:t>
            </w:r>
          </w:p>
        </w:tc>
      </w:tr>
      <w:tr w:rsidR="00901F8A" w:rsidRPr="00CC48F8" w14:paraId="78584560" w14:textId="77777777" w:rsidTr="00433B45">
        <w:tc>
          <w:tcPr>
            <w:tcW w:w="993" w:type="dxa"/>
            <w:shd w:val="clear" w:color="auto" w:fill="auto"/>
            <w:vAlign w:val="center"/>
          </w:tcPr>
          <w:p w14:paraId="32DF708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ED5A70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11</w:t>
            </w:r>
          </w:p>
        </w:tc>
        <w:tc>
          <w:tcPr>
            <w:tcW w:w="4110" w:type="dxa"/>
            <w:shd w:val="clear" w:color="auto" w:fill="auto"/>
          </w:tcPr>
          <w:p w14:paraId="6CB361A3" w14:textId="77777777" w:rsidR="00901F8A" w:rsidRPr="00CC48F8" w:rsidRDefault="00901F8A" w:rsidP="00433B45">
            <w:pPr>
              <w:spacing w:before="80"/>
            </w:pPr>
            <w:r w:rsidRPr="00CC48F8">
              <w:t>Olympus Polska Sp. z o.o.</w:t>
            </w:r>
          </w:p>
          <w:p w14:paraId="38B59A15" w14:textId="77777777" w:rsidR="00901F8A" w:rsidRPr="00CC48F8" w:rsidRDefault="00901F8A" w:rsidP="00433B45">
            <w:r w:rsidRPr="00CC48F8">
              <w:t>ul. Wynalazek</w:t>
            </w:r>
            <w:r w:rsidRPr="00CC48F8">
              <w:t xml:space="preserve"> </w:t>
            </w:r>
            <w:r w:rsidRPr="00CC48F8">
              <w:t>1</w:t>
            </w:r>
            <w:r w:rsidRPr="00CC48F8">
              <w:t xml:space="preserve"> </w:t>
            </w:r>
          </w:p>
          <w:p w14:paraId="29E4F8D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02-677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A0D9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88 378.13 zł</w:t>
            </w:r>
          </w:p>
        </w:tc>
      </w:tr>
      <w:tr w:rsidR="00901F8A" w:rsidRPr="00CC48F8" w14:paraId="1601200B" w14:textId="77777777" w:rsidTr="00433B45">
        <w:tc>
          <w:tcPr>
            <w:tcW w:w="993" w:type="dxa"/>
            <w:shd w:val="clear" w:color="auto" w:fill="auto"/>
            <w:vAlign w:val="center"/>
          </w:tcPr>
          <w:p w14:paraId="6D6A66D0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72BF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55</w:t>
            </w:r>
          </w:p>
        </w:tc>
        <w:tc>
          <w:tcPr>
            <w:tcW w:w="4110" w:type="dxa"/>
            <w:shd w:val="clear" w:color="auto" w:fill="auto"/>
          </w:tcPr>
          <w:p w14:paraId="165EFDC0" w14:textId="77777777" w:rsidR="00901F8A" w:rsidRPr="00CC48F8" w:rsidRDefault="00901F8A" w:rsidP="00433B45">
            <w:pPr>
              <w:spacing w:before="80"/>
            </w:pPr>
            <w:r w:rsidRPr="00CC48F8">
              <w:t>Olympus Polska Sp. z o.o.</w:t>
            </w:r>
          </w:p>
          <w:p w14:paraId="55395FC1" w14:textId="77777777" w:rsidR="00901F8A" w:rsidRPr="00CC48F8" w:rsidRDefault="00901F8A" w:rsidP="00433B45">
            <w:r w:rsidRPr="00CC48F8">
              <w:t>ul. Wynalazek</w:t>
            </w:r>
            <w:r w:rsidRPr="00CC48F8">
              <w:t xml:space="preserve"> </w:t>
            </w:r>
            <w:r w:rsidRPr="00CC48F8">
              <w:t>1</w:t>
            </w:r>
            <w:r w:rsidRPr="00CC48F8">
              <w:t xml:space="preserve"> </w:t>
            </w:r>
          </w:p>
          <w:p w14:paraId="151B410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02-677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99D80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68 820.84 zł</w:t>
            </w:r>
          </w:p>
        </w:tc>
      </w:tr>
      <w:tr w:rsidR="00901F8A" w:rsidRPr="00CC48F8" w14:paraId="05F2F5CA" w14:textId="77777777" w:rsidTr="00433B45">
        <w:tc>
          <w:tcPr>
            <w:tcW w:w="993" w:type="dxa"/>
            <w:shd w:val="clear" w:color="auto" w:fill="auto"/>
            <w:vAlign w:val="center"/>
          </w:tcPr>
          <w:p w14:paraId="443712D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BDCC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56</w:t>
            </w:r>
          </w:p>
        </w:tc>
        <w:tc>
          <w:tcPr>
            <w:tcW w:w="4110" w:type="dxa"/>
            <w:shd w:val="clear" w:color="auto" w:fill="auto"/>
          </w:tcPr>
          <w:p w14:paraId="00B1FAD1" w14:textId="77777777" w:rsidR="00901F8A" w:rsidRPr="00CC48F8" w:rsidRDefault="00901F8A" w:rsidP="00433B45">
            <w:pPr>
              <w:spacing w:before="80"/>
            </w:pPr>
            <w:r w:rsidRPr="00CC48F8">
              <w:t>Olympus Polska Sp. z o.o.</w:t>
            </w:r>
          </w:p>
          <w:p w14:paraId="46EFD7B3" w14:textId="77777777" w:rsidR="00901F8A" w:rsidRPr="00CC48F8" w:rsidRDefault="00901F8A" w:rsidP="00433B45">
            <w:r w:rsidRPr="00CC48F8">
              <w:t>ul. Wynalazek</w:t>
            </w:r>
            <w:r w:rsidRPr="00CC48F8">
              <w:t xml:space="preserve"> </w:t>
            </w:r>
            <w:r w:rsidRPr="00CC48F8">
              <w:t>1</w:t>
            </w:r>
            <w:r w:rsidRPr="00CC48F8">
              <w:t xml:space="preserve"> </w:t>
            </w:r>
          </w:p>
          <w:p w14:paraId="7A32DB92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02-677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1E6AC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27 861.41 zł</w:t>
            </w:r>
          </w:p>
        </w:tc>
      </w:tr>
      <w:tr w:rsidR="00901F8A" w:rsidRPr="00CC48F8" w14:paraId="67137E05" w14:textId="77777777" w:rsidTr="00433B45">
        <w:tc>
          <w:tcPr>
            <w:tcW w:w="993" w:type="dxa"/>
            <w:shd w:val="clear" w:color="auto" w:fill="auto"/>
            <w:vAlign w:val="center"/>
          </w:tcPr>
          <w:p w14:paraId="54CC014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59D1C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57</w:t>
            </w:r>
          </w:p>
        </w:tc>
        <w:tc>
          <w:tcPr>
            <w:tcW w:w="4110" w:type="dxa"/>
            <w:shd w:val="clear" w:color="auto" w:fill="auto"/>
          </w:tcPr>
          <w:p w14:paraId="5DD219C8" w14:textId="77777777" w:rsidR="00901F8A" w:rsidRPr="00CC48F8" w:rsidRDefault="00901F8A" w:rsidP="00433B45">
            <w:pPr>
              <w:spacing w:before="80"/>
            </w:pPr>
            <w:r w:rsidRPr="00CC48F8">
              <w:t>Olympus Polska Sp. z o.o.</w:t>
            </w:r>
          </w:p>
          <w:p w14:paraId="603400F8" w14:textId="77777777" w:rsidR="00901F8A" w:rsidRPr="00CC48F8" w:rsidRDefault="00901F8A" w:rsidP="00433B45">
            <w:r w:rsidRPr="00CC48F8">
              <w:t>ul. Wynalazek</w:t>
            </w:r>
            <w:r w:rsidRPr="00CC48F8">
              <w:t xml:space="preserve"> </w:t>
            </w:r>
            <w:r w:rsidRPr="00CC48F8">
              <w:t>1</w:t>
            </w:r>
            <w:r w:rsidRPr="00CC48F8">
              <w:t xml:space="preserve"> </w:t>
            </w:r>
          </w:p>
          <w:p w14:paraId="461618D6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02-677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C3B56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14 796.00 zł</w:t>
            </w:r>
          </w:p>
        </w:tc>
      </w:tr>
      <w:tr w:rsidR="00901F8A" w:rsidRPr="00CC48F8" w14:paraId="7086AFC0" w14:textId="77777777" w:rsidTr="00433B45">
        <w:tc>
          <w:tcPr>
            <w:tcW w:w="993" w:type="dxa"/>
            <w:shd w:val="clear" w:color="auto" w:fill="auto"/>
            <w:vAlign w:val="center"/>
          </w:tcPr>
          <w:p w14:paraId="71D66FD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D65C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72</w:t>
            </w:r>
          </w:p>
        </w:tc>
        <w:tc>
          <w:tcPr>
            <w:tcW w:w="4110" w:type="dxa"/>
            <w:shd w:val="clear" w:color="auto" w:fill="auto"/>
          </w:tcPr>
          <w:p w14:paraId="2D860851" w14:textId="77777777" w:rsidR="00901F8A" w:rsidRPr="00CC48F8" w:rsidRDefault="00901F8A" w:rsidP="00433B45">
            <w:pPr>
              <w:spacing w:before="80"/>
            </w:pPr>
            <w:r w:rsidRPr="00CC48F8">
              <w:t>Olympus Polska Sp. z o.o.</w:t>
            </w:r>
          </w:p>
          <w:p w14:paraId="09F9C56D" w14:textId="77777777" w:rsidR="00901F8A" w:rsidRPr="00CC48F8" w:rsidRDefault="00901F8A" w:rsidP="00433B45">
            <w:r w:rsidRPr="00CC48F8">
              <w:t>ul. Wynalazek</w:t>
            </w:r>
            <w:r w:rsidRPr="00CC48F8">
              <w:t xml:space="preserve"> </w:t>
            </w:r>
            <w:r w:rsidRPr="00CC48F8">
              <w:t>1</w:t>
            </w:r>
            <w:r w:rsidRPr="00CC48F8">
              <w:t xml:space="preserve"> </w:t>
            </w:r>
          </w:p>
          <w:p w14:paraId="4E178A57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02-677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22F7B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14 718.10 zł</w:t>
            </w:r>
          </w:p>
        </w:tc>
      </w:tr>
      <w:tr w:rsidR="00901F8A" w:rsidRPr="00CC48F8" w14:paraId="1AFEF68D" w14:textId="77777777" w:rsidTr="00433B45">
        <w:tc>
          <w:tcPr>
            <w:tcW w:w="993" w:type="dxa"/>
            <w:shd w:val="clear" w:color="auto" w:fill="auto"/>
            <w:vAlign w:val="center"/>
          </w:tcPr>
          <w:p w14:paraId="7A114B7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8F1AC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71</w:t>
            </w:r>
          </w:p>
        </w:tc>
        <w:tc>
          <w:tcPr>
            <w:tcW w:w="4110" w:type="dxa"/>
            <w:shd w:val="clear" w:color="auto" w:fill="auto"/>
          </w:tcPr>
          <w:p w14:paraId="14ABF415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Cedical</w:t>
            </w:r>
            <w:proofErr w:type="spellEnd"/>
            <w:r w:rsidRPr="00CC48F8">
              <w:t xml:space="preserve"> Sp. z o.o.</w:t>
            </w:r>
          </w:p>
          <w:p w14:paraId="23BF7DA2" w14:textId="77777777" w:rsidR="00901F8A" w:rsidRPr="00CC48F8" w:rsidRDefault="00901F8A" w:rsidP="00433B45">
            <w:r w:rsidRPr="00CC48F8">
              <w:t>Al. Jerozolimskie</w:t>
            </w:r>
            <w:r w:rsidRPr="00CC48F8">
              <w:t xml:space="preserve"> </w:t>
            </w:r>
            <w:r w:rsidRPr="00CC48F8">
              <w:t>200/213A</w:t>
            </w:r>
            <w:r w:rsidRPr="00CC48F8">
              <w:t xml:space="preserve"> </w:t>
            </w:r>
          </w:p>
          <w:p w14:paraId="04436594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02-486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9C9B4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5 430.24 zł</w:t>
            </w:r>
          </w:p>
        </w:tc>
      </w:tr>
      <w:tr w:rsidR="00901F8A" w:rsidRPr="00CC48F8" w14:paraId="715DAAF3" w14:textId="77777777" w:rsidTr="00433B45">
        <w:tc>
          <w:tcPr>
            <w:tcW w:w="993" w:type="dxa"/>
            <w:shd w:val="clear" w:color="auto" w:fill="auto"/>
            <w:vAlign w:val="center"/>
          </w:tcPr>
          <w:p w14:paraId="4245325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86F5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25</w:t>
            </w:r>
          </w:p>
        </w:tc>
        <w:tc>
          <w:tcPr>
            <w:tcW w:w="4110" w:type="dxa"/>
            <w:shd w:val="clear" w:color="auto" w:fill="auto"/>
          </w:tcPr>
          <w:p w14:paraId="1FC470F7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Bialmed</w:t>
            </w:r>
            <w:proofErr w:type="spellEnd"/>
            <w:r w:rsidRPr="00CC48F8">
              <w:t xml:space="preserve"> Sp. z o.o.</w:t>
            </w:r>
          </w:p>
          <w:p w14:paraId="4E2E8015" w14:textId="77777777" w:rsidR="00901F8A" w:rsidRPr="00CC48F8" w:rsidRDefault="00901F8A" w:rsidP="00433B45">
            <w:r w:rsidRPr="00CC48F8">
              <w:t>ul. Kazimierzowska</w:t>
            </w:r>
            <w:r w:rsidRPr="00CC48F8">
              <w:t xml:space="preserve"> </w:t>
            </w:r>
            <w:r w:rsidRPr="00CC48F8">
              <w:t>46/48/35</w:t>
            </w:r>
            <w:r w:rsidRPr="00CC48F8">
              <w:t xml:space="preserve"> </w:t>
            </w:r>
          </w:p>
          <w:p w14:paraId="68F482FD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02-546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520A3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816.48 zł</w:t>
            </w:r>
          </w:p>
        </w:tc>
      </w:tr>
      <w:tr w:rsidR="00901F8A" w:rsidRPr="00CC48F8" w14:paraId="3161E948" w14:textId="77777777" w:rsidTr="00433B45">
        <w:tc>
          <w:tcPr>
            <w:tcW w:w="993" w:type="dxa"/>
            <w:shd w:val="clear" w:color="auto" w:fill="auto"/>
            <w:vAlign w:val="center"/>
          </w:tcPr>
          <w:p w14:paraId="3174327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1321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4110" w:type="dxa"/>
            <w:shd w:val="clear" w:color="auto" w:fill="auto"/>
          </w:tcPr>
          <w:p w14:paraId="7BAB3F92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Bialmed</w:t>
            </w:r>
            <w:proofErr w:type="spellEnd"/>
            <w:r w:rsidRPr="00CC48F8">
              <w:t xml:space="preserve"> Sp. z o.o.</w:t>
            </w:r>
          </w:p>
          <w:p w14:paraId="73B2AC1D" w14:textId="77777777" w:rsidR="00901F8A" w:rsidRPr="00CC48F8" w:rsidRDefault="00901F8A" w:rsidP="00433B45">
            <w:r w:rsidRPr="00CC48F8">
              <w:t>ul. Kazimierzowska</w:t>
            </w:r>
            <w:r w:rsidRPr="00CC48F8">
              <w:t xml:space="preserve"> </w:t>
            </w:r>
            <w:r w:rsidRPr="00CC48F8">
              <w:t>46/48/35</w:t>
            </w:r>
            <w:r w:rsidRPr="00CC48F8">
              <w:t xml:space="preserve"> </w:t>
            </w:r>
          </w:p>
          <w:p w14:paraId="2881B9E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lastRenderedPageBreak/>
              <w:t>02-546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616B5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lastRenderedPageBreak/>
              <w:t>39 204.00 zł</w:t>
            </w:r>
          </w:p>
        </w:tc>
      </w:tr>
      <w:tr w:rsidR="00901F8A" w:rsidRPr="00CC48F8" w14:paraId="45AF6090" w14:textId="77777777" w:rsidTr="00433B45">
        <w:tc>
          <w:tcPr>
            <w:tcW w:w="993" w:type="dxa"/>
            <w:shd w:val="clear" w:color="auto" w:fill="auto"/>
            <w:vAlign w:val="center"/>
          </w:tcPr>
          <w:p w14:paraId="143F4C9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6A2A19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32</w:t>
            </w:r>
          </w:p>
        </w:tc>
        <w:tc>
          <w:tcPr>
            <w:tcW w:w="4110" w:type="dxa"/>
            <w:shd w:val="clear" w:color="auto" w:fill="auto"/>
          </w:tcPr>
          <w:p w14:paraId="12DDFAD8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Bialmed</w:t>
            </w:r>
            <w:proofErr w:type="spellEnd"/>
            <w:r w:rsidRPr="00CC48F8">
              <w:t xml:space="preserve"> Sp. z o.o.</w:t>
            </w:r>
          </w:p>
          <w:p w14:paraId="68ECEA50" w14:textId="77777777" w:rsidR="00901F8A" w:rsidRPr="00CC48F8" w:rsidRDefault="00901F8A" w:rsidP="00433B45">
            <w:r w:rsidRPr="00CC48F8">
              <w:t>ul. Kazimierzowska</w:t>
            </w:r>
            <w:r w:rsidRPr="00CC48F8">
              <w:t xml:space="preserve"> </w:t>
            </w:r>
            <w:r w:rsidRPr="00CC48F8">
              <w:t>46/48/35</w:t>
            </w:r>
            <w:r w:rsidRPr="00CC48F8">
              <w:t xml:space="preserve"> </w:t>
            </w:r>
          </w:p>
          <w:p w14:paraId="63E5E197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02-546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0C5898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1 114.56 zł</w:t>
            </w:r>
          </w:p>
        </w:tc>
      </w:tr>
      <w:tr w:rsidR="00901F8A" w:rsidRPr="00CC48F8" w14:paraId="2288E3FD" w14:textId="77777777" w:rsidTr="00433B45">
        <w:tc>
          <w:tcPr>
            <w:tcW w:w="993" w:type="dxa"/>
            <w:shd w:val="clear" w:color="auto" w:fill="auto"/>
            <w:vAlign w:val="center"/>
          </w:tcPr>
          <w:p w14:paraId="741847A1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80EB1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43</w:t>
            </w:r>
          </w:p>
        </w:tc>
        <w:tc>
          <w:tcPr>
            <w:tcW w:w="4110" w:type="dxa"/>
            <w:shd w:val="clear" w:color="auto" w:fill="auto"/>
          </w:tcPr>
          <w:p w14:paraId="06C7B816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Bialmed</w:t>
            </w:r>
            <w:proofErr w:type="spellEnd"/>
            <w:r w:rsidRPr="00CC48F8">
              <w:t xml:space="preserve"> Sp. z o.o.</w:t>
            </w:r>
          </w:p>
          <w:p w14:paraId="36EDD898" w14:textId="77777777" w:rsidR="00901F8A" w:rsidRPr="00CC48F8" w:rsidRDefault="00901F8A" w:rsidP="00433B45">
            <w:r w:rsidRPr="00CC48F8">
              <w:t>ul. Kazimierzowska</w:t>
            </w:r>
            <w:r w:rsidRPr="00CC48F8">
              <w:t xml:space="preserve"> </w:t>
            </w:r>
            <w:r w:rsidRPr="00CC48F8">
              <w:t>46/48/35</w:t>
            </w:r>
            <w:r w:rsidRPr="00CC48F8">
              <w:t xml:space="preserve"> </w:t>
            </w:r>
          </w:p>
          <w:p w14:paraId="5D9B065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02-546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4E8674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1 296.00 zł</w:t>
            </w:r>
          </w:p>
        </w:tc>
      </w:tr>
      <w:tr w:rsidR="00901F8A" w:rsidRPr="00CC48F8" w14:paraId="319AA1AB" w14:textId="77777777" w:rsidTr="00433B45">
        <w:tc>
          <w:tcPr>
            <w:tcW w:w="993" w:type="dxa"/>
            <w:shd w:val="clear" w:color="auto" w:fill="auto"/>
            <w:vAlign w:val="center"/>
          </w:tcPr>
          <w:p w14:paraId="789F1E3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67AB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45</w:t>
            </w:r>
          </w:p>
        </w:tc>
        <w:tc>
          <w:tcPr>
            <w:tcW w:w="4110" w:type="dxa"/>
            <w:shd w:val="clear" w:color="auto" w:fill="auto"/>
          </w:tcPr>
          <w:p w14:paraId="0FADD55C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Bialmed</w:t>
            </w:r>
            <w:proofErr w:type="spellEnd"/>
            <w:r w:rsidRPr="00CC48F8">
              <w:t xml:space="preserve"> Sp. z o.o.</w:t>
            </w:r>
          </w:p>
          <w:p w14:paraId="1ADEE3F8" w14:textId="77777777" w:rsidR="00901F8A" w:rsidRPr="00CC48F8" w:rsidRDefault="00901F8A" w:rsidP="00433B45">
            <w:r w:rsidRPr="00CC48F8">
              <w:t>ul. Kazimierzowska</w:t>
            </w:r>
            <w:r w:rsidRPr="00CC48F8">
              <w:t xml:space="preserve"> </w:t>
            </w:r>
            <w:r w:rsidRPr="00CC48F8">
              <w:t>46/48/35</w:t>
            </w:r>
            <w:r w:rsidRPr="00CC48F8">
              <w:t xml:space="preserve"> </w:t>
            </w:r>
          </w:p>
          <w:p w14:paraId="73DC67C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02-546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5159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10 739.30 zł</w:t>
            </w:r>
          </w:p>
        </w:tc>
      </w:tr>
      <w:tr w:rsidR="00901F8A" w:rsidRPr="00CC48F8" w14:paraId="16A1E343" w14:textId="77777777" w:rsidTr="00433B45">
        <w:tc>
          <w:tcPr>
            <w:tcW w:w="993" w:type="dxa"/>
            <w:shd w:val="clear" w:color="auto" w:fill="auto"/>
            <w:vAlign w:val="center"/>
          </w:tcPr>
          <w:p w14:paraId="1438E61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04A2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50</w:t>
            </w:r>
          </w:p>
        </w:tc>
        <w:tc>
          <w:tcPr>
            <w:tcW w:w="4110" w:type="dxa"/>
            <w:shd w:val="clear" w:color="auto" w:fill="auto"/>
          </w:tcPr>
          <w:p w14:paraId="6889009F" w14:textId="77777777" w:rsidR="00901F8A" w:rsidRPr="00CC48F8" w:rsidRDefault="00901F8A" w:rsidP="00433B45">
            <w:pPr>
              <w:spacing w:before="80"/>
            </w:pPr>
            <w:proofErr w:type="spellStart"/>
            <w:r w:rsidRPr="00CC48F8">
              <w:t>Bialmed</w:t>
            </w:r>
            <w:proofErr w:type="spellEnd"/>
            <w:r w:rsidRPr="00CC48F8">
              <w:t xml:space="preserve"> Sp. z o.o.</w:t>
            </w:r>
          </w:p>
          <w:p w14:paraId="6AE9C0C8" w14:textId="77777777" w:rsidR="00901F8A" w:rsidRPr="00CC48F8" w:rsidRDefault="00901F8A" w:rsidP="00433B45">
            <w:r w:rsidRPr="00CC48F8">
              <w:t>ul. Kazimierzowska</w:t>
            </w:r>
            <w:r w:rsidRPr="00CC48F8">
              <w:t xml:space="preserve"> </w:t>
            </w:r>
            <w:r w:rsidRPr="00CC48F8">
              <w:t>46/48/35</w:t>
            </w:r>
            <w:r w:rsidRPr="00CC48F8">
              <w:t xml:space="preserve"> </w:t>
            </w:r>
          </w:p>
          <w:p w14:paraId="24959D83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02-546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C870F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34 805.43 zł</w:t>
            </w:r>
          </w:p>
        </w:tc>
      </w:tr>
      <w:tr w:rsidR="00901F8A" w:rsidRPr="00CC48F8" w14:paraId="1713CA60" w14:textId="77777777" w:rsidTr="00433B45">
        <w:tc>
          <w:tcPr>
            <w:tcW w:w="993" w:type="dxa"/>
            <w:shd w:val="clear" w:color="auto" w:fill="auto"/>
            <w:vAlign w:val="center"/>
          </w:tcPr>
          <w:p w14:paraId="5B9831A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64D07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37</w:t>
            </w:r>
          </w:p>
        </w:tc>
        <w:tc>
          <w:tcPr>
            <w:tcW w:w="4110" w:type="dxa"/>
            <w:shd w:val="clear" w:color="auto" w:fill="auto"/>
          </w:tcPr>
          <w:p w14:paraId="04B5F291" w14:textId="77777777" w:rsidR="00901F8A" w:rsidRPr="00CC48F8" w:rsidRDefault="00901F8A" w:rsidP="00433B45">
            <w:pPr>
              <w:spacing w:before="80"/>
            </w:pPr>
            <w:r w:rsidRPr="00CC48F8">
              <w:t>MAR-FOUR MARIAN SIEKIERSKI</w:t>
            </w:r>
          </w:p>
          <w:p w14:paraId="5327633D" w14:textId="77777777" w:rsidR="00901F8A" w:rsidRPr="00CC48F8" w:rsidRDefault="00901F8A" w:rsidP="00433B45">
            <w:r w:rsidRPr="00CC48F8">
              <w:t>ul. Srebrzyńska</w:t>
            </w:r>
            <w:r w:rsidRPr="00CC48F8">
              <w:t xml:space="preserve"> </w:t>
            </w:r>
            <w:r w:rsidRPr="00CC48F8">
              <w:t>5/7</w:t>
            </w:r>
            <w:r w:rsidRPr="00CC48F8">
              <w:t xml:space="preserve"> </w:t>
            </w:r>
          </w:p>
          <w:p w14:paraId="29170EB4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95-050</w:t>
            </w:r>
            <w:r w:rsidRPr="00CC48F8">
              <w:t xml:space="preserve"> </w:t>
            </w:r>
            <w:r w:rsidRPr="00CC48F8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BC64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6 321.60 zł</w:t>
            </w:r>
          </w:p>
        </w:tc>
      </w:tr>
      <w:tr w:rsidR="00901F8A" w:rsidRPr="00CC48F8" w14:paraId="3F8C9B7B" w14:textId="77777777" w:rsidTr="00433B45">
        <w:tc>
          <w:tcPr>
            <w:tcW w:w="993" w:type="dxa"/>
            <w:shd w:val="clear" w:color="auto" w:fill="auto"/>
            <w:vAlign w:val="center"/>
          </w:tcPr>
          <w:p w14:paraId="6D477A2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25E343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46</w:t>
            </w:r>
          </w:p>
        </w:tc>
        <w:tc>
          <w:tcPr>
            <w:tcW w:w="4110" w:type="dxa"/>
            <w:shd w:val="clear" w:color="auto" w:fill="auto"/>
          </w:tcPr>
          <w:p w14:paraId="4A8C6B10" w14:textId="77777777" w:rsidR="00901F8A" w:rsidRPr="00CC48F8" w:rsidRDefault="00901F8A" w:rsidP="00433B45">
            <w:pPr>
              <w:spacing w:before="80"/>
            </w:pPr>
            <w:r w:rsidRPr="00CC48F8">
              <w:t>MAR-FOUR MARIAN SIEKIERSKI</w:t>
            </w:r>
          </w:p>
          <w:p w14:paraId="07F429F8" w14:textId="77777777" w:rsidR="00901F8A" w:rsidRPr="00CC48F8" w:rsidRDefault="00901F8A" w:rsidP="00433B45">
            <w:r w:rsidRPr="00CC48F8">
              <w:t>ul. Srebrzyńska</w:t>
            </w:r>
            <w:r w:rsidRPr="00CC48F8">
              <w:t xml:space="preserve"> </w:t>
            </w:r>
            <w:r w:rsidRPr="00CC48F8">
              <w:t>5/7</w:t>
            </w:r>
            <w:r w:rsidRPr="00CC48F8">
              <w:t xml:space="preserve"> </w:t>
            </w:r>
          </w:p>
          <w:p w14:paraId="3CFACAD0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95-050</w:t>
            </w:r>
            <w:r w:rsidRPr="00CC48F8">
              <w:t xml:space="preserve"> </w:t>
            </w:r>
            <w:r w:rsidRPr="00CC48F8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35E7B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3 985.20 zł</w:t>
            </w:r>
          </w:p>
        </w:tc>
      </w:tr>
      <w:tr w:rsidR="00901F8A" w:rsidRPr="00CC48F8" w14:paraId="0AAEF29F" w14:textId="77777777" w:rsidTr="00433B45">
        <w:tc>
          <w:tcPr>
            <w:tcW w:w="993" w:type="dxa"/>
            <w:shd w:val="clear" w:color="auto" w:fill="auto"/>
            <w:vAlign w:val="center"/>
          </w:tcPr>
          <w:p w14:paraId="10358ED6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B5505A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70</w:t>
            </w:r>
          </w:p>
        </w:tc>
        <w:tc>
          <w:tcPr>
            <w:tcW w:w="4110" w:type="dxa"/>
            <w:shd w:val="clear" w:color="auto" w:fill="auto"/>
          </w:tcPr>
          <w:p w14:paraId="53D877C4" w14:textId="77777777" w:rsidR="00901F8A" w:rsidRPr="00CC48F8" w:rsidRDefault="00901F8A" w:rsidP="00433B45">
            <w:pPr>
              <w:spacing w:before="80"/>
            </w:pPr>
            <w:r w:rsidRPr="00CC48F8">
              <w:t>MAR-FOUR MARIAN SIEKIERSKI</w:t>
            </w:r>
          </w:p>
          <w:p w14:paraId="327789C6" w14:textId="77777777" w:rsidR="00901F8A" w:rsidRPr="00CC48F8" w:rsidRDefault="00901F8A" w:rsidP="00433B45">
            <w:r w:rsidRPr="00CC48F8">
              <w:t>ul. Srebrzyńska</w:t>
            </w:r>
            <w:r w:rsidRPr="00CC48F8">
              <w:t xml:space="preserve"> </w:t>
            </w:r>
            <w:r w:rsidRPr="00CC48F8">
              <w:t>5/7</w:t>
            </w:r>
            <w:r w:rsidRPr="00CC48F8">
              <w:t xml:space="preserve"> </w:t>
            </w:r>
          </w:p>
          <w:p w14:paraId="2EED362A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95-050</w:t>
            </w:r>
            <w:r w:rsidRPr="00CC48F8">
              <w:t xml:space="preserve"> </w:t>
            </w:r>
            <w:r w:rsidRPr="00CC48F8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43BCC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4 341.60 zł</w:t>
            </w:r>
          </w:p>
        </w:tc>
      </w:tr>
      <w:tr w:rsidR="00901F8A" w:rsidRPr="00CC48F8" w14:paraId="21C77856" w14:textId="77777777" w:rsidTr="00433B45">
        <w:tc>
          <w:tcPr>
            <w:tcW w:w="993" w:type="dxa"/>
            <w:shd w:val="clear" w:color="auto" w:fill="auto"/>
            <w:vAlign w:val="center"/>
          </w:tcPr>
          <w:p w14:paraId="749E71A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7C420D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28</w:t>
            </w:r>
          </w:p>
        </w:tc>
        <w:tc>
          <w:tcPr>
            <w:tcW w:w="4110" w:type="dxa"/>
            <w:shd w:val="clear" w:color="auto" w:fill="auto"/>
          </w:tcPr>
          <w:p w14:paraId="22FEFA1D" w14:textId="77777777" w:rsidR="00901F8A" w:rsidRPr="00CC48F8" w:rsidRDefault="00901F8A" w:rsidP="00433B45">
            <w:pPr>
              <w:spacing w:before="80"/>
            </w:pPr>
            <w:r w:rsidRPr="00CC48F8">
              <w:t>Centrum Diabetologii Sp. z o.o.</w:t>
            </w:r>
          </w:p>
          <w:p w14:paraId="2ACDFB16" w14:textId="77777777" w:rsidR="00901F8A" w:rsidRPr="00CC48F8" w:rsidRDefault="00901F8A" w:rsidP="00433B45">
            <w:r w:rsidRPr="00CC48F8">
              <w:t>ul. Niedźwiedzia</w:t>
            </w:r>
            <w:r w:rsidRPr="00CC48F8">
              <w:t xml:space="preserve"> </w:t>
            </w:r>
            <w:r w:rsidRPr="00CC48F8">
              <w:t>29B</w:t>
            </w:r>
            <w:r w:rsidRPr="00CC48F8">
              <w:t xml:space="preserve"> </w:t>
            </w:r>
          </w:p>
          <w:p w14:paraId="3B263895" w14:textId="77777777" w:rsidR="00901F8A" w:rsidRPr="00CC48F8" w:rsidRDefault="00901F8A" w:rsidP="00433B45">
            <w:pPr>
              <w:spacing w:after="80"/>
              <w:jc w:val="both"/>
            </w:pPr>
            <w:r w:rsidRPr="00CC48F8">
              <w:t>02-737</w:t>
            </w:r>
            <w:r w:rsidRPr="00CC48F8">
              <w:t xml:space="preserve"> </w:t>
            </w:r>
            <w:r w:rsidRPr="00CC48F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5591CF" w14:textId="77777777" w:rsidR="00901F8A" w:rsidRPr="00CC48F8" w:rsidRDefault="00901F8A" w:rsidP="00433B45">
            <w:pPr>
              <w:spacing w:before="80" w:after="80"/>
              <w:jc w:val="center"/>
            </w:pPr>
            <w:r w:rsidRPr="00CC48F8">
              <w:t>35 640.00 zł</w:t>
            </w:r>
          </w:p>
        </w:tc>
      </w:tr>
      <w:bookmarkEnd w:id="0"/>
    </w:tbl>
    <w:p w14:paraId="1104197C" w14:textId="1CF0CC30" w:rsidR="00C236D3" w:rsidRPr="00CC48F8" w:rsidRDefault="00C236D3" w:rsidP="00AD3D87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CC48F8" w:rsidSect="00CC48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14615" w14:textId="77777777" w:rsidR="00794067" w:rsidRDefault="00794067">
      <w:r>
        <w:separator/>
      </w:r>
    </w:p>
  </w:endnote>
  <w:endnote w:type="continuationSeparator" w:id="0">
    <w:p w14:paraId="25260AFF" w14:textId="77777777" w:rsidR="00794067" w:rsidRDefault="0079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F5A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DFEE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F3B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27C10E">
        <v:line id="_x0000_s1025" style="position:absolute;left:0;text-align:left;z-index:251657728" from="-3.85pt,8.7pt" to="455.15pt,8.7pt"/>
      </w:pict>
    </w:r>
  </w:p>
  <w:p w14:paraId="156E41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B01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E731A8" w14:textId="77777777" w:rsidR="009F189D" w:rsidRDefault="009F189D">
    <w:pPr>
      <w:pStyle w:val="Stopka"/>
      <w:tabs>
        <w:tab w:val="clear" w:pos="4536"/>
      </w:tabs>
      <w:jc w:val="center"/>
    </w:pPr>
  </w:p>
  <w:p w14:paraId="3268B4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53790" w14:textId="77777777" w:rsidR="00794067" w:rsidRDefault="00794067">
      <w:r>
        <w:separator/>
      </w:r>
    </w:p>
  </w:footnote>
  <w:footnote w:type="continuationSeparator" w:id="0">
    <w:p w14:paraId="58F81D78" w14:textId="77777777" w:rsidR="00794067" w:rsidRDefault="00794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6255C" w14:textId="77777777" w:rsidR="00901F8A" w:rsidRDefault="00901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533AC" w14:textId="77777777" w:rsidR="00901F8A" w:rsidRDefault="00901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4707F" w14:textId="77777777" w:rsidR="00901F8A" w:rsidRDefault="00901F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4067"/>
    <w:rsid w:val="00007727"/>
    <w:rsid w:val="00017720"/>
    <w:rsid w:val="00035488"/>
    <w:rsid w:val="00074D5A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94067"/>
    <w:rsid w:val="00843263"/>
    <w:rsid w:val="00861E75"/>
    <w:rsid w:val="00901F8A"/>
    <w:rsid w:val="009D19BD"/>
    <w:rsid w:val="009F189D"/>
    <w:rsid w:val="00A80738"/>
    <w:rsid w:val="00AD3D87"/>
    <w:rsid w:val="00BB547B"/>
    <w:rsid w:val="00C236D3"/>
    <w:rsid w:val="00C659E2"/>
    <w:rsid w:val="00C82837"/>
    <w:rsid w:val="00CA3D66"/>
    <w:rsid w:val="00CB0802"/>
    <w:rsid w:val="00CC48F8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797804"/>
  <w15:chartTrackingRefBased/>
  <w15:docId w15:val="{2F16770F-8108-4FE0-AAF9-05872483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6</Pages>
  <Words>1316</Words>
  <Characters>6363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dcterms:created xsi:type="dcterms:W3CDTF">2023-04-27T12:35:00Z</dcterms:created>
  <dcterms:modified xsi:type="dcterms:W3CDTF">2023-04-27T12:41:00Z</dcterms:modified>
</cp:coreProperties>
</file>