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64CB4" w14:textId="63A96426" w:rsidR="006A5DF1" w:rsidRPr="00686D41" w:rsidRDefault="00AB4B8B" w:rsidP="006A5DF1">
      <w:pPr>
        <w:spacing w:after="240"/>
        <w:jc w:val="right"/>
        <w:rPr>
          <w:sz w:val="22"/>
          <w:szCs w:val="22"/>
        </w:rPr>
      </w:pPr>
      <w:r w:rsidRPr="00686D41">
        <w:rPr>
          <w:sz w:val="22"/>
          <w:szCs w:val="22"/>
        </w:rPr>
        <w:t>Poznań</w:t>
      </w:r>
      <w:r w:rsidR="006A5DF1" w:rsidRPr="00686D41">
        <w:rPr>
          <w:sz w:val="22"/>
          <w:szCs w:val="22"/>
        </w:rPr>
        <w:t xml:space="preserve"> dnia: </w:t>
      </w:r>
      <w:r w:rsidRPr="00686D41">
        <w:rPr>
          <w:sz w:val="22"/>
          <w:szCs w:val="22"/>
        </w:rPr>
        <w:t>2023-04-2</w:t>
      </w:r>
      <w:r w:rsidR="00BD328B">
        <w:rPr>
          <w:sz w:val="22"/>
          <w:szCs w:val="22"/>
        </w:rPr>
        <w:t>8</w:t>
      </w:r>
    </w:p>
    <w:p w14:paraId="50A99FDB" w14:textId="77777777" w:rsidR="00AB4B8B" w:rsidRPr="00686D41" w:rsidRDefault="00AB4B8B" w:rsidP="006A5DF1">
      <w:pPr>
        <w:rPr>
          <w:b/>
          <w:bCs/>
          <w:sz w:val="22"/>
          <w:szCs w:val="22"/>
        </w:rPr>
      </w:pPr>
      <w:r w:rsidRPr="00686D41">
        <w:rPr>
          <w:b/>
          <w:bCs/>
          <w:sz w:val="22"/>
          <w:szCs w:val="22"/>
        </w:rPr>
        <w:t>Szpital Wojewódzki w Poznaniu</w:t>
      </w:r>
    </w:p>
    <w:p w14:paraId="1666725F" w14:textId="77777777" w:rsidR="006A5DF1" w:rsidRPr="00686D41" w:rsidRDefault="00AB4B8B" w:rsidP="006A5DF1">
      <w:pPr>
        <w:rPr>
          <w:b/>
          <w:bCs/>
          <w:sz w:val="22"/>
          <w:szCs w:val="22"/>
        </w:rPr>
      </w:pPr>
      <w:r w:rsidRPr="00686D41">
        <w:rPr>
          <w:b/>
          <w:bCs/>
          <w:sz w:val="22"/>
          <w:szCs w:val="22"/>
        </w:rPr>
        <w:t>Dział Zamówień Publicznych</w:t>
      </w:r>
    </w:p>
    <w:p w14:paraId="733E69DF" w14:textId="29B31E74" w:rsidR="006A5DF1" w:rsidRPr="00686D41" w:rsidRDefault="00686D41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B4B8B" w:rsidRPr="00686D41">
        <w:rPr>
          <w:sz w:val="22"/>
          <w:szCs w:val="22"/>
        </w:rPr>
        <w:t>Juraszów</w:t>
      </w:r>
      <w:r w:rsidR="006A5DF1" w:rsidRPr="00686D41">
        <w:rPr>
          <w:sz w:val="22"/>
          <w:szCs w:val="22"/>
        </w:rPr>
        <w:t xml:space="preserve"> </w:t>
      </w:r>
      <w:r w:rsidR="00AB4B8B" w:rsidRPr="00686D41">
        <w:rPr>
          <w:sz w:val="22"/>
          <w:szCs w:val="22"/>
        </w:rPr>
        <w:t>7/19</w:t>
      </w:r>
    </w:p>
    <w:p w14:paraId="3C70752A" w14:textId="77777777" w:rsidR="006A5DF1" w:rsidRPr="00686D41" w:rsidRDefault="00AB4B8B" w:rsidP="006A5DF1">
      <w:pPr>
        <w:rPr>
          <w:sz w:val="22"/>
          <w:szCs w:val="22"/>
        </w:rPr>
      </w:pPr>
      <w:r w:rsidRPr="00686D41">
        <w:rPr>
          <w:sz w:val="22"/>
          <w:szCs w:val="22"/>
        </w:rPr>
        <w:t>60-479</w:t>
      </w:r>
      <w:r w:rsidR="006A5DF1" w:rsidRPr="00686D41">
        <w:rPr>
          <w:sz w:val="22"/>
          <w:szCs w:val="22"/>
        </w:rPr>
        <w:t xml:space="preserve"> </w:t>
      </w:r>
      <w:r w:rsidRPr="00686D41">
        <w:rPr>
          <w:sz w:val="22"/>
          <w:szCs w:val="22"/>
        </w:rPr>
        <w:t>Poznań</w:t>
      </w:r>
    </w:p>
    <w:p w14:paraId="1C4FBF42" w14:textId="77777777" w:rsidR="006A5DF1" w:rsidRPr="00686D4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6918CD" w14:textId="77777777" w:rsidR="006A5DF1" w:rsidRPr="00686D4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86D41">
        <w:rPr>
          <w:sz w:val="22"/>
          <w:szCs w:val="22"/>
        </w:rPr>
        <w:tab/>
        <w:t xml:space="preserve"> </w:t>
      </w:r>
    </w:p>
    <w:p w14:paraId="6CE9316F" w14:textId="77777777" w:rsidR="006A5DF1" w:rsidRPr="00686D4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1A5BAC" w14:textId="77777777" w:rsidR="006A5DF1" w:rsidRPr="00686D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86D41">
        <w:rPr>
          <w:b/>
          <w:sz w:val="22"/>
          <w:szCs w:val="22"/>
        </w:rPr>
        <w:t>WYKONAWCY</w:t>
      </w:r>
    </w:p>
    <w:p w14:paraId="133BA224" w14:textId="77777777" w:rsidR="006A5DF1" w:rsidRPr="00686D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86D41">
        <w:rPr>
          <w:sz w:val="22"/>
          <w:szCs w:val="22"/>
        </w:rPr>
        <w:t>ubiegający się o zamówienie publiczne</w:t>
      </w:r>
    </w:p>
    <w:p w14:paraId="71C7EB95" w14:textId="77777777" w:rsidR="006D4AB3" w:rsidRPr="00686D4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A5AF4A" w14:textId="77777777" w:rsidR="006D4AB3" w:rsidRPr="00686D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425C9B" w14:textId="77777777" w:rsidR="006D4AB3" w:rsidRPr="00686D4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7A564" w14:textId="0AA2BAAD" w:rsidR="00632C3C" w:rsidRPr="00686D41" w:rsidRDefault="00686D41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WIZJA LOKALNA</w:t>
      </w:r>
    </w:p>
    <w:p w14:paraId="65C0A333" w14:textId="1FE03B9E" w:rsidR="006D4AB3" w:rsidRPr="00686D4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6D41">
        <w:rPr>
          <w:sz w:val="22"/>
          <w:szCs w:val="22"/>
        </w:rPr>
        <w:t xml:space="preserve">Dotyczy: </w:t>
      </w:r>
      <w:r w:rsidR="006A5DF1" w:rsidRPr="00686D41">
        <w:rPr>
          <w:sz w:val="22"/>
          <w:szCs w:val="22"/>
        </w:rPr>
        <w:t>p</w:t>
      </w:r>
      <w:r w:rsidRPr="00686D41">
        <w:rPr>
          <w:sz w:val="22"/>
          <w:szCs w:val="22"/>
        </w:rPr>
        <w:t>ostępowani</w:t>
      </w:r>
      <w:r w:rsidR="006A5DF1" w:rsidRPr="00686D41">
        <w:rPr>
          <w:sz w:val="22"/>
          <w:szCs w:val="22"/>
        </w:rPr>
        <w:t>a</w:t>
      </w:r>
      <w:r w:rsidRPr="00686D41">
        <w:rPr>
          <w:sz w:val="22"/>
          <w:szCs w:val="22"/>
        </w:rPr>
        <w:t xml:space="preserve"> o udzielenie zamówienia publicznego, prowadzone</w:t>
      </w:r>
      <w:r w:rsidR="006A5DF1" w:rsidRPr="00686D41">
        <w:rPr>
          <w:sz w:val="22"/>
          <w:szCs w:val="22"/>
        </w:rPr>
        <w:t>go</w:t>
      </w:r>
      <w:r w:rsidRPr="00686D41">
        <w:rPr>
          <w:sz w:val="22"/>
          <w:szCs w:val="22"/>
        </w:rPr>
        <w:t xml:space="preserve"> w trybie </w:t>
      </w:r>
      <w:r w:rsidR="00AB4B8B" w:rsidRPr="00686D41">
        <w:rPr>
          <w:sz w:val="22"/>
          <w:szCs w:val="22"/>
        </w:rPr>
        <w:t>Tryb podstawowy bez negocjacji - art. 275 pkt. 1 ustawy Pzp</w:t>
      </w:r>
      <w:r w:rsidRPr="00686D41">
        <w:rPr>
          <w:b/>
          <w:sz w:val="22"/>
          <w:szCs w:val="22"/>
        </w:rPr>
        <w:t xml:space="preserve"> </w:t>
      </w:r>
      <w:r w:rsidRPr="00686D41">
        <w:rPr>
          <w:bCs/>
          <w:sz w:val="22"/>
          <w:szCs w:val="22"/>
        </w:rPr>
        <w:t>na</w:t>
      </w:r>
      <w:r w:rsidRPr="00686D41">
        <w:rPr>
          <w:b/>
          <w:sz w:val="22"/>
          <w:szCs w:val="22"/>
        </w:rPr>
        <w:t xml:space="preserve"> </w:t>
      </w:r>
      <w:r w:rsidR="00E72428" w:rsidRPr="00686D41">
        <w:rPr>
          <w:bCs/>
          <w:sz w:val="22"/>
          <w:szCs w:val="22"/>
        </w:rPr>
        <w:t>”</w:t>
      </w:r>
      <w:r w:rsidR="00AB4B8B" w:rsidRPr="00686D41">
        <w:rPr>
          <w:b/>
          <w:bCs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  <w:r w:rsidR="00E72428" w:rsidRPr="00686D41">
        <w:rPr>
          <w:bCs/>
          <w:sz w:val="22"/>
          <w:szCs w:val="22"/>
        </w:rPr>
        <w:t>”</w:t>
      </w:r>
      <w:r w:rsidRPr="00686D41">
        <w:rPr>
          <w:b/>
          <w:sz w:val="22"/>
          <w:szCs w:val="22"/>
        </w:rPr>
        <w:t xml:space="preserve"> </w:t>
      </w:r>
      <w:r w:rsidRPr="00686D41">
        <w:rPr>
          <w:bCs/>
          <w:sz w:val="22"/>
          <w:szCs w:val="22"/>
        </w:rPr>
        <w:t>– znak sprawy</w:t>
      </w:r>
      <w:r w:rsidRPr="00686D41">
        <w:rPr>
          <w:b/>
          <w:sz w:val="22"/>
          <w:szCs w:val="22"/>
        </w:rPr>
        <w:t xml:space="preserve"> </w:t>
      </w:r>
      <w:r w:rsidR="00AB4B8B" w:rsidRPr="00686D41">
        <w:rPr>
          <w:b/>
          <w:sz w:val="22"/>
          <w:szCs w:val="22"/>
        </w:rPr>
        <w:t>SZW/DZP/44/2023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4B8B" w:rsidRPr="00686D41" w14:paraId="201B8FD9" w14:textId="77777777" w:rsidTr="004E7DDE">
        <w:tc>
          <w:tcPr>
            <w:tcW w:w="9356" w:type="dxa"/>
            <w:shd w:val="clear" w:color="auto" w:fill="auto"/>
          </w:tcPr>
          <w:p w14:paraId="79B7BE7B" w14:textId="77777777" w:rsidR="00811B60" w:rsidRDefault="00811B60" w:rsidP="00811B60">
            <w:pPr>
              <w:spacing w:line="276" w:lineRule="auto"/>
              <w:ind w:left="30"/>
              <w:jc w:val="both"/>
              <w:outlineLvl w:val="1"/>
              <w:rPr>
                <w:sz w:val="22"/>
                <w:szCs w:val="22"/>
              </w:rPr>
            </w:pPr>
          </w:p>
          <w:p w14:paraId="12C32A35" w14:textId="7E54ECEA" w:rsidR="00105BA3" w:rsidRDefault="00520165" w:rsidP="00811B60">
            <w:pPr>
              <w:spacing w:line="276" w:lineRule="auto"/>
              <w:ind w:left="3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686D41">
              <w:rPr>
                <w:sz w:val="22"/>
                <w:szCs w:val="22"/>
              </w:rPr>
              <w:t xml:space="preserve">Zamawiający, </w:t>
            </w:r>
            <w:r w:rsidR="00AB4B8B" w:rsidRPr="00686D41">
              <w:rPr>
                <w:b/>
                <w:sz w:val="22"/>
                <w:szCs w:val="22"/>
              </w:rPr>
              <w:t>Szpital Wojewódzki w Poznaniu</w:t>
            </w:r>
            <w:r w:rsidR="00686D41">
              <w:rPr>
                <w:b/>
                <w:sz w:val="22"/>
                <w:szCs w:val="22"/>
              </w:rPr>
              <w:t xml:space="preserve"> </w:t>
            </w:r>
            <w:r w:rsidR="00AB4B8B" w:rsidRPr="00811B60">
              <w:rPr>
                <w:bCs/>
                <w:sz w:val="22"/>
                <w:szCs w:val="22"/>
              </w:rPr>
              <w:t>Dział Zamówień Publicznych</w:t>
            </w:r>
            <w:r w:rsidRPr="00686D41">
              <w:rPr>
                <w:sz w:val="22"/>
                <w:szCs w:val="22"/>
              </w:rPr>
              <w:t xml:space="preserve">, </w:t>
            </w:r>
            <w:r w:rsidR="00686D41">
              <w:rPr>
                <w:sz w:val="22"/>
                <w:szCs w:val="22"/>
              </w:rPr>
              <w:t xml:space="preserve">w związku </w:t>
            </w:r>
            <w:r w:rsidR="00105BA3">
              <w:rPr>
                <w:sz w:val="22"/>
                <w:szCs w:val="22"/>
              </w:rPr>
              <w:br/>
            </w:r>
            <w:r w:rsidR="00686D41">
              <w:rPr>
                <w:sz w:val="22"/>
                <w:szCs w:val="22"/>
              </w:rPr>
              <w:t xml:space="preserve">ze złożonym wnioskiem o przeprowadzenie wizji lokalnej </w:t>
            </w:r>
            <w:r w:rsidR="00686D41" w:rsidRPr="00811B60">
              <w:rPr>
                <w:b/>
                <w:bCs/>
                <w:sz w:val="22"/>
                <w:szCs w:val="22"/>
              </w:rPr>
              <w:t xml:space="preserve">ustala termin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val="x-none" w:eastAsia="x-none"/>
              </w:rPr>
              <w:t xml:space="preserve">wizji lokalnej </w:t>
            </w:r>
            <w:r w:rsidR="00105BA3">
              <w:rPr>
                <w:b/>
                <w:iCs/>
                <w:color w:val="000000"/>
                <w:sz w:val="22"/>
                <w:szCs w:val="22"/>
                <w:lang w:val="x-none" w:eastAsia="x-none"/>
              </w:rPr>
              <w:br/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lub sprawdzenia przez Wykonawcę dokumentów niezbędnych do realizacji zamówienia dostępnych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na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miejscu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u</w:t>
            </w:r>
            <w:r w:rsidR="00105BA3" w:rsidRP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Zamawiającego,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terminie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 xml:space="preserve">i na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następujących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zasadach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: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 xml:space="preserve">Zamawiający ustala wizje lokalną w dniu </w:t>
            </w:r>
            <w:r w:rsidR="00BD328B">
              <w:rPr>
                <w:b/>
                <w:iCs/>
                <w:color w:val="000000"/>
                <w:sz w:val="22"/>
                <w:szCs w:val="22"/>
                <w:lang w:eastAsia="x-none"/>
              </w:rPr>
              <w:t>04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.0</w:t>
            </w:r>
            <w:r w:rsidR="00BD328B">
              <w:rPr>
                <w:b/>
                <w:iCs/>
                <w:color w:val="000000"/>
                <w:sz w:val="22"/>
                <w:szCs w:val="22"/>
                <w:lang w:eastAsia="x-none"/>
              </w:rPr>
              <w:t>5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.2023 r.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Zbiórka o godz. 9:</w:t>
            </w:r>
            <w:r w:rsidR="00BD328B">
              <w:rPr>
                <w:b/>
                <w:iCs/>
                <w:color w:val="000000"/>
                <w:sz w:val="22"/>
                <w:szCs w:val="22"/>
                <w:lang w:eastAsia="x-none"/>
              </w:rPr>
              <w:t>0</w:t>
            </w:r>
            <w:r w:rsidR="00811B60" w:rsidRPr="00811B60">
              <w:rPr>
                <w:b/>
                <w:iCs/>
                <w:color w:val="000000"/>
                <w:sz w:val="22"/>
                <w:szCs w:val="22"/>
                <w:lang w:eastAsia="x-none"/>
              </w:rPr>
              <w:t>0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w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budynk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u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Szpitala Wojewódzkiego w Poznaniu,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przy ul. Juraszów 7/19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105BA3">
              <w:rPr>
                <w:b/>
                <w:iCs/>
                <w:color w:val="000000"/>
                <w:sz w:val="22"/>
                <w:szCs w:val="22"/>
                <w:lang w:eastAsia="x-none"/>
              </w:rPr>
              <w:t>w Dziale Technicznym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Wizje lokalną poprowadzi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Kierownik Działu Technicznego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–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Pan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Krzysztof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Sworek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,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nr tel. </w:t>
            </w:r>
            <w:r w:rsid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61 82 12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> 370 lub 504 414 021</w:t>
            </w:r>
            <w:r w:rsidR="00811B60"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. </w:t>
            </w:r>
          </w:p>
          <w:p w14:paraId="2432C018" w14:textId="3A8B3C2B" w:rsidR="00811B60" w:rsidRPr="00811B60" w:rsidRDefault="00811B60" w:rsidP="00105BA3">
            <w:pPr>
              <w:spacing w:line="276" w:lineRule="auto"/>
              <w:ind w:left="3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Zamawiający nie zapewnia środków ochrony osobistej.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 </w:t>
            </w: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 xml:space="preserve">Wykonawca zdobędzie na swoją odpowiedzialność i ryzyko, wszelkie dodatkowe informacje, które mogą być konieczne </w:t>
            </w:r>
            <w:r w:rsidR="00105BA3">
              <w:rPr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811B60">
              <w:rPr>
                <w:bCs/>
                <w:iCs/>
                <w:color w:val="000000"/>
                <w:sz w:val="22"/>
                <w:szCs w:val="22"/>
                <w:lang w:eastAsia="x-none"/>
              </w:rPr>
              <w:t>do przygotowania oferty oraz zawarcia umowy i wykonania zamówienia. Koszty dokonania wizji poniesie Wykonawca.</w:t>
            </w:r>
          </w:p>
          <w:p w14:paraId="4A6A8D3E" w14:textId="4A00181C" w:rsidR="00811B60" w:rsidRDefault="00811B60" w:rsidP="00686D41">
            <w:pPr>
              <w:spacing w:before="60" w:after="60"/>
              <w:ind w:left="30" w:right="-72"/>
              <w:rPr>
                <w:sz w:val="22"/>
                <w:szCs w:val="22"/>
              </w:rPr>
            </w:pPr>
          </w:p>
          <w:p w14:paraId="5C64BFB6" w14:textId="659CD222" w:rsidR="00AB4B8B" w:rsidRPr="00686D41" w:rsidRDefault="00AB4B8B" w:rsidP="00105BA3">
            <w:pPr>
              <w:spacing w:before="60" w:after="6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C6A2C6E" w14:textId="77777777" w:rsidR="00BE7BFD" w:rsidRPr="00686D41" w:rsidRDefault="00BE7BFD" w:rsidP="00520165">
      <w:pPr>
        <w:jc w:val="both"/>
        <w:rPr>
          <w:sz w:val="22"/>
          <w:szCs w:val="22"/>
        </w:rPr>
      </w:pPr>
    </w:p>
    <w:p w14:paraId="1BCF580B" w14:textId="77777777" w:rsidR="00105BA3" w:rsidRPr="00105BA3" w:rsidRDefault="00105BA3" w:rsidP="00105BA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105BA3">
        <w:rPr>
          <w:i/>
          <w:sz w:val="22"/>
          <w:szCs w:val="22"/>
        </w:rPr>
        <w:t>Zamawiający</w:t>
      </w:r>
    </w:p>
    <w:p w14:paraId="7C715344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2945D87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w Poznaniu</w:t>
      </w:r>
    </w:p>
    <w:p w14:paraId="30D4C768" w14:textId="77777777" w:rsidR="00105BA3" w:rsidRPr="00105BA3" w:rsidRDefault="00105BA3" w:rsidP="00105BA3">
      <w:pPr>
        <w:ind w:firstLine="425"/>
        <w:jc w:val="center"/>
        <w:rPr>
          <w:sz w:val="22"/>
          <w:szCs w:val="22"/>
        </w:rPr>
      </w:pPr>
      <w:r w:rsidRPr="00105BA3">
        <w:rPr>
          <w:sz w:val="22"/>
          <w:szCs w:val="22"/>
        </w:rPr>
        <w:t xml:space="preserve">                                                             Piotr Nowicki</w:t>
      </w:r>
    </w:p>
    <w:p w14:paraId="7037656E" w14:textId="59B1F9F7" w:rsidR="006D4AB3" w:rsidRPr="00686D41" w:rsidRDefault="006D4AB3" w:rsidP="00105BA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86D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99C2" w14:textId="77777777" w:rsidR="00E73AA5" w:rsidRDefault="00E73AA5">
      <w:r>
        <w:separator/>
      </w:r>
    </w:p>
  </w:endnote>
  <w:endnote w:type="continuationSeparator" w:id="0">
    <w:p w14:paraId="65B94874" w14:textId="77777777" w:rsidR="00E73AA5" w:rsidRDefault="00E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D1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9661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6809" w14:textId="5E787245" w:rsidR="006D4AB3" w:rsidRDefault="00E23F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5853F3" wp14:editId="407B8A6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AC40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5602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64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4A6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0FDDBD" w14:textId="77777777" w:rsidR="006D4AB3" w:rsidRDefault="006D4AB3">
    <w:pPr>
      <w:pStyle w:val="Stopka"/>
      <w:tabs>
        <w:tab w:val="clear" w:pos="4536"/>
        <w:tab w:val="left" w:pos="6237"/>
      </w:tabs>
    </w:pPr>
  </w:p>
  <w:p w14:paraId="34BA50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811A" w14:textId="77777777" w:rsidR="00E73AA5" w:rsidRDefault="00E73AA5">
      <w:r>
        <w:separator/>
      </w:r>
    </w:p>
  </w:footnote>
  <w:footnote w:type="continuationSeparator" w:id="0">
    <w:p w14:paraId="32000EAB" w14:textId="77777777" w:rsidR="00E73AA5" w:rsidRDefault="00E7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E785" w14:textId="77777777" w:rsidR="00AB4B8B" w:rsidRDefault="00AB4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C493B" w14:textId="77777777" w:rsidR="00AB4B8B" w:rsidRDefault="00AB4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C92B6" w14:textId="77777777" w:rsidR="00AB4B8B" w:rsidRDefault="00AB4B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941832">
    <w:abstractNumId w:val="3"/>
  </w:num>
  <w:num w:numId="2" w16cid:durableId="829373718">
    <w:abstractNumId w:val="6"/>
  </w:num>
  <w:num w:numId="3" w16cid:durableId="639654646">
    <w:abstractNumId w:val="2"/>
  </w:num>
  <w:num w:numId="4" w16cid:durableId="1171022007">
    <w:abstractNumId w:val="5"/>
  </w:num>
  <w:num w:numId="5" w16cid:durableId="350179461">
    <w:abstractNumId w:val="0"/>
  </w:num>
  <w:num w:numId="6" w16cid:durableId="1113941412">
    <w:abstractNumId w:val="1"/>
  </w:num>
  <w:num w:numId="7" w16cid:durableId="450516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AA5"/>
    <w:rsid w:val="00031374"/>
    <w:rsid w:val="000A1097"/>
    <w:rsid w:val="000E2A8F"/>
    <w:rsid w:val="00105BA3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6D41"/>
    <w:rsid w:val="006A103D"/>
    <w:rsid w:val="006A5DF1"/>
    <w:rsid w:val="006B7198"/>
    <w:rsid w:val="006D4AB3"/>
    <w:rsid w:val="006F3B81"/>
    <w:rsid w:val="007D7198"/>
    <w:rsid w:val="00811B60"/>
    <w:rsid w:val="00864A4B"/>
    <w:rsid w:val="00870F9F"/>
    <w:rsid w:val="008804B6"/>
    <w:rsid w:val="00897AB0"/>
    <w:rsid w:val="008A3553"/>
    <w:rsid w:val="00A905AC"/>
    <w:rsid w:val="00AB4B8B"/>
    <w:rsid w:val="00BA6584"/>
    <w:rsid w:val="00BD328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3F07"/>
    <w:rsid w:val="00E2789F"/>
    <w:rsid w:val="00E72428"/>
    <w:rsid w:val="00E73AA5"/>
    <w:rsid w:val="00E74BC3"/>
    <w:rsid w:val="00E935D6"/>
    <w:rsid w:val="00EA14B3"/>
    <w:rsid w:val="00EA416E"/>
    <w:rsid w:val="00F16E3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1CF21"/>
  <w15:chartTrackingRefBased/>
  <w15:docId w15:val="{F3303A5D-5E7E-42A9-98B9-0EC2C137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2023-04-26T07:42:00Z</cp:lastPrinted>
  <dcterms:created xsi:type="dcterms:W3CDTF">2023-04-28T09:02:00Z</dcterms:created>
  <dcterms:modified xsi:type="dcterms:W3CDTF">2023-04-28T09:02:00Z</dcterms:modified>
</cp:coreProperties>
</file>