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048AF" w14:textId="61DBB53A"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9D37B4" w:rsidRPr="009D37B4">
        <w:rPr>
          <w:rFonts w:ascii="Tahoma" w:hAnsi="Tahoma" w:cs="Tahoma"/>
          <w:bCs/>
          <w:sz w:val="20"/>
        </w:rPr>
        <w:t>NZ/</w:t>
      </w:r>
      <w:r w:rsidR="002F6B7F">
        <w:rPr>
          <w:rFonts w:ascii="Tahoma" w:hAnsi="Tahoma" w:cs="Tahoma"/>
          <w:bCs/>
          <w:sz w:val="20"/>
        </w:rPr>
        <w:t>2</w:t>
      </w:r>
      <w:r w:rsidR="008E6D57">
        <w:rPr>
          <w:rFonts w:ascii="Tahoma" w:hAnsi="Tahoma" w:cs="Tahoma"/>
          <w:bCs/>
          <w:sz w:val="20"/>
        </w:rPr>
        <w:t>2</w:t>
      </w:r>
      <w:r w:rsidR="009D37B4" w:rsidRPr="009D37B4">
        <w:rPr>
          <w:rFonts w:ascii="Tahoma" w:hAnsi="Tahoma" w:cs="Tahoma"/>
          <w:bCs/>
          <w:sz w:val="20"/>
        </w:rPr>
        <w:t>/D/P/LW/202</w:t>
      </w:r>
      <w:r w:rsidR="0056620B">
        <w:rPr>
          <w:rFonts w:ascii="Tahoma" w:hAnsi="Tahoma" w:cs="Tahoma"/>
          <w:bCs/>
          <w:sz w:val="20"/>
        </w:rPr>
        <w:t>3</w:t>
      </w:r>
    </w:p>
    <w:p w14:paraId="25913113" w14:textId="77777777"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4E147507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01DA6031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31A8F8B1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3A595D52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115DD40E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579CD894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372D8826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68CCE03C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6C3541D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E7E88BE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3750C14F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3014B6D6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25B6FFFE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78877B5A" w14:textId="77777777"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009421DD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4DE3B9A1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1CCE3C83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2EF43FCA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6B3FE5D2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0D60A766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50029C24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0F2CF1BD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4A429F46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7C489C1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14:paraId="0899CEF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0FA4B544" w14:textId="77777777"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3CCAB0A5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46E77399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384A7D43" w14:textId="77777777"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1CB45486" w14:textId="77777777"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4D1B62B5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2EA6A54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4A1F615F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30E7456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335ECD6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56FB80E0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098BE6A6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571C168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6B999AB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7ED1AF4D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4D3F262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0AA8099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6B8430F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4956F7B4" w14:textId="77777777"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28697FFF" w14:textId="77777777"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726017AD" w14:textId="6F78D47E" w:rsidR="00A02D66" w:rsidRDefault="003B22E3" w:rsidP="00A02D66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>na</w:t>
      </w:r>
      <w:r w:rsidR="00A02D66">
        <w:rPr>
          <w:rFonts w:ascii="Tahoma" w:hAnsi="Tahoma" w:cs="Tahoma"/>
          <w:b/>
          <w:bCs/>
          <w:sz w:val="18"/>
        </w:rPr>
        <w:t xml:space="preserve">: </w:t>
      </w:r>
      <w:r w:rsidR="009D37B4" w:rsidRPr="009D37B4">
        <w:rPr>
          <w:rFonts w:ascii="Tahoma" w:hAnsi="Tahoma" w:cs="Tahoma"/>
          <w:b/>
          <w:bCs/>
          <w:sz w:val="18"/>
        </w:rPr>
        <w:t xml:space="preserve">Dostawy artykułów medycznych  ujęte w </w:t>
      </w:r>
      <w:r w:rsidR="002F6B7F">
        <w:rPr>
          <w:rFonts w:ascii="Tahoma" w:hAnsi="Tahoma" w:cs="Tahoma"/>
          <w:b/>
          <w:bCs/>
          <w:sz w:val="18"/>
        </w:rPr>
        <w:t>9</w:t>
      </w:r>
      <w:r w:rsidR="009D37B4" w:rsidRPr="009D37B4">
        <w:rPr>
          <w:rFonts w:ascii="Tahoma" w:hAnsi="Tahoma" w:cs="Tahoma"/>
          <w:b/>
          <w:bCs/>
          <w:sz w:val="18"/>
        </w:rPr>
        <w:t xml:space="preserve"> zadaniach asortymentowych</w:t>
      </w:r>
      <w:r w:rsidR="00A02D66">
        <w:rPr>
          <w:rFonts w:ascii="Calibri" w:hAnsi="Calibri"/>
          <w:b/>
          <w:sz w:val="28"/>
          <w:szCs w:val="28"/>
        </w:rPr>
        <w:t xml:space="preserve"> </w:t>
      </w:r>
      <w:r w:rsidR="00A02D66"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14:paraId="6B7930F8" w14:textId="653CF4C6" w:rsidR="00A02D66" w:rsidRDefault="00A02D66" w:rsidP="00A02D66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>Oświadczamy, że zapoznaliśmy się z treścią Specyfikacji</w:t>
      </w:r>
      <w:r w:rsidR="003B22E3">
        <w:rPr>
          <w:rFonts w:ascii="Tahoma" w:hAnsi="Tahoma" w:cs="Tahoma"/>
          <w:spacing w:val="-2"/>
          <w:sz w:val="18"/>
        </w:rPr>
        <w:t xml:space="preserve"> </w:t>
      </w:r>
      <w:r>
        <w:rPr>
          <w:rFonts w:ascii="Tahoma" w:hAnsi="Tahoma" w:cs="Tahoma"/>
          <w:spacing w:val="-2"/>
          <w:sz w:val="18"/>
        </w:rPr>
        <w:t xml:space="preserve">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2358944E" w14:textId="30885F03"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183E31B4" w14:textId="77777777" w:rsidR="00A02D66" w:rsidRDefault="00A02D66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2505972A" w14:textId="6C9691E8" w:rsidR="00A02D66" w:rsidRDefault="00A02D66" w:rsidP="000A63AD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153FF4A0" w14:textId="77777777" w:rsidR="00DA7228" w:rsidRDefault="00DA7228" w:rsidP="00E35901">
      <w:pPr>
        <w:rPr>
          <w:rFonts w:ascii="Tahoma" w:hAnsi="Tahoma" w:cs="Tahoma"/>
          <w:b/>
          <w:sz w:val="16"/>
          <w:szCs w:val="16"/>
        </w:rPr>
      </w:pPr>
    </w:p>
    <w:p w14:paraId="52B0DEEF" w14:textId="073456BB" w:rsidR="0056620B" w:rsidRDefault="00DA7228" w:rsidP="0056620B">
      <w:pPr>
        <w:rPr>
          <w:rFonts w:ascii="Tahoma" w:hAnsi="Tahoma" w:cs="Tahoma"/>
          <w:sz w:val="18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1</w:t>
      </w:r>
      <w:r w:rsidRPr="00E35901">
        <w:rPr>
          <w:b/>
          <w:bCs/>
          <w:sz w:val="22"/>
          <w:szCs w:val="22"/>
        </w:rPr>
        <w:t xml:space="preserve"> </w:t>
      </w:r>
      <w:r w:rsidR="002F6B7F" w:rsidRPr="0056620B">
        <w:rPr>
          <w:b/>
          <w:bCs/>
          <w:sz w:val="22"/>
          <w:szCs w:val="22"/>
        </w:rPr>
        <w:t>Zestaw do amputowanych kończyn</w:t>
      </w:r>
    </w:p>
    <w:p w14:paraId="64251301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7D56EE04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0AF61BCC" w14:textId="35C384A9" w:rsidR="00DA7228" w:rsidRPr="00D3160B" w:rsidRDefault="00DA7228" w:rsidP="00DA7228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8A0985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1E951CD4" w14:textId="42ABCA37" w:rsidR="00DA7228" w:rsidRDefault="00DA7228" w:rsidP="00DA7228">
      <w:pPr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umowy.</w:t>
      </w:r>
    </w:p>
    <w:p w14:paraId="1F1D7A65" w14:textId="0D2AF1EC" w:rsidR="00DA7228" w:rsidRDefault="00DA7228" w:rsidP="000A63AD">
      <w:pPr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br/>
      </w:r>
    </w:p>
    <w:p w14:paraId="6F5D9339" w14:textId="5A7CB59D" w:rsidR="00DA7228" w:rsidRDefault="00DA7228" w:rsidP="00DA7228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2</w:t>
      </w:r>
      <w:r>
        <w:rPr>
          <w:b/>
          <w:bCs/>
          <w:sz w:val="22"/>
          <w:szCs w:val="22"/>
        </w:rPr>
        <w:t xml:space="preserve"> </w:t>
      </w:r>
      <w:r w:rsidR="002F6B7F" w:rsidRPr="0056620B">
        <w:rPr>
          <w:b/>
          <w:bCs/>
          <w:sz w:val="22"/>
          <w:szCs w:val="22"/>
        </w:rPr>
        <w:t>Uszczelki do portów laparoskopowych</w:t>
      </w:r>
    </w:p>
    <w:p w14:paraId="73E5EFF5" w14:textId="77777777" w:rsidR="00DA7228" w:rsidRPr="00DA7228" w:rsidRDefault="00DA7228" w:rsidP="00DA7228">
      <w:pPr>
        <w:rPr>
          <w:b/>
          <w:bCs/>
          <w:sz w:val="22"/>
          <w:szCs w:val="22"/>
        </w:rPr>
      </w:pPr>
    </w:p>
    <w:p w14:paraId="57338CC1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6FABA09A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263D21A4" w14:textId="73F8C5FD" w:rsidR="00DA7228" w:rsidRPr="00D3160B" w:rsidRDefault="00DA7228" w:rsidP="00DA7228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8A0985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1240676C" w14:textId="49D755F1" w:rsidR="00DA7228" w:rsidRDefault="00DA7228" w:rsidP="00DA7228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6508E679" w14:textId="74A186E1" w:rsidR="00DA7228" w:rsidRDefault="00DA7228" w:rsidP="00DA7228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2CCFE8C1" w14:textId="6AD63C42" w:rsidR="00DA7228" w:rsidRDefault="00DA7228" w:rsidP="00DA7228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3</w:t>
      </w:r>
      <w:r>
        <w:rPr>
          <w:b/>
          <w:bCs/>
          <w:sz w:val="22"/>
          <w:szCs w:val="22"/>
        </w:rPr>
        <w:t xml:space="preserve"> </w:t>
      </w:r>
      <w:r w:rsidR="002F6B7F" w:rsidRPr="0056620B">
        <w:rPr>
          <w:b/>
          <w:bCs/>
          <w:sz w:val="22"/>
          <w:szCs w:val="22"/>
        </w:rPr>
        <w:t xml:space="preserve">Igły do infuzji </w:t>
      </w:r>
      <w:proofErr w:type="spellStart"/>
      <w:r w:rsidR="002F6B7F" w:rsidRPr="0056620B">
        <w:rPr>
          <w:b/>
          <w:bCs/>
          <w:sz w:val="22"/>
          <w:szCs w:val="22"/>
        </w:rPr>
        <w:t>doszpikowej</w:t>
      </w:r>
      <w:proofErr w:type="spellEnd"/>
    </w:p>
    <w:p w14:paraId="3E4E3049" w14:textId="77777777" w:rsidR="001C655F" w:rsidRPr="00DA7228" w:rsidRDefault="001C655F" w:rsidP="00DA7228">
      <w:pPr>
        <w:rPr>
          <w:b/>
          <w:bCs/>
          <w:sz w:val="22"/>
          <w:szCs w:val="22"/>
        </w:rPr>
      </w:pPr>
    </w:p>
    <w:p w14:paraId="3F20FD3E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6FA01826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6BCB67D5" w14:textId="58641B88" w:rsidR="00DA7228" w:rsidRPr="00D3160B" w:rsidRDefault="00DA7228" w:rsidP="00DA7228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8A0985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003F5A47" w14:textId="25B07B20" w:rsidR="007C04B2" w:rsidRPr="0056620B" w:rsidRDefault="00DA7228" w:rsidP="0056620B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067D6FD0" w14:textId="77777777" w:rsidR="007C04B2" w:rsidRDefault="007C04B2" w:rsidP="006F0C35">
      <w:pPr>
        <w:rPr>
          <w:b/>
          <w:bCs/>
          <w:sz w:val="22"/>
          <w:szCs w:val="22"/>
        </w:rPr>
      </w:pPr>
    </w:p>
    <w:p w14:paraId="31DE2BF3" w14:textId="2F883793" w:rsidR="006F0C35" w:rsidRDefault="006F0C35" w:rsidP="006F0C35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4</w:t>
      </w:r>
      <w:r>
        <w:rPr>
          <w:b/>
          <w:bCs/>
          <w:sz w:val="22"/>
          <w:szCs w:val="22"/>
        </w:rPr>
        <w:t xml:space="preserve"> </w:t>
      </w:r>
      <w:r w:rsidR="002F6B7F" w:rsidRPr="002F6B7F">
        <w:rPr>
          <w:b/>
          <w:bCs/>
          <w:sz w:val="22"/>
          <w:szCs w:val="22"/>
        </w:rPr>
        <w:t>Zamknięty system ssący</w:t>
      </w:r>
    </w:p>
    <w:p w14:paraId="56E2E64B" w14:textId="77777777" w:rsidR="0056620B" w:rsidRPr="00DA7228" w:rsidRDefault="0056620B" w:rsidP="006F0C35">
      <w:pPr>
        <w:rPr>
          <w:b/>
          <w:bCs/>
          <w:sz w:val="22"/>
          <w:szCs w:val="22"/>
        </w:rPr>
      </w:pPr>
    </w:p>
    <w:p w14:paraId="3348CE53" w14:textId="77777777" w:rsidR="006F0C35" w:rsidRDefault="006F0C35" w:rsidP="006F0C35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0B201B76" w14:textId="77777777" w:rsidR="006F0C35" w:rsidRDefault="006F0C35" w:rsidP="006F0C35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69CA3CC4" w14:textId="3CEA6A77" w:rsidR="006F0C35" w:rsidRPr="00D3160B" w:rsidRDefault="006F0C35" w:rsidP="006F0C35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lastRenderedPageBreak/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8A0985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0E8A2AEC" w14:textId="7226A0FC" w:rsidR="006F0C35" w:rsidRDefault="006F0C35" w:rsidP="006F0C35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53792B2D" w14:textId="6A7A4904" w:rsidR="004F677D" w:rsidRDefault="004F677D" w:rsidP="006F0C35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2100EA11" w14:textId="024804F5" w:rsidR="004F677D" w:rsidRDefault="004F677D" w:rsidP="004F677D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5 </w:t>
      </w:r>
      <w:r w:rsidR="002F6B7F" w:rsidRPr="002F6B7F">
        <w:rPr>
          <w:b/>
          <w:bCs/>
          <w:sz w:val="22"/>
          <w:szCs w:val="22"/>
        </w:rPr>
        <w:t>Maska krtaniowa I-</w:t>
      </w:r>
      <w:proofErr w:type="spellStart"/>
      <w:r w:rsidR="002F6B7F" w:rsidRPr="002F6B7F">
        <w:rPr>
          <w:b/>
          <w:bCs/>
          <w:sz w:val="22"/>
          <w:szCs w:val="22"/>
        </w:rPr>
        <w:t>gel</w:t>
      </w:r>
      <w:proofErr w:type="spellEnd"/>
    </w:p>
    <w:p w14:paraId="5C1966E9" w14:textId="77777777" w:rsidR="008E6D57" w:rsidRPr="00DA7228" w:rsidRDefault="008E6D57" w:rsidP="004F677D">
      <w:pPr>
        <w:rPr>
          <w:b/>
          <w:bCs/>
          <w:sz w:val="22"/>
          <w:szCs w:val="22"/>
        </w:rPr>
      </w:pPr>
    </w:p>
    <w:p w14:paraId="3B2060E6" w14:textId="77777777" w:rsidR="004F677D" w:rsidRDefault="004F677D" w:rsidP="004F677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64321F69" w14:textId="77777777" w:rsidR="004F677D" w:rsidRDefault="004F677D" w:rsidP="004F677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71EBE066" w14:textId="685CCC94" w:rsidR="004F677D" w:rsidRPr="00D3160B" w:rsidRDefault="004F677D" w:rsidP="004F677D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8A0985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2634687A" w14:textId="442B2A57" w:rsidR="004F677D" w:rsidRDefault="004F677D" w:rsidP="004F677D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4704346E" w14:textId="075C3E39" w:rsidR="008E6D57" w:rsidRDefault="008E6D57" w:rsidP="004F677D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3D43AB8C" w14:textId="25932DDC" w:rsidR="008E6D57" w:rsidRDefault="008E6D57" w:rsidP="008E6D57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6 </w:t>
      </w:r>
      <w:r w:rsidR="002F6B7F" w:rsidRPr="002F6B7F">
        <w:rPr>
          <w:b/>
          <w:bCs/>
          <w:sz w:val="22"/>
          <w:szCs w:val="22"/>
        </w:rPr>
        <w:t>Kaniule dożylne bezpieczne bez portu bocznego.</w:t>
      </w:r>
    </w:p>
    <w:p w14:paraId="6C1AFC8D" w14:textId="77777777" w:rsidR="008E6D57" w:rsidRPr="00DA7228" w:rsidRDefault="008E6D57" w:rsidP="008E6D57">
      <w:pPr>
        <w:rPr>
          <w:b/>
          <w:bCs/>
          <w:sz w:val="22"/>
          <w:szCs w:val="22"/>
        </w:rPr>
      </w:pPr>
    </w:p>
    <w:p w14:paraId="0AB00092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1D129CD6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6E176F44" w14:textId="63326035" w:rsidR="008E6D57" w:rsidRPr="00D3160B" w:rsidRDefault="008E6D57" w:rsidP="008E6D57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8A0985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14148662" w14:textId="77777777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78CBD783" w14:textId="727408AF" w:rsidR="008E6D57" w:rsidRDefault="008E6D57" w:rsidP="004F677D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46AF65F9" w14:textId="26A7A3E0" w:rsidR="008E6D57" w:rsidRDefault="008E6D57" w:rsidP="008E6D57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7 </w:t>
      </w:r>
      <w:r w:rsidR="002F6B7F" w:rsidRPr="002F6B7F">
        <w:rPr>
          <w:b/>
          <w:bCs/>
          <w:sz w:val="22"/>
          <w:szCs w:val="22"/>
        </w:rPr>
        <w:t>Zestaw do przezskórnej tracheotomii</w:t>
      </w:r>
    </w:p>
    <w:p w14:paraId="0A26692D" w14:textId="77777777" w:rsidR="008E6D57" w:rsidRPr="00DA7228" w:rsidRDefault="008E6D57" w:rsidP="008E6D57">
      <w:pPr>
        <w:rPr>
          <w:b/>
          <w:bCs/>
          <w:sz w:val="22"/>
          <w:szCs w:val="22"/>
        </w:rPr>
      </w:pPr>
    </w:p>
    <w:p w14:paraId="51E7DA06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46A3E67B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18CDCF68" w14:textId="05C71BD0" w:rsidR="008E6D57" w:rsidRPr="00D3160B" w:rsidRDefault="008E6D57" w:rsidP="008E6D57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8A0985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2A9A90A4" w14:textId="47ECC0FE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60B4A10B" w14:textId="77777777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27DC5737" w14:textId="7B55380B" w:rsidR="0056620B" w:rsidRDefault="008E6D57" w:rsidP="0056620B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8 </w:t>
      </w:r>
      <w:r w:rsidR="002F6B7F" w:rsidRPr="002F6B7F">
        <w:rPr>
          <w:b/>
          <w:bCs/>
          <w:sz w:val="22"/>
          <w:szCs w:val="22"/>
        </w:rPr>
        <w:t>Zestaw do przezskórnej tracheotomii</w:t>
      </w:r>
    </w:p>
    <w:p w14:paraId="656A4EDD" w14:textId="77777777" w:rsidR="0056620B" w:rsidRDefault="0056620B" w:rsidP="0056620B">
      <w:pPr>
        <w:rPr>
          <w:b/>
          <w:bCs/>
          <w:sz w:val="22"/>
          <w:szCs w:val="22"/>
        </w:rPr>
      </w:pPr>
    </w:p>
    <w:p w14:paraId="00EB58F5" w14:textId="3A605611" w:rsidR="008E6D57" w:rsidRDefault="008E6D57" w:rsidP="0056620B">
      <w:pPr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1CD2A597" w14:textId="77777777" w:rsidR="0056620B" w:rsidRDefault="0056620B" w:rsidP="0056620B">
      <w:pPr>
        <w:rPr>
          <w:rFonts w:ascii="Tahoma" w:hAnsi="Tahoma" w:cs="Tahoma"/>
          <w:sz w:val="18"/>
        </w:rPr>
      </w:pPr>
    </w:p>
    <w:p w14:paraId="5FC0700A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749722F2" w14:textId="7539A50F" w:rsidR="008E6D57" w:rsidRPr="00D3160B" w:rsidRDefault="008E6D57" w:rsidP="008E6D57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8A0985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6524981F" w14:textId="0C931BDC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02A079E1" w14:textId="61704DA1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6AA0F26D" w14:textId="33F31654" w:rsidR="008E6D57" w:rsidRDefault="008E6D57" w:rsidP="008E6D57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lastRenderedPageBreak/>
        <w:t xml:space="preserve">Zadanie </w:t>
      </w:r>
      <w:r>
        <w:rPr>
          <w:b/>
          <w:bCs/>
          <w:sz w:val="22"/>
          <w:szCs w:val="22"/>
        </w:rPr>
        <w:t xml:space="preserve">9 </w:t>
      </w:r>
      <w:r w:rsidR="002F6B7F" w:rsidRPr="002F6B7F">
        <w:rPr>
          <w:b/>
          <w:bCs/>
          <w:sz w:val="22"/>
          <w:szCs w:val="22"/>
        </w:rPr>
        <w:t>Chirurgia</w:t>
      </w:r>
    </w:p>
    <w:p w14:paraId="16131DC5" w14:textId="77777777" w:rsidR="008E6D57" w:rsidRDefault="008E6D57" w:rsidP="008E6D57">
      <w:pPr>
        <w:rPr>
          <w:b/>
          <w:bCs/>
          <w:sz w:val="22"/>
          <w:szCs w:val="22"/>
        </w:rPr>
      </w:pPr>
    </w:p>
    <w:p w14:paraId="055A88A7" w14:textId="77777777" w:rsidR="008E6D57" w:rsidRDefault="008E6D57" w:rsidP="008E6D57">
      <w:pPr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>VAT __________________zł.</w:t>
      </w:r>
    </w:p>
    <w:p w14:paraId="3B63DAB0" w14:textId="72280BD3" w:rsidR="008E6D57" w:rsidRDefault="008E6D57" w:rsidP="008E6D57">
      <w:pPr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 </w:t>
      </w:r>
    </w:p>
    <w:p w14:paraId="00C95587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46E2C960" w14:textId="22AB8F68" w:rsidR="008E6D57" w:rsidRPr="00D3160B" w:rsidRDefault="008E6D57" w:rsidP="008E6D57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8A0985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05543D99" w14:textId="77777777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3B9E1E4F" w14:textId="77777777" w:rsidR="00D3160B" w:rsidRPr="00D3160B" w:rsidRDefault="00D3160B" w:rsidP="00D3160B">
      <w:pPr>
        <w:rPr>
          <w:rFonts w:ascii="Tahoma" w:hAnsi="Tahoma" w:cs="Tahoma"/>
          <w:b/>
          <w:sz w:val="18"/>
          <w:szCs w:val="18"/>
        </w:rPr>
      </w:pPr>
    </w:p>
    <w:p w14:paraId="3BFD854E" w14:textId="77777777" w:rsidR="00D3160B" w:rsidRDefault="00A02D66" w:rsidP="00D3160B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14:paraId="2AF43833" w14:textId="77777777" w:rsidR="00A02D66" w:rsidRDefault="00A02D66" w:rsidP="004F677D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</w:p>
    <w:p w14:paraId="761CC07C" w14:textId="77777777"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48114B95" w14:textId="77777777"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5A8D7AC1" w14:textId="77777777"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00AB1FF9" w14:textId="77777777"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14:paraId="08039229" w14:textId="77777777" w:rsidTr="002827B1">
        <w:trPr>
          <w:trHeight w:val="360"/>
        </w:trPr>
        <w:tc>
          <w:tcPr>
            <w:tcW w:w="2083" w:type="dxa"/>
          </w:tcPr>
          <w:p w14:paraId="730F7B4E" w14:textId="77777777" w:rsidR="007C04B2" w:rsidRDefault="007C04B2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2846D643" w14:textId="77777777" w:rsidR="007C04B2" w:rsidRDefault="007C04B2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6753C1C1" w14:textId="33FA66CF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14:paraId="133CE487" w14:textId="77777777"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14:paraId="2217D999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76A33550" w14:textId="77777777" w:rsidTr="002827B1">
        <w:trPr>
          <w:trHeight w:val="360"/>
        </w:trPr>
        <w:tc>
          <w:tcPr>
            <w:tcW w:w="2083" w:type="dxa"/>
            <w:hideMark/>
          </w:tcPr>
          <w:p w14:paraId="0C0ADEA1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14:paraId="180B6EA7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14:paraId="09A0BDEF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594639B5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E4146CE" w14:textId="77777777"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14:paraId="5E6993CE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620ABBE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14:paraId="3DF74947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82260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72B7CD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208C6" w14:textId="77777777"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14:paraId="3BA57AD4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30F38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02BBCC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6B5B3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5708DDC6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5F8F2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10C4544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A0403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10BD7812" w14:textId="77777777" w:rsidTr="002827B1">
        <w:trPr>
          <w:trHeight w:val="215"/>
        </w:trPr>
        <w:tc>
          <w:tcPr>
            <w:tcW w:w="2083" w:type="dxa"/>
          </w:tcPr>
          <w:p w14:paraId="0A30EA59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14:paraId="119AFDA6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14:paraId="02018E51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46B142A9" w14:textId="195722BE" w:rsidR="00E53845" w:rsidRDefault="00E53845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3EDC823B" w14:textId="77777777" w:rsidR="00E53845" w:rsidRDefault="00E53845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464A51F5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2C36FA9F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54397EB3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3CBE8A2B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74C77819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357472D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665258FF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5B269C6E" w14:textId="261D1DB2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734C0FF6" w14:textId="77777777"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480D3D17" w14:textId="77777777" w:rsidR="00A02D66" w:rsidRDefault="00A02D66" w:rsidP="00A02D66">
      <w:pPr>
        <w:rPr>
          <w:rFonts w:eastAsia="MS Mincho"/>
        </w:rPr>
      </w:pPr>
    </w:p>
    <w:p w14:paraId="3EED6469" w14:textId="77777777"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7FF7E2" w14:textId="77777777" w:rsidR="00EE018E" w:rsidRDefault="00EE018E">
      <w:r>
        <w:separator/>
      </w:r>
    </w:p>
  </w:endnote>
  <w:endnote w:type="continuationSeparator" w:id="0">
    <w:p w14:paraId="287FC753" w14:textId="77777777" w:rsidR="00EE018E" w:rsidRDefault="00EE0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E14FC" w14:textId="77777777" w:rsidR="009D37B4" w:rsidRDefault="009D37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BEC57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7D169E2B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7BECC48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1DAFDF51" w14:textId="77777777"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14:paraId="7F16F53F" w14:textId="77777777"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14:paraId="2ECB7563" w14:textId="77777777"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508EA" w14:textId="77777777" w:rsidR="009D37B4" w:rsidRDefault="009D37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80F6E0" w14:textId="77777777" w:rsidR="00EE018E" w:rsidRDefault="00EE018E">
      <w:r>
        <w:separator/>
      </w:r>
    </w:p>
  </w:footnote>
  <w:footnote w:type="continuationSeparator" w:id="0">
    <w:p w14:paraId="63A4EC45" w14:textId="77777777" w:rsidR="00EE018E" w:rsidRDefault="00EE01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BCBE6" w14:textId="77777777" w:rsidR="009D37B4" w:rsidRDefault="009D37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560C1" w14:textId="77777777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14:paraId="2CADD23D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23672708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22EFE" w14:textId="77777777" w:rsidR="009D37B4" w:rsidRDefault="009D37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70391094">
    <w:abstractNumId w:val="10"/>
  </w:num>
  <w:num w:numId="2" w16cid:durableId="537671007">
    <w:abstractNumId w:val="20"/>
  </w:num>
  <w:num w:numId="3" w16cid:durableId="160005326">
    <w:abstractNumId w:val="23"/>
  </w:num>
  <w:num w:numId="4" w16cid:durableId="1603148752">
    <w:abstractNumId w:val="5"/>
  </w:num>
  <w:num w:numId="5" w16cid:durableId="1942028625">
    <w:abstractNumId w:val="26"/>
  </w:num>
  <w:num w:numId="6" w16cid:durableId="670260201">
    <w:abstractNumId w:val="6"/>
  </w:num>
  <w:num w:numId="7" w16cid:durableId="472799209">
    <w:abstractNumId w:val="7"/>
  </w:num>
  <w:num w:numId="8" w16cid:durableId="614215474">
    <w:abstractNumId w:val="29"/>
  </w:num>
  <w:num w:numId="9" w16cid:durableId="641083920">
    <w:abstractNumId w:val="4"/>
  </w:num>
  <w:num w:numId="10" w16cid:durableId="1209877353">
    <w:abstractNumId w:val="28"/>
  </w:num>
  <w:num w:numId="11" w16cid:durableId="230895838">
    <w:abstractNumId w:val="25"/>
  </w:num>
  <w:num w:numId="12" w16cid:durableId="1342704330">
    <w:abstractNumId w:val="12"/>
  </w:num>
  <w:num w:numId="13" w16cid:durableId="557518363">
    <w:abstractNumId w:val="24"/>
  </w:num>
  <w:num w:numId="14" w16cid:durableId="1642881620">
    <w:abstractNumId w:val="35"/>
  </w:num>
  <w:num w:numId="15" w16cid:durableId="1080055598">
    <w:abstractNumId w:val="21"/>
  </w:num>
  <w:num w:numId="16" w16cid:durableId="1908494842">
    <w:abstractNumId w:val="32"/>
  </w:num>
  <w:num w:numId="17" w16cid:durableId="1211961602">
    <w:abstractNumId w:val="11"/>
  </w:num>
  <w:num w:numId="18" w16cid:durableId="112943034">
    <w:abstractNumId w:val="15"/>
  </w:num>
  <w:num w:numId="19" w16cid:durableId="881792453">
    <w:abstractNumId w:val="31"/>
  </w:num>
  <w:num w:numId="20" w16cid:durableId="175191188">
    <w:abstractNumId w:val="1"/>
  </w:num>
  <w:num w:numId="21" w16cid:durableId="1146900257">
    <w:abstractNumId w:val="27"/>
  </w:num>
  <w:num w:numId="22" w16cid:durableId="255677729">
    <w:abstractNumId w:val="2"/>
  </w:num>
  <w:num w:numId="23" w16cid:durableId="1622034806">
    <w:abstractNumId w:val="13"/>
  </w:num>
  <w:num w:numId="24" w16cid:durableId="1992564319">
    <w:abstractNumId w:val="30"/>
  </w:num>
  <w:num w:numId="25" w16cid:durableId="599534602">
    <w:abstractNumId w:val="8"/>
  </w:num>
  <w:num w:numId="26" w16cid:durableId="1085148190">
    <w:abstractNumId w:val="14"/>
  </w:num>
  <w:num w:numId="27" w16cid:durableId="1571116852">
    <w:abstractNumId w:val="18"/>
  </w:num>
  <w:num w:numId="28" w16cid:durableId="1412235800">
    <w:abstractNumId w:val="16"/>
  </w:num>
  <w:num w:numId="29" w16cid:durableId="827860923">
    <w:abstractNumId w:val="3"/>
  </w:num>
  <w:num w:numId="30" w16cid:durableId="395395106">
    <w:abstractNumId w:val="17"/>
  </w:num>
  <w:num w:numId="31" w16cid:durableId="976036516">
    <w:abstractNumId w:val="0"/>
  </w:num>
  <w:num w:numId="32" w16cid:durableId="1232740785">
    <w:abstractNumId w:val="36"/>
  </w:num>
  <w:num w:numId="33" w16cid:durableId="2035300535">
    <w:abstractNumId w:val="34"/>
  </w:num>
  <w:num w:numId="34" w16cid:durableId="59146988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6480954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95067055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293171520">
    <w:abstractNumId w:val="33"/>
  </w:num>
  <w:num w:numId="38" w16cid:durableId="1909343266">
    <w:abstractNumId w:val="22"/>
  </w:num>
  <w:num w:numId="39" w16cid:durableId="831875526">
    <w:abstractNumId w:val="19"/>
  </w:num>
  <w:num w:numId="40" w16cid:durableId="72209406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81E"/>
    <w:rsid w:val="00020F7D"/>
    <w:rsid w:val="000459B2"/>
    <w:rsid w:val="000867FD"/>
    <w:rsid w:val="000A63AD"/>
    <w:rsid w:val="00123226"/>
    <w:rsid w:val="00146806"/>
    <w:rsid w:val="001C655F"/>
    <w:rsid w:val="00203C73"/>
    <w:rsid w:val="002346CB"/>
    <w:rsid w:val="002463FB"/>
    <w:rsid w:val="002827B1"/>
    <w:rsid w:val="002828BC"/>
    <w:rsid w:val="00294AAF"/>
    <w:rsid w:val="002F6B7F"/>
    <w:rsid w:val="00335E45"/>
    <w:rsid w:val="003A6F61"/>
    <w:rsid w:val="003B22E3"/>
    <w:rsid w:val="003F5AA9"/>
    <w:rsid w:val="00431940"/>
    <w:rsid w:val="00446A72"/>
    <w:rsid w:val="00460999"/>
    <w:rsid w:val="004F677D"/>
    <w:rsid w:val="0056620B"/>
    <w:rsid w:val="0058799F"/>
    <w:rsid w:val="005A4CB1"/>
    <w:rsid w:val="005A681E"/>
    <w:rsid w:val="0060370C"/>
    <w:rsid w:val="00606FAB"/>
    <w:rsid w:val="006354DD"/>
    <w:rsid w:val="006F0C35"/>
    <w:rsid w:val="00790B00"/>
    <w:rsid w:val="007C04B2"/>
    <w:rsid w:val="007C2F61"/>
    <w:rsid w:val="007F57BB"/>
    <w:rsid w:val="00807D61"/>
    <w:rsid w:val="0084758A"/>
    <w:rsid w:val="008A0985"/>
    <w:rsid w:val="008E6D57"/>
    <w:rsid w:val="00943CF0"/>
    <w:rsid w:val="00991928"/>
    <w:rsid w:val="009D37B4"/>
    <w:rsid w:val="00A02D66"/>
    <w:rsid w:val="00A51B1A"/>
    <w:rsid w:val="00B15FBB"/>
    <w:rsid w:val="00B91E2D"/>
    <w:rsid w:val="00C446A2"/>
    <w:rsid w:val="00C84496"/>
    <w:rsid w:val="00C8648B"/>
    <w:rsid w:val="00D3160B"/>
    <w:rsid w:val="00D364A2"/>
    <w:rsid w:val="00D850F9"/>
    <w:rsid w:val="00DA7228"/>
    <w:rsid w:val="00DD2495"/>
    <w:rsid w:val="00E23FDB"/>
    <w:rsid w:val="00E35901"/>
    <w:rsid w:val="00E53845"/>
    <w:rsid w:val="00E97EE4"/>
    <w:rsid w:val="00EA489D"/>
    <w:rsid w:val="00EE018E"/>
    <w:rsid w:val="00EF356C"/>
    <w:rsid w:val="00F25B0C"/>
    <w:rsid w:val="00F77B4E"/>
    <w:rsid w:val="00FB268F"/>
    <w:rsid w:val="00FE2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4CD8A8"/>
  <w15:chartTrackingRefBased/>
  <w15:docId w15:val="{B99ADDE7-DEF5-4C99-8C4E-4187C0869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4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4</Pages>
  <Words>1685</Words>
  <Characters>10112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szp</dc:creator>
  <cp:keywords/>
  <dc:description/>
  <cp:lastModifiedBy>szp</cp:lastModifiedBy>
  <cp:revision>3</cp:revision>
  <cp:lastPrinted>2022-01-25T08:27:00Z</cp:lastPrinted>
  <dcterms:created xsi:type="dcterms:W3CDTF">2023-04-27T07:33:00Z</dcterms:created>
  <dcterms:modified xsi:type="dcterms:W3CDTF">2023-04-27T07:36:00Z</dcterms:modified>
</cp:coreProperties>
</file>