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8C3522" w:rsidRDefault="003949BF" w:rsidP="00D665F5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8C3522">
        <w:rPr>
          <w:rFonts w:ascii="Arial Narrow" w:hAnsi="Arial Narrow" w:cs="Arial"/>
          <w:sz w:val="22"/>
          <w:szCs w:val="22"/>
        </w:rPr>
        <w:t>Bydgoszcz</w:t>
      </w:r>
      <w:r w:rsidR="00D665F5" w:rsidRPr="008C3522">
        <w:rPr>
          <w:rFonts w:ascii="Arial Narrow" w:hAnsi="Arial Narrow" w:cs="Arial"/>
          <w:sz w:val="22"/>
          <w:szCs w:val="22"/>
        </w:rPr>
        <w:t xml:space="preserve"> dnia: </w:t>
      </w:r>
      <w:r w:rsidRPr="008C3522">
        <w:rPr>
          <w:rFonts w:ascii="Arial Narrow" w:hAnsi="Arial Narrow" w:cs="Arial"/>
          <w:sz w:val="22"/>
          <w:szCs w:val="22"/>
        </w:rPr>
        <w:t>2023-05-05</w:t>
      </w:r>
    </w:p>
    <w:p w:rsidR="00D665F5" w:rsidRPr="008C3522" w:rsidRDefault="003949BF" w:rsidP="00577BC6">
      <w:pPr>
        <w:spacing w:after="40"/>
        <w:rPr>
          <w:rFonts w:ascii="Arial Narrow" w:hAnsi="Arial Narrow" w:cs="Arial"/>
          <w:b/>
          <w:bCs/>
          <w:sz w:val="22"/>
          <w:szCs w:val="22"/>
        </w:rPr>
      </w:pPr>
      <w:r w:rsidRPr="008C3522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D665F5" w:rsidRPr="008C3522" w:rsidRDefault="003949BF" w:rsidP="00D665F5">
      <w:pPr>
        <w:rPr>
          <w:rFonts w:ascii="Arial Narrow" w:hAnsi="Arial Narrow" w:cs="Arial"/>
          <w:sz w:val="22"/>
          <w:szCs w:val="22"/>
        </w:rPr>
      </w:pPr>
      <w:r w:rsidRPr="008C3522">
        <w:rPr>
          <w:rFonts w:ascii="Arial Narrow" w:hAnsi="Arial Narrow" w:cs="Arial"/>
          <w:sz w:val="22"/>
          <w:szCs w:val="22"/>
        </w:rPr>
        <w:t>Powstańców Warszawy</w:t>
      </w:r>
      <w:r w:rsidR="00D665F5" w:rsidRPr="008C3522">
        <w:rPr>
          <w:rFonts w:ascii="Arial Narrow" w:hAnsi="Arial Narrow" w:cs="Arial"/>
          <w:sz w:val="22"/>
          <w:szCs w:val="22"/>
        </w:rPr>
        <w:t xml:space="preserve"> </w:t>
      </w:r>
      <w:r w:rsidRPr="008C3522">
        <w:rPr>
          <w:rFonts w:ascii="Arial Narrow" w:hAnsi="Arial Narrow" w:cs="Arial"/>
          <w:sz w:val="22"/>
          <w:szCs w:val="22"/>
        </w:rPr>
        <w:t>5</w:t>
      </w:r>
    </w:p>
    <w:p w:rsidR="00D665F5" w:rsidRPr="008C3522" w:rsidRDefault="003949BF" w:rsidP="00D665F5">
      <w:pPr>
        <w:rPr>
          <w:rFonts w:ascii="Arial Narrow" w:hAnsi="Arial Narrow" w:cs="Arial"/>
          <w:sz w:val="22"/>
          <w:szCs w:val="22"/>
        </w:rPr>
      </w:pPr>
      <w:r w:rsidRPr="008C3522">
        <w:rPr>
          <w:rFonts w:ascii="Arial Narrow" w:hAnsi="Arial Narrow" w:cs="Arial"/>
          <w:sz w:val="22"/>
          <w:szCs w:val="22"/>
        </w:rPr>
        <w:t>85-681</w:t>
      </w:r>
      <w:r w:rsidR="00D665F5" w:rsidRPr="008C3522">
        <w:rPr>
          <w:rFonts w:ascii="Arial Narrow" w:hAnsi="Arial Narrow" w:cs="Arial"/>
          <w:sz w:val="22"/>
          <w:szCs w:val="22"/>
        </w:rPr>
        <w:t xml:space="preserve"> </w:t>
      </w:r>
      <w:r w:rsidRPr="008C3522">
        <w:rPr>
          <w:rFonts w:ascii="Arial Narrow" w:hAnsi="Arial Narrow" w:cs="Arial"/>
          <w:sz w:val="22"/>
          <w:szCs w:val="22"/>
        </w:rPr>
        <w:t>Bydgoszcz</w:t>
      </w:r>
    </w:p>
    <w:p w:rsidR="00D665F5" w:rsidRPr="008C3522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8C3522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665F5" w:rsidRPr="008C3522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8C3522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D665F5" w:rsidRPr="008C3522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D665F5" w:rsidRPr="008C3522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8C3522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8C3522">
        <w:rPr>
          <w:rFonts w:ascii="Arial Narrow" w:hAnsi="Arial Narrow" w:cs="Arial"/>
          <w:sz w:val="22"/>
          <w:szCs w:val="22"/>
        </w:rPr>
        <w:t>Znak sprawy:</w:t>
      </w:r>
      <w:r w:rsidRPr="008C3522">
        <w:rPr>
          <w:rFonts w:ascii="Arial Narrow" w:hAnsi="Arial Narrow" w:cs="Arial"/>
          <w:b/>
          <w:sz w:val="22"/>
          <w:szCs w:val="22"/>
        </w:rPr>
        <w:t xml:space="preserve"> </w:t>
      </w:r>
      <w:r w:rsidR="003949BF" w:rsidRPr="008C3522">
        <w:rPr>
          <w:rFonts w:ascii="Arial Narrow" w:hAnsi="Arial Narrow" w:cs="Arial"/>
          <w:b/>
          <w:sz w:val="22"/>
          <w:szCs w:val="22"/>
        </w:rPr>
        <w:t>46/2023</w:t>
      </w:r>
      <w:r w:rsidR="00A80738" w:rsidRPr="008C3522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A80738" w:rsidRPr="008C3522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8C3522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8C3522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8C352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  <w:r w:rsidRPr="008C3522">
        <w:rPr>
          <w:rFonts w:ascii="Arial Narrow" w:hAnsi="Arial Narrow" w:cs="Arial"/>
          <w:b/>
          <w:spacing w:val="20"/>
          <w:sz w:val="28"/>
        </w:rPr>
        <w:t>INFORMACJA Z OTWARCIA OFERT</w:t>
      </w:r>
    </w:p>
    <w:p w:rsidR="00A80738" w:rsidRPr="008C352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659E2" w:rsidRPr="008C3522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8C3522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8C3522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3949BF" w:rsidRPr="008C3522">
        <w:rPr>
          <w:rFonts w:ascii="Arial Narrow" w:hAnsi="Arial Narrow" w:cs="Arial"/>
          <w:sz w:val="22"/>
          <w:szCs w:val="22"/>
        </w:rPr>
        <w:t>przetarg</w:t>
      </w:r>
      <w:r w:rsidR="008C3522">
        <w:rPr>
          <w:rFonts w:ascii="Arial Narrow" w:hAnsi="Arial Narrow" w:cs="Arial"/>
          <w:sz w:val="22"/>
          <w:szCs w:val="22"/>
        </w:rPr>
        <w:t>u</w:t>
      </w:r>
      <w:r w:rsidR="003949BF" w:rsidRPr="008C3522">
        <w:rPr>
          <w:rFonts w:ascii="Arial Narrow" w:hAnsi="Arial Narrow" w:cs="Arial"/>
          <w:sz w:val="22"/>
          <w:szCs w:val="22"/>
        </w:rPr>
        <w:t xml:space="preserve"> nieograniczon</w:t>
      </w:r>
      <w:r w:rsidR="008C3522">
        <w:rPr>
          <w:rFonts w:ascii="Arial Narrow" w:hAnsi="Arial Narrow" w:cs="Arial"/>
          <w:sz w:val="22"/>
          <w:szCs w:val="22"/>
        </w:rPr>
        <w:t>ego</w:t>
      </w:r>
      <w:r w:rsidRPr="008C3522">
        <w:rPr>
          <w:rFonts w:ascii="Arial Narrow" w:hAnsi="Arial Narrow" w:cs="Arial"/>
          <w:sz w:val="22"/>
          <w:szCs w:val="22"/>
        </w:rPr>
        <w:t xml:space="preserve"> na:</w:t>
      </w:r>
    </w:p>
    <w:p w:rsidR="00A80738" w:rsidRPr="008C3522" w:rsidRDefault="008C3522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Cs w:val="24"/>
        </w:rPr>
      </w:pPr>
      <w:r w:rsidRPr="008C3522">
        <w:rPr>
          <w:rFonts w:ascii="Arial Narrow" w:hAnsi="Arial Narrow" w:cs="Arial"/>
          <w:b/>
          <w:szCs w:val="24"/>
        </w:rPr>
        <w:t>Dostawy</w:t>
      </w:r>
      <w:r w:rsidR="003949BF" w:rsidRPr="008C3522">
        <w:rPr>
          <w:rFonts w:ascii="Arial Narrow" w:hAnsi="Arial Narrow" w:cs="Arial"/>
          <w:b/>
          <w:szCs w:val="24"/>
        </w:rPr>
        <w:t xml:space="preserve"> sukcesywne sprzętu jednorazowego użytku dla Oddziału Okulistyki </w:t>
      </w:r>
      <w:r>
        <w:rPr>
          <w:rFonts w:ascii="Arial Narrow" w:hAnsi="Arial Narrow" w:cs="Arial"/>
          <w:b/>
          <w:szCs w:val="24"/>
        </w:rPr>
        <w:br/>
      </w:r>
      <w:r w:rsidR="003949BF" w:rsidRPr="008C3522">
        <w:rPr>
          <w:rFonts w:ascii="Arial Narrow" w:hAnsi="Arial Narrow" w:cs="Arial"/>
          <w:b/>
          <w:szCs w:val="24"/>
        </w:rPr>
        <w:t>na okres 24 miesięcy</w:t>
      </w:r>
    </w:p>
    <w:p w:rsidR="00D665F5" w:rsidRPr="008C3522" w:rsidRDefault="00D665F5" w:rsidP="00577BC6">
      <w:pPr>
        <w:spacing w:before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8C3522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8C3522">
        <w:rPr>
          <w:rFonts w:ascii="Arial Narrow" w:hAnsi="Arial Narrow" w:cs="Arial"/>
          <w:sz w:val="22"/>
          <w:szCs w:val="22"/>
        </w:rPr>
        <w:t>2</w:t>
      </w:r>
      <w:r w:rsidRPr="008C3522">
        <w:rPr>
          <w:rFonts w:ascii="Arial Narrow" w:hAnsi="Arial Narrow" w:cs="Arial"/>
          <w:sz w:val="22"/>
          <w:szCs w:val="22"/>
        </w:rPr>
        <w:t xml:space="preserve"> ust. 5 </w:t>
      </w:r>
      <w:r w:rsidRPr="008C3522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8C3522">
        <w:rPr>
          <w:rFonts w:ascii="Arial Narrow" w:hAnsi="Arial Narrow" w:cs="Arial"/>
          <w:sz w:val="22"/>
          <w:szCs w:val="22"/>
        </w:rPr>
        <w:t xml:space="preserve"> </w:t>
      </w:r>
      <w:r w:rsidR="003949BF" w:rsidRPr="008C3522">
        <w:rPr>
          <w:rFonts w:ascii="Arial Narrow" w:hAnsi="Arial Narrow" w:cs="Arial"/>
          <w:sz w:val="22"/>
          <w:szCs w:val="22"/>
        </w:rPr>
        <w:t xml:space="preserve">(t.j. Dz. U. </w:t>
      </w:r>
      <w:proofErr w:type="gramStart"/>
      <w:r w:rsidR="003949BF" w:rsidRPr="008C3522">
        <w:rPr>
          <w:rFonts w:ascii="Arial Narrow" w:hAnsi="Arial Narrow" w:cs="Arial"/>
          <w:sz w:val="22"/>
          <w:szCs w:val="22"/>
        </w:rPr>
        <w:t>z</w:t>
      </w:r>
      <w:proofErr w:type="gramEnd"/>
      <w:r w:rsidR="003949BF" w:rsidRPr="008C3522">
        <w:rPr>
          <w:rFonts w:ascii="Arial Narrow" w:hAnsi="Arial Narrow" w:cs="Arial"/>
          <w:sz w:val="22"/>
          <w:szCs w:val="22"/>
        </w:rPr>
        <w:t xml:space="preserve"> 2022r. poz. 1710)</w:t>
      </w:r>
      <w:r w:rsidR="00490DC0" w:rsidRPr="008C3522">
        <w:rPr>
          <w:rFonts w:ascii="Arial Narrow" w:hAnsi="Arial Narrow" w:cs="Arial"/>
          <w:sz w:val="22"/>
          <w:szCs w:val="22"/>
        </w:rPr>
        <w:t xml:space="preserve"> </w:t>
      </w:r>
      <w:r w:rsidRPr="008C3522">
        <w:rPr>
          <w:rFonts w:ascii="Arial Narrow" w:hAnsi="Arial Narrow" w:cs="Arial"/>
          <w:sz w:val="22"/>
          <w:szCs w:val="22"/>
        </w:rPr>
        <w:t>udostępnia</w:t>
      </w:r>
      <w:r w:rsidR="00F95C33" w:rsidRPr="008C3522">
        <w:rPr>
          <w:rFonts w:ascii="Arial Narrow" w:hAnsi="Arial Narrow" w:cs="Arial"/>
          <w:sz w:val="22"/>
          <w:szCs w:val="22"/>
        </w:rPr>
        <w:t xml:space="preserve"> </w:t>
      </w:r>
      <w:r w:rsidR="004C7E9B" w:rsidRPr="008C3522">
        <w:rPr>
          <w:rFonts w:ascii="Arial Narrow" w:hAnsi="Arial Narrow" w:cs="Arial"/>
          <w:sz w:val="22"/>
          <w:szCs w:val="22"/>
        </w:rPr>
        <w:t>informacj</w:t>
      </w:r>
      <w:r w:rsidR="00577BC6" w:rsidRPr="008C3522">
        <w:rPr>
          <w:rFonts w:ascii="Arial Narrow" w:hAnsi="Arial Narrow" w:cs="Arial"/>
          <w:sz w:val="22"/>
          <w:szCs w:val="22"/>
        </w:rPr>
        <w:t>ę</w:t>
      </w:r>
      <w:r w:rsidR="00035488" w:rsidRPr="008C3522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8C3522">
        <w:rPr>
          <w:rFonts w:ascii="Arial Narrow" w:hAnsi="Arial Narrow" w:cs="Arial"/>
          <w:sz w:val="22"/>
          <w:szCs w:val="22"/>
        </w:rPr>
        <w:t>.</w:t>
      </w:r>
    </w:p>
    <w:p w:rsidR="00A80738" w:rsidRPr="008C3522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8C3522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8C3522">
        <w:rPr>
          <w:rFonts w:ascii="Arial Narrow" w:hAnsi="Arial Narrow" w:cs="Arial"/>
          <w:sz w:val="22"/>
          <w:szCs w:val="22"/>
        </w:rPr>
        <w:t xml:space="preserve"> w dniu </w:t>
      </w:r>
      <w:r w:rsidR="003949BF" w:rsidRPr="008C3522">
        <w:rPr>
          <w:rFonts w:ascii="Arial Narrow" w:hAnsi="Arial Narrow" w:cs="Arial"/>
          <w:sz w:val="22"/>
          <w:szCs w:val="22"/>
        </w:rPr>
        <w:t>05/05/2023</w:t>
      </w:r>
      <w:r w:rsidR="00FF4AB1" w:rsidRPr="008C3522">
        <w:rPr>
          <w:rFonts w:ascii="Arial Narrow" w:hAnsi="Arial Narrow" w:cs="Arial"/>
          <w:sz w:val="22"/>
          <w:szCs w:val="22"/>
        </w:rPr>
        <w:t xml:space="preserve"> o godz</w:t>
      </w:r>
      <w:proofErr w:type="gramStart"/>
      <w:r w:rsidR="00FF4AB1" w:rsidRPr="008C3522">
        <w:rPr>
          <w:rFonts w:ascii="Arial Narrow" w:hAnsi="Arial Narrow" w:cs="Arial"/>
          <w:sz w:val="22"/>
          <w:szCs w:val="22"/>
        </w:rPr>
        <w:t xml:space="preserve">. </w:t>
      </w:r>
      <w:r w:rsidR="003949BF" w:rsidRPr="008C3522">
        <w:rPr>
          <w:rFonts w:ascii="Arial Narrow" w:hAnsi="Arial Narrow" w:cs="Arial"/>
          <w:sz w:val="22"/>
          <w:szCs w:val="22"/>
        </w:rPr>
        <w:t>08:15</w:t>
      </w:r>
      <w:r w:rsidRPr="008C3522">
        <w:rPr>
          <w:rFonts w:ascii="Arial Narrow" w:hAnsi="Arial Narrow" w:cs="Arial"/>
          <w:sz w:val="22"/>
          <w:szCs w:val="22"/>
        </w:rPr>
        <w:t>, otwarte</w:t>
      </w:r>
      <w:proofErr w:type="gramEnd"/>
      <w:r w:rsidRPr="008C3522">
        <w:rPr>
          <w:rFonts w:ascii="Arial Narrow" w:hAnsi="Arial Narrow" w:cs="Arial"/>
          <w:sz w:val="22"/>
          <w:szCs w:val="22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8C3522" w:rsidTr="00C82837">
        <w:tc>
          <w:tcPr>
            <w:tcW w:w="993" w:type="dxa"/>
            <w:shd w:val="clear" w:color="auto" w:fill="auto"/>
            <w:vAlign w:val="center"/>
          </w:tcPr>
          <w:p w:rsidR="006B27ED" w:rsidRPr="008C3522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8C3522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Nr</w:t>
            </w:r>
            <w:r w:rsidR="00C82837" w:rsidRPr="008C3522">
              <w:rPr>
                <w:rFonts w:ascii="Arial Narrow" w:hAnsi="Arial Narrow" w:cs="Arial"/>
              </w:rPr>
              <w:t xml:space="preserve"> </w:t>
            </w:r>
            <w:r w:rsidRPr="008C3522">
              <w:rPr>
                <w:rFonts w:ascii="Arial Narrow" w:hAnsi="Arial Narrow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8C3522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8C3522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Cena oferty</w:t>
            </w:r>
          </w:p>
        </w:tc>
      </w:tr>
      <w:tr w:rsidR="003949BF" w:rsidRPr="008C3522" w:rsidTr="003270AA">
        <w:tc>
          <w:tcPr>
            <w:tcW w:w="993" w:type="dxa"/>
            <w:shd w:val="clear" w:color="auto" w:fill="auto"/>
            <w:vAlign w:val="center"/>
          </w:tcPr>
          <w:p w:rsidR="003949BF" w:rsidRPr="008C3522" w:rsidRDefault="003949BF" w:rsidP="003270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49BF" w:rsidRPr="008C3522" w:rsidRDefault="003949BF" w:rsidP="003270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3949BF" w:rsidRPr="008C3522" w:rsidRDefault="003949BF" w:rsidP="003270AA">
            <w:pPr>
              <w:spacing w:before="80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ABJ-</w:t>
            </w:r>
            <w:proofErr w:type="spellStart"/>
            <w:r w:rsidRPr="008C3522">
              <w:rPr>
                <w:rFonts w:ascii="Arial Narrow" w:hAnsi="Arial Narrow" w:cs="Arial"/>
              </w:rPr>
              <w:t>Vision</w:t>
            </w:r>
            <w:proofErr w:type="spellEnd"/>
            <w:r w:rsidRPr="008C3522">
              <w:rPr>
                <w:rFonts w:ascii="Arial Narrow" w:hAnsi="Arial Narrow" w:cs="Arial"/>
              </w:rPr>
              <w:t xml:space="preserve"> Sp. z o.</w:t>
            </w:r>
            <w:proofErr w:type="gramStart"/>
            <w:r w:rsidRPr="008C3522">
              <w:rPr>
                <w:rFonts w:ascii="Arial Narrow" w:hAnsi="Arial Narrow" w:cs="Arial"/>
              </w:rPr>
              <w:t>o</w:t>
            </w:r>
            <w:proofErr w:type="gramEnd"/>
            <w:r w:rsidRPr="008C3522">
              <w:rPr>
                <w:rFonts w:ascii="Arial Narrow" w:hAnsi="Arial Narrow" w:cs="Arial"/>
              </w:rPr>
              <w:t>.</w:t>
            </w:r>
          </w:p>
          <w:p w:rsidR="003949BF" w:rsidRPr="008C3522" w:rsidRDefault="003949BF" w:rsidP="003270AA">
            <w:pPr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 xml:space="preserve">Główna 76 </w:t>
            </w:r>
          </w:p>
          <w:p w:rsidR="003949BF" w:rsidRPr="008C3522" w:rsidRDefault="003949BF" w:rsidP="003270A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95-041 Gałków Duży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949BF" w:rsidRPr="008C3522" w:rsidRDefault="003949BF" w:rsidP="003270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 xml:space="preserve">563 760.00 </w:t>
            </w:r>
            <w:proofErr w:type="gramStart"/>
            <w:r w:rsidRPr="008C3522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3949BF" w:rsidRPr="008C3522" w:rsidTr="003270AA">
        <w:tc>
          <w:tcPr>
            <w:tcW w:w="993" w:type="dxa"/>
            <w:shd w:val="clear" w:color="auto" w:fill="auto"/>
            <w:vAlign w:val="center"/>
          </w:tcPr>
          <w:p w:rsidR="003949BF" w:rsidRPr="008C3522" w:rsidRDefault="003949BF" w:rsidP="003270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49BF" w:rsidRPr="008C3522" w:rsidRDefault="003949BF" w:rsidP="003270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3949BF" w:rsidRPr="008C3522" w:rsidRDefault="003949BF" w:rsidP="003270AA">
            <w:pPr>
              <w:spacing w:before="80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ABJ-</w:t>
            </w:r>
            <w:proofErr w:type="spellStart"/>
            <w:r w:rsidRPr="008C3522">
              <w:rPr>
                <w:rFonts w:ascii="Arial Narrow" w:hAnsi="Arial Narrow" w:cs="Arial"/>
              </w:rPr>
              <w:t>Vision</w:t>
            </w:r>
            <w:proofErr w:type="spellEnd"/>
            <w:r w:rsidRPr="008C3522">
              <w:rPr>
                <w:rFonts w:ascii="Arial Narrow" w:hAnsi="Arial Narrow" w:cs="Arial"/>
              </w:rPr>
              <w:t xml:space="preserve"> Sp. z o.</w:t>
            </w:r>
            <w:proofErr w:type="gramStart"/>
            <w:r w:rsidRPr="008C3522">
              <w:rPr>
                <w:rFonts w:ascii="Arial Narrow" w:hAnsi="Arial Narrow" w:cs="Arial"/>
              </w:rPr>
              <w:t>o</w:t>
            </w:r>
            <w:proofErr w:type="gramEnd"/>
            <w:r w:rsidRPr="008C3522">
              <w:rPr>
                <w:rFonts w:ascii="Arial Narrow" w:hAnsi="Arial Narrow" w:cs="Arial"/>
              </w:rPr>
              <w:t>.</w:t>
            </w:r>
          </w:p>
          <w:p w:rsidR="003949BF" w:rsidRPr="008C3522" w:rsidRDefault="003949BF" w:rsidP="003270AA">
            <w:pPr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 xml:space="preserve">Główna 76 </w:t>
            </w:r>
          </w:p>
          <w:p w:rsidR="003949BF" w:rsidRPr="008C3522" w:rsidRDefault="003949BF" w:rsidP="003270A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95-041 Gałków Duży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949BF" w:rsidRPr="008C3522" w:rsidRDefault="003949BF" w:rsidP="003270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 xml:space="preserve">16 200.00 </w:t>
            </w:r>
            <w:proofErr w:type="gramStart"/>
            <w:r w:rsidRPr="008C3522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3949BF" w:rsidRPr="008C3522" w:rsidTr="003270AA">
        <w:tc>
          <w:tcPr>
            <w:tcW w:w="993" w:type="dxa"/>
            <w:shd w:val="clear" w:color="auto" w:fill="auto"/>
            <w:vAlign w:val="center"/>
          </w:tcPr>
          <w:p w:rsidR="003949BF" w:rsidRPr="008C3522" w:rsidRDefault="003949BF" w:rsidP="003270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49BF" w:rsidRPr="008C3522" w:rsidRDefault="003949BF" w:rsidP="003270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3949BF" w:rsidRPr="008C3522" w:rsidRDefault="003949BF" w:rsidP="003270AA">
            <w:pPr>
              <w:spacing w:before="80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ABJ-</w:t>
            </w:r>
            <w:proofErr w:type="spellStart"/>
            <w:r w:rsidRPr="008C3522">
              <w:rPr>
                <w:rFonts w:ascii="Arial Narrow" w:hAnsi="Arial Narrow" w:cs="Arial"/>
              </w:rPr>
              <w:t>Vision</w:t>
            </w:r>
            <w:proofErr w:type="spellEnd"/>
            <w:r w:rsidRPr="008C3522">
              <w:rPr>
                <w:rFonts w:ascii="Arial Narrow" w:hAnsi="Arial Narrow" w:cs="Arial"/>
              </w:rPr>
              <w:t xml:space="preserve"> Sp. z o.</w:t>
            </w:r>
            <w:proofErr w:type="gramStart"/>
            <w:r w:rsidRPr="008C3522">
              <w:rPr>
                <w:rFonts w:ascii="Arial Narrow" w:hAnsi="Arial Narrow" w:cs="Arial"/>
              </w:rPr>
              <w:t>o</w:t>
            </w:r>
            <w:proofErr w:type="gramEnd"/>
            <w:r w:rsidRPr="008C3522">
              <w:rPr>
                <w:rFonts w:ascii="Arial Narrow" w:hAnsi="Arial Narrow" w:cs="Arial"/>
              </w:rPr>
              <w:t>.</w:t>
            </w:r>
          </w:p>
          <w:p w:rsidR="003949BF" w:rsidRPr="008C3522" w:rsidRDefault="003949BF" w:rsidP="003270AA">
            <w:pPr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 xml:space="preserve">Główna 76 </w:t>
            </w:r>
          </w:p>
          <w:p w:rsidR="003949BF" w:rsidRPr="008C3522" w:rsidRDefault="003949BF" w:rsidP="003270A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95-041 Gałków Duży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949BF" w:rsidRPr="008C3522" w:rsidRDefault="003949BF" w:rsidP="003270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 xml:space="preserve">32 400.00 </w:t>
            </w:r>
            <w:proofErr w:type="gramStart"/>
            <w:r w:rsidRPr="008C3522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3949BF" w:rsidRPr="008C3522" w:rsidTr="003270AA">
        <w:tc>
          <w:tcPr>
            <w:tcW w:w="993" w:type="dxa"/>
            <w:shd w:val="clear" w:color="auto" w:fill="auto"/>
            <w:vAlign w:val="center"/>
          </w:tcPr>
          <w:p w:rsidR="003949BF" w:rsidRPr="008C3522" w:rsidRDefault="003949BF" w:rsidP="003270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49BF" w:rsidRPr="008C3522" w:rsidRDefault="003949BF" w:rsidP="003270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3949BF" w:rsidRPr="008C3522" w:rsidRDefault="003949BF" w:rsidP="003270AA">
            <w:pPr>
              <w:spacing w:before="80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ABJ-</w:t>
            </w:r>
            <w:proofErr w:type="spellStart"/>
            <w:r w:rsidRPr="008C3522">
              <w:rPr>
                <w:rFonts w:ascii="Arial Narrow" w:hAnsi="Arial Narrow" w:cs="Arial"/>
              </w:rPr>
              <w:t>Vision</w:t>
            </w:r>
            <w:proofErr w:type="spellEnd"/>
            <w:r w:rsidRPr="008C3522">
              <w:rPr>
                <w:rFonts w:ascii="Arial Narrow" w:hAnsi="Arial Narrow" w:cs="Arial"/>
              </w:rPr>
              <w:t xml:space="preserve"> Sp. z o.</w:t>
            </w:r>
            <w:proofErr w:type="gramStart"/>
            <w:r w:rsidRPr="008C3522">
              <w:rPr>
                <w:rFonts w:ascii="Arial Narrow" w:hAnsi="Arial Narrow" w:cs="Arial"/>
              </w:rPr>
              <w:t>o</w:t>
            </w:r>
            <w:proofErr w:type="gramEnd"/>
            <w:r w:rsidRPr="008C3522">
              <w:rPr>
                <w:rFonts w:ascii="Arial Narrow" w:hAnsi="Arial Narrow" w:cs="Arial"/>
              </w:rPr>
              <w:t>.</w:t>
            </w:r>
          </w:p>
          <w:p w:rsidR="003949BF" w:rsidRPr="008C3522" w:rsidRDefault="003949BF" w:rsidP="003270AA">
            <w:pPr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 xml:space="preserve">Główna 76 </w:t>
            </w:r>
          </w:p>
          <w:p w:rsidR="003949BF" w:rsidRPr="008C3522" w:rsidRDefault="003949BF" w:rsidP="003270A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95-041 Gałków Duży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949BF" w:rsidRPr="008C3522" w:rsidRDefault="003949BF" w:rsidP="003270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 xml:space="preserve">10 800.00 </w:t>
            </w:r>
            <w:proofErr w:type="gramStart"/>
            <w:r w:rsidRPr="008C3522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3949BF" w:rsidRPr="008C3522" w:rsidTr="003270AA">
        <w:tc>
          <w:tcPr>
            <w:tcW w:w="993" w:type="dxa"/>
            <w:shd w:val="clear" w:color="auto" w:fill="auto"/>
            <w:vAlign w:val="center"/>
          </w:tcPr>
          <w:p w:rsidR="003949BF" w:rsidRPr="008C3522" w:rsidRDefault="003949BF" w:rsidP="003270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49BF" w:rsidRPr="008C3522" w:rsidRDefault="003949BF" w:rsidP="003270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:rsidR="003949BF" w:rsidRPr="008C3522" w:rsidRDefault="003949BF" w:rsidP="003270AA">
            <w:pPr>
              <w:spacing w:before="80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ABJ-</w:t>
            </w:r>
            <w:proofErr w:type="spellStart"/>
            <w:r w:rsidRPr="008C3522">
              <w:rPr>
                <w:rFonts w:ascii="Arial Narrow" w:hAnsi="Arial Narrow" w:cs="Arial"/>
              </w:rPr>
              <w:t>Vision</w:t>
            </w:r>
            <w:proofErr w:type="spellEnd"/>
            <w:r w:rsidRPr="008C3522">
              <w:rPr>
                <w:rFonts w:ascii="Arial Narrow" w:hAnsi="Arial Narrow" w:cs="Arial"/>
              </w:rPr>
              <w:t xml:space="preserve"> Sp. z o.</w:t>
            </w:r>
            <w:proofErr w:type="gramStart"/>
            <w:r w:rsidRPr="008C3522">
              <w:rPr>
                <w:rFonts w:ascii="Arial Narrow" w:hAnsi="Arial Narrow" w:cs="Arial"/>
              </w:rPr>
              <w:t>o</w:t>
            </w:r>
            <w:proofErr w:type="gramEnd"/>
            <w:r w:rsidRPr="008C3522">
              <w:rPr>
                <w:rFonts w:ascii="Arial Narrow" w:hAnsi="Arial Narrow" w:cs="Arial"/>
              </w:rPr>
              <w:t>.</w:t>
            </w:r>
          </w:p>
          <w:p w:rsidR="003949BF" w:rsidRPr="008C3522" w:rsidRDefault="003949BF" w:rsidP="003270AA">
            <w:pPr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 xml:space="preserve">Główna 76 </w:t>
            </w:r>
          </w:p>
          <w:p w:rsidR="003949BF" w:rsidRPr="008C3522" w:rsidRDefault="003949BF" w:rsidP="003270A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95-041 Gałków Duży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949BF" w:rsidRPr="008C3522" w:rsidRDefault="003949BF" w:rsidP="003270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 xml:space="preserve">7 776.00 </w:t>
            </w:r>
            <w:proofErr w:type="gramStart"/>
            <w:r w:rsidRPr="008C3522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3949BF" w:rsidRPr="008C3522" w:rsidTr="003270AA">
        <w:tc>
          <w:tcPr>
            <w:tcW w:w="993" w:type="dxa"/>
            <w:shd w:val="clear" w:color="auto" w:fill="auto"/>
            <w:vAlign w:val="center"/>
          </w:tcPr>
          <w:p w:rsidR="003949BF" w:rsidRPr="008C3522" w:rsidRDefault="003949BF" w:rsidP="003270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49BF" w:rsidRPr="008C3522" w:rsidRDefault="003949BF" w:rsidP="003270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:rsidR="003949BF" w:rsidRPr="008C3522" w:rsidRDefault="003949BF" w:rsidP="003270AA">
            <w:pPr>
              <w:spacing w:before="80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ABJ-</w:t>
            </w:r>
            <w:proofErr w:type="spellStart"/>
            <w:r w:rsidRPr="008C3522">
              <w:rPr>
                <w:rFonts w:ascii="Arial Narrow" w:hAnsi="Arial Narrow" w:cs="Arial"/>
              </w:rPr>
              <w:t>Vision</w:t>
            </w:r>
            <w:proofErr w:type="spellEnd"/>
            <w:r w:rsidRPr="008C3522">
              <w:rPr>
                <w:rFonts w:ascii="Arial Narrow" w:hAnsi="Arial Narrow" w:cs="Arial"/>
              </w:rPr>
              <w:t xml:space="preserve"> Sp. z o.</w:t>
            </w:r>
            <w:proofErr w:type="gramStart"/>
            <w:r w:rsidRPr="008C3522">
              <w:rPr>
                <w:rFonts w:ascii="Arial Narrow" w:hAnsi="Arial Narrow" w:cs="Arial"/>
              </w:rPr>
              <w:t>o</w:t>
            </w:r>
            <w:proofErr w:type="gramEnd"/>
            <w:r w:rsidRPr="008C3522">
              <w:rPr>
                <w:rFonts w:ascii="Arial Narrow" w:hAnsi="Arial Narrow" w:cs="Arial"/>
              </w:rPr>
              <w:t>.</w:t>
            </w:r>
          </w:p>
          <w:p w:rsidR="003949BF" w:rsidRPr="008C3522" w:rsidRDefault="003949BF" w:rsidP="003270AA">
            <w:pPr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 xml:space="preserve">Główna 76 </w:t>
            </w:r>
          </w:p>
          <w:p w:rsidR="003949BF" w:rsidRPr="008C3522" w:rsidRDefault="003949BF" w:rsidP="003270A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95-041 Gałków Duży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949BF" w:rsidRPr="008C3522" w:rsidRDefault="003949BF" w:rsidP="003270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 xml:space="preserve">6 480.00 </w:t>
            </w:r>
            <w:proofErr w:type="gramStart"/>
            <w:r w:rsidRPr="008C3522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3949BF" w:rsidRPr="008C3522" w:rsidTr="003270AA">
        <w:tc>
          <w:tcPr>
            <w:tcW w:w="993" w:type="dxa"/>
            <w:shd w:val="clear" w:color="auto" w:fill="auto"/>
            <w:vAlign w:val="center"/>
          </w:tcPr>
          <w:p w:rsidR="003949BF" w:rsidRPr="008C3522" w:rsidRDefault="003949BF" w:rsidP="003270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49BF" w:rsidRPr="008C3522" w:rsidRDefault="003949BF" w:rsidP="003270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:rsidR="003949BF" w:rsidRPr="008C3522" w:rsidRDefault="003949BF" w:rsidP="003270AA">
            <w:pPr>
              <w:spacing w:before="80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ABJ-</w:t>
            </w:r>
            <w:proofErr w:type="spellStart"/>
            <w:r w:rsidRPr="008C3522">
              <w:rPr>
                <w:rFonts w:ascii="Arial Narrow" w:hAnsi="Arial Narrow" w:cs="Arial"/>
              </w:rPr>
              <w:t>Vision</w:t>
            </w:r>
            <w:proofErr w:type="spellEnd"/>
            <w:r w:rsidRPr="008C3522">
              <w:rPr>
                <w:rFonts w:ascii="Arial Narrow" w:hAnsi="Arial Narrow" w:cs="Arial"/>
              </w:rPr>
              <w:t xml:space="preserve"> Sp. z o.</w:t>
            </w:r>
            <w:proofErr w:type="gramStart"/>
            <w:r w:rsidRPr="008C3522">
              <w:rPr>
                <w:rFonts w:ascii="Arial Narrow" w:hAnsi="Arial Narrow" w:cs="Arial"/>
              </w:rPr>
              <w:t>o</w:t>
            </w:r>
            <w:proofErr w:type="gramEnd"/>
            <w:r w:rsidRPr="008C3522">
              <w:rPr>
                <w:rFonts w:ascii="Arial Narrow" w:hAnsi="Arial Narrow" w:cs="Arial"/>
              </w:rPr>
              <w:t>.</w:t>
            </w:r>
          </w:p>
          <w:p w:rsidR="003949BF" w:rsidRPr="008C3522" w:rsidRDefault="003949BF" w:rsidP="003270AA">
            <w:pPr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 xml:space="preserve">Główna 76 </w:t>
            </w:r>
          </w:p>
          <w:p w:rsidR="003949BF" w:rsidRPr="008C3522" w:rsidRDefault="003949BF" w:rsidP="003270A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95-041 Gałków Duży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949BF" w:rsidRPr="008C3522" w:rsidRDefault="003949BF" w:rsidP="003270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 xml:space="preserve">337 608.00 </w:t>
            </w:r>
            <w:proofErr w:type="gramStart"/>
            <w:r w:rsidRPr="008C3522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3949BF" w:rsidRPr="008C3522" w:rsidTr="003270AA">
        <w:tc>
          <w:tcPr>
            <w:tcW w:w="993" w:type="dxa"/>
            <w:shd w:val="clear" w:color="auto" w:fill="auto"/>
            <w:vAlign w:val="center"/>
          </w:tcPr>
          <w:p w:rsidR="003949BF" w:rsidRPr="008C3522" w:rsidRDefault="003949BF" w:rsidP="003270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lastRenderedPageBreak/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49BF" w:rsidRPr="008C3522" w:rsidRDefault="003949BF" w:rsidP="003270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21</w:t>
            </w:r>
          </w:p>
        </w:tc>
        <w:tc>
          <w:tcPr>
            <w:tcW w:w="4110" w:type="dxa"/>
            <w:shd w:val="clear" w:color="auto" w:fill="auto"/>
          </w:tcPr>
          <w:p w:rsidR="003949BF" w:rsidRPr="008C3522" w:rsidRDefault="003949BF" w:rsidP="003270AA">
            <w:pPr>
              <w:spacing w:before="80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ABJ-</w:t>
            </w:r>
            <w:proofErr w:type="spellStart"/>
            <w:r w:rsidRPr="008C3522">
              <w:rPr>
                <w:rFonts w:ascii="Arial Narrow" w:hAnsi="Arial Narrow" w:cs="Arial"/>
              </w:rPr>
              <w:t>Vision</w:t>
            </w:r>
            <w:proofErr w:type="spellEnd"/>
            <w:r w:rsidRPr="008C3522">
              <w:rPr>
                <w:rFonts w:ascii="Arial Narrow" w:hAnsi="Arial Narrow" w:cs="Arial"/>
              </w:rPr>
              <w:t xml:space="preserve"> Sp. z o.</w:t>
            </w:r>
            <w:proofErr w:type="gramStart"/>
            <w:r w:rsidRPr="008C3522">
              <w:rPr>
                <w:rFonts w:ascii="Arial Narrow" w:hAnsi="Arial Narrow" w:cs="Arial"/>
              </w:rPr>
              <w:t>o</w:t>
            </w:r>
            <w:proofErr w:type="gramEnd"/>
            <w:r w:rsidRPr="008C3522">
              <w:rPr>
                <w:rFonts w:ascii="Arial Narrow" w:hAnsi="Arial Narrow" w:cs="Arial"/>
              </w:rPr>
              <w:t>.</w:t>
            </w:r>
          </w:p>
          <w:p w:rsidR="003949BF" w:rsidRPr="008C3522" w:rsidRDefault="003949BF" w:rsidP="003270AA">
            <w:pPr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 xml:space="preserve">Główna 76 </w:t>
            </w:r>
          </w:p>
          <w:p w:rsidR="003949BF" w:rsidRPr="008C3522" w:rsidRDefault="003949BF" w:rsidP="003270A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95-041 Gałków Duży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949BF" w:rsidRPr="008C3522" w:rsidRDefault="003949BF" w:rsidP="003270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 xml:space="preserve">3 566.16 </w:t>
            </w:r>
            <w:proofErr w:type="gramStart"/>
            <w:r w:rsidRPr="008C3522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3949BF" w:rsidRPr="008C3522" w:rsidTr="003270AA">
        <w:tc>
          <w:tcPr>
            <w:tcW w:w="993" w:type="dxa"/>
            <w:shd w:val="clear" w:color="auto" w:fill="auto"/>
            <w:vAlign w:val="center"/>
          </w:tcPr>
          <w:p w:rsidR="003949BF" w:rsidRPr="008C3522" w:rsidRDefault="003949BF" w:rsidP="003270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49BF" w:rsidRPr="008C3522" w:rsidRDefault="003949BF" w:rsidP="003270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23</w:t>
            </w:r>
          </w:p>
        </w:tc>
        <w:tc>
          <w:tcPr>
            <w:tcW w:w="4110" w:type="dxa"/>
            <w:shd w:val="clear" w:color="auto" w:fill="auto"/>
          </w:tcPr>
          <w:p w:rsidR="003949BF" w:rsidRPr="008C3522" w:rsidRDefault="003949BF" w:rsidP="003270AA">
            <w:pPr>
              <w:spacing w:before="80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ABJ-</w:t>
            </w:r>
            <w:proofErr w:type="spellStart"/>
            <w:r w:rsidRPr="008C3522">
              <w:rPr>
                <w:rFonts w:ascii="Arial Narrow" w:hAnsi="Arial Narrow" w:cs="Arial"/>
              </w:rPr>
              <w:t>Vision</w:t>
            </w:r>
            <w:proofErr w:type="spellEnd"/>
            <w:r w:rsidRPr="008C3522">
              <w:rPr>
                <w:rFonts w:ascii="Arial Narrow" w:hAnsi="Arial Narrow" w:cs="Arial"/>
              </w:rPr>
              <w:t xml:space="preserve"> Sp. z o.</w:t>
            </w:r>
            <w:proofErr w:type="gramStart"/>
            <w:r w:rsidRPr="008C3522">
              <w:rPr>
                <w:rFonts w:ascii="Arial Narrow" w:hAnsi="Arial Narrow" w:cs="Arial"/>
              </w:rPr>
              <w:t>o</w:t>
            </w:r>
            <w:proofErr w:type="gramEnd"/>
            <w:r w:rsidRPr="008C3522">
              <w:rPr>
                <w:rFonts w:ascii="Arial Narrow" w:hAnsi="Arial Narrow" w:cs="Arial"/>
              </w:rPr>
              <w:t>.</w:t>
            </w:r>
          </w:p>
          <w:p w:rsidR="003949BF" w:rsidRPr="008C3522" w:rsidRDefault="003949BF" w:rsidP="003270AA">
            <w:pPr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 xml:space="preserve">Główna 76 </w:t>
            </w:r>
          </w:p>
          <w:p w:rsidR="003949BF" w:rsidRPr="008C3522" w:rsidRDefault="003949BF" w:rsidP="003270A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95-041 Gałków Duży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949BF" w:rsidRPr="008C3522" w:rsidRDefault="003949BF" w:rsidP="003270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 xml:space="preserve">2 754.00 </w:t>
            </w:r>
            <w:proofErr w:type="gramStart"/>
            <w:r w:rsidRPr="008C3522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3949BF" w:rsidRPr="008C3522" w:rsidTr="003270AA">
        <w:tc>
          <w:tcPr>
            <w:tcW w:w="993" w:type="dxa"/>
            <w:shd w:val="clear" w:color="auto" w:fill="auto"/>
            <w:vAlign w:val="center"/>
          </w:tcPr>
          <w:p w:rsidR="003949BF" w:rsidRPr="008C3522" w:rsidRDefault="003949BF" w:rsidP="003270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49BF" w:rsidRPr="008C3522" w:rsidRDefault="003949BF" w:rsidP="003270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3949BF" w:rsidRPr="008C3522" w:rsidRDefault="003949BF" w:rsidP="003270AA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8C3522">
              <w:rPr>
                <w:rFonts w:ascii="Arial Narrow" w:hAnsi="Arial Narrow" w:cs="Arial"/>
              </w:rPr>
              <w:t>Optotech</w:t>
            </w:r>
            <w:proofErr w:type="spellEnd"/>
            <w:r w:rsidRPr="008C3522">
              <w:rPr>
                <w:rFonts w:ascii="Arial Narrow" w:hAnsi="Arial Narrow" w:cs="Arial"/>
              </w:rPr>
              <w:t xml:space="preserve"> Spółka z ograniczoną odpowiedzialnością Spółka komandytowa</w:t>
            </w:r>
          </w:p>
          <w:p w:rsidR="003949BF" w:rsidRPr="008C3522" w:rsidRDefault="003949BF" w:rsidP="003270AA">
            <w:pPr>
              <w:rPr>
                <w:rFonts w:ascii="Arial Narrow" w:hAnsi="Arial Narrow" w:cs="Arial"/>
              </w:rPr>
            </w:pPr>
            <w:proofErr w:type="spellStart"/>
            <w:r w:rsidRPr="008C3522">
              <w:rPr>
                <w:rFonts w:ascii="Arial Narrow" w:hAnsi="Arial Narrow" w:cs="Arial"/>
              </w:rPr>
              <w:t>Wimmera</w:t>
            </w:r>
            <w:proofErr w:type="spellEnd"/>
            <w:r w:rsidRPr="008C3522">
              <w:rPr>
                <w:rFonts w:ascii="Arial Narrow" w:hAnsi="Arial Narrow" w:cs="Arial"/>
              </w:rPr>
              <w:t xml:space="preserve"> 67E </w:t>
            </w:r>
          </w:p>
          <w:p w:rsidR="003949BF" w:rsidRPr="008C3522" w:rsidRDefault="003949BF" w:rsidP="003270A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32-005 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949BF" w:rsidRPr="008C3522" w:rsidRDefault="003949BF" w:rsidP="003270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 xml:space="preserve">40 500.00 </w:t>
            </w:r>
            <w:proofErr w:type="gramStart"/>
            <w:r w:rsidRPr="008C3522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3949BF" w:rsidRPr="008C3522" w:rsidTr="003270AA">
        <w:tc>
          <w:tcPr>
            <w:tcW w:w="993" w:type="dxa"/>
            <w:shd w:val="clear" w:color="auto" w:fill="auto"/>
            <w:vAlign w:val="center"/>
          </w:tcPr>
          <w:p w:rsidR="003949BF" w:rsidRPr="008C3522" w:rsidRDefault="003949BF" w:rsidP="003270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49BF" w:rsidRPr="008C3522" w:rsidRDefault="003949BF" w:rsidP="003270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3949BF" w:rsidRPr="008C3522" w:rsidRDefault="003949BF" w:rsidP="003270AA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8C3522">
              <w:rPr>
                <w:rFonts w:ascii="Arial Narrow" w:hAnsi="Arial Narrow" w:cs="Arial"/>
              </w:rPr>
              <w:t>Optotech</w:t>
            </w:r>
            <w:proofErr w:type="spellEnd"/>
            <w:r w:rsidRPr="008C3522">
              <w:rPr>
                <w:rFonts w:ascii="Arial Narrow" w:hAnsi="Arial Narrow" w:cs="Arial"/>
              </w:rPr>
              <w:t xml:space="preserve"> Spółka z ograniczoną odpowiedzialnością Spółka komandytowa</w:t>
            </w:r>
          </w:p>
          <w:p w:rsidR="003949BF" w:rsidRPr="008C3522" w:rsidRDefault="003949BF" w:rsidP="003270AA">
            <w:pPr>
              <w:rPr>
                <w:rFonts w:ascii="Arial Narrow" w:hAnsi="Arial Narrow" w:cs="Arial"/>
              </w:rPr>
            </w:pPr>
            <w:proofErr w:type="spellStart"/>
            <w:r w:rsidRPr="008C3522">
              <w:rPr>
                <w:rFonts w:ascii="Arial Narrow" w:hAnsi="Arial Narrow" w:cs="Arial"/>
              </w:rPr>
              <w:t>Wimmera</w:t>
            </w:r>
            <w:proofErr w:type="spellEnd"/>
            <w:r w:rsidRPr="008C3522">
              <w:rPr>
                <w:rFonts w:ascii="Arial Narrow" w:hAnsi="Arial Narrow" w:cs="Arial"/>
              </w:rPr>
              <w:t xml:space="preserve"> 67E </w:t>
            </w:r>
          </w:p>
          <w:p w:rsidR="003949BF" w:rsidRPr="008C3522" w:rsidRDefault="003949BF" w:rsidP="003270A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32-005 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949BF" w:rsidRPr="008C3522" w:rsidRDefault="003949BF" w:rsidP="003270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 xml:space="preserve">486.00 </w:t>
            </w:r>
            <w:proofErr w:type="gramStart"/>
            <w:r w:rsidRPr="008C3522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3949BF" w:rsidRPr="008C3522" w:rsidTr="003270AA">
        <w:tc>
          <w:tcPr>
            <w:tcW w:w="993" w:type="dxa"/>
            <w:shd w:val="clear" w:color="auto" w:fill="auto"/>
            <w:vAlign w:val="center"/>
          </w:tcPr>
          <w:p w:rsidR="003949BF" w:rsidRPr="008C3522" w:rsidRDefault="003949BF" w:rsidP="003270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49BF" w:rsidRPr="008C3522" w:rsidRDefault="003949BF" w:rsidP="003270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:rsidR="003949BF" w:rsidRPr="008C3522" w:rsidRDefault="003949BF" w:rsidP="003270AA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8C3522">
              <w:rPr>
                <w:rFonts w:ascii="Arial Narrow" w:hAnsi="Arial Narrow" w:cs="Arial"/>
              </w:rPr>
              <w:t>Optotech</w:t>
            </w:r>
            <w:proofErr w:type="spellEnd"/>
            <w:r w:rsidRPr="008C3522">
              <w:rPr>
                <w:rFonts w:ascii="Arial Narrow" w:hAnsi="Arial Narrow" w:cs="Arial"/>
              </w:rPr>
              <w:t xml:space="preserve"> Spółka z ograniczoną odpowiedzialnością Spółka komandytowa</w:t>
            </w:r>
          </w:p>
          <w:p w:rsidR="003949BF" w:rsidRPr="008C3522" w:rsidRDefault="003949BF" w:rsidP="003270AA">
            <w:pPr>
              <w:rPr>
                <w:rFonts w:ascii="Arial Narrow" w:hAnsi="Arial Narrow" w:cs="Arial"/>
              </w:rPr>
            </w:pPr>
            <w:proofErr w:type="spellStart"/>
            <w:r w:rsidRPr="008C3522">
              <w:rPr>
                <w:rFonts w:ascii="Arial Narrow" w:hAnsi="Arial Narrow" w:cs="Arial"/>
              </w:rPr>
              <w:t>Wimmera</w:t>
            </w:r>
            <w:proofErr w:type="spellEnd"/>
            <w:r w:rsidRPr="008C3522">
              <w:rPr>
                <w:rFonts w:ascii="Arial Narrow" w:hAnsi="Arial Narrow" w:cs="Arial"/>
              </w:rPr>
              <w:t xml:space="preserve"> 67E </w:t>
            </w:r>
          </w:p>
          <w:p w:rsidR="003949BF" w:rsidRPr="008C3522" w:rsidRDefault="003949BF" w:rsidP="003270A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32-005 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949BF" w:rsidRPr="008C3522" w:rsidRDefault="003949BF" w:rsidP="003270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 xml:space="preserve">4 320.00 </w:t>
            </w:r>
            <w:proofErr w:type="gramStart"/>
            <w:r w:rsidRPr="008C3522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3949BF" w:rsidRPr="008C3522" w:rsidTr="003270AA">
        <w:tc>
          <w:tcPr>
            <w:tcW w:w="993" w:type="dxa"/>
            <w:shd w:val="clear" w:color="auto" w:fill="auto"/>
            <w:vAlign w:val="center"/>
          </w:tcPr>
          <w:p w:rsidR="003949BF" w:rsidRPr="008C3522" w:rsidRDefault="003949BF" w:rsidP="003270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49BF" w:rsidRPr="008C3522" w:rsidRDefault="003949BF" w:rsidP="003270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3949BF" w:rsidRPr="008C3522" w:rsidRDefault="003949BF" w:rsidP="003270AA">
            <w:pPr>
              <w:spacing w:before="80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MDT sp. z o.</w:t>
            </w:r>
            <w:proofErr w:type="gramStart"/>
            <w:r w:rsidRPr="008C3522">
              <w:rPr>
                <w:rFonts w:ascii="Arial Narrow" w:hAnsi="Arial Narrow" w:cs="Arial"/>
              </w:rPr>
              <w:t>o</w:t>
            </w:r>
            <w:proofErr w:type="gramEnd"/>
            <w:r w:rsidRPr="008C3522">
              <w:rPr>
                <w:rFonts w:ascii="Arial Narrow" w:hAnsi="Arial Narrow" w:cs="Arial"/>
              </w:rPr>
              <w:t>.</w:t>
            </w:r>
          </w:p>
          <w:p w:rsidR="003949BF" w:rsidRPr="008C3522" w:rsidRDefault="003949BF" w:rsidP="003270AA">
            <w:pPr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 xml:space="preserve">Skośna 12A </w:t>
            </w:r>
          </w:p>
          <w:p w:rsidR="003949BF" w:rsidRPr="008C3522" w:rsidRDefault="003949BF" w:rsidP="003270A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30-383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949BF" w:rsidRPr="008C3522" w:rsidRDefault="003949BF" w:rsidP="003270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 xml:space="preserve">110 635.20 </w:t>
            </w:r>
            <w:proofErr w:type="gramStart"/>
            <w:r w:rsidRPr="008C3522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3949BF" w:rsidRPr="008C3522" w:rsidTr="003270AA">
        <w:tc>
          <w:tcPr>
            <w:tcW w:w="993" w:type="dxa"/>
            <w:shd w:val="clear" w:color="auto" w:fill="auto"/>
            <w:vAlign w:val="center"/>
          </w:tcPr>
          <w:p w:rsidR="003949BF" w:rsidRPr="008C3522" w:rsidRDefault="003949BF" w:rsidP="003270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49BF" w:rsidRPr="008C3522" w:rsidRDefault="003949BF" w:rsidP="003270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:rsidR="003949BF" w:rsidRPr="008C3522" w:rsidRDefault="003949BF" w:rsidP="003270AA">
            <w:pPr>
              <w:spacing w:before="80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MDT sp. z o.</w:t>
            </w:r>
            <w:proofErr w:type="gramStart"/>
            <w:r w:rsidRPr="008C3522">
              <w:rPr>
                <w:rFonts w:ascii="Arial Narrow" w:hAnsi="Arial Narrow" w:cs="Arial"/>
              </w:rPr>
              <w:t>o</w:t>
            </w:r>
            <w:proofErr w:type="gramEnd"/>
            <w:r w:rsidRPr="008C3522">
              <w:rPr>
                <w:rFonts w:ascii="Arial Narrow" w:hAnsi="Arial Narrow" w:cs="Arial"/>
              </w:rPr>
              <w:t>.</w:t>
            </w:r>
          </w:p>
          <w:p w:rsidR="003949BF" w:rsidRPr="008C3522" w:rsidRDefault="003949BF" w:rsidP="003270AA">
            <w:pPr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 xml:space="preserve">Skośna 12A </w:t>
            </w:r>
          </w:p>
          <w:p w:rsidR="003949BF" w:rsidRPr="008C3522" w:rsidRDefault="003949BF" w:rsidP="003270A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30-383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949BF" w:rsidRPr="008C3522" w:rsidRDefault="003949BF" w:rsidP="003270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 xml:space="preserve">6 998.40 </w:t>
            </w:r>
            <w:proofErr w:type="gramStart"/>
            <w:r w:rsidRPr="008C3522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3949BF" w:rsidRPr="008C3522" w:rsidTr="003270AA">
        <w:tc>
          <w:tcPr>
            <w:tcW w:w="993" w:type="dxa"/>
            <w:shd w:val="clear" w:color="auto" w:fill="auto"/>
            <w:vAlign w:val="center"/>
          </w:tcPr>
          <w:p w:rsidR="003949BF" w:rsidRPr="008C3522" w:rsidRDefault="003949BF" w:rsidP="003270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49BF" w:rsidRPr="008C3522" w:rsidRDefault="003949BF" w:rsidP="003270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:rsidR="003949BF" w:rsidRPr="008C3522" w:rsidRDefault="003949BF" w:rsidP="003270AA">
            <w:pPr>
              <w:spacing w:before="80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MDT sp. z o.</w:t>
            </w:r>
            <w:proofErr w:type="gramStart"/>
            <w:r w:rsidRPr="008C3522">
              <w:rPr>
                <w:rFonts w:ascii="Arial Narrow" w:hAnsi="Arial Narrow" w:cs="Arial"/>
              </w:rPr>
              <w:t>o</w:t>
            </w:r>
            <w:proofErr w:type="gramEnd"/>
            <w:r w:rsidRPr="008C3522">
              <w:rPr>
                <w:rFonts w:ascii="Arial Narrow" w:hAnsi="Arial Narrow" w:cs="Arial"/>
              </w:rPr>
              <w:t>.</w:t>
            </w:r>
          </w:p>
          <w:p w:rsidR="003949BF" w:rsidRPr="008C3522" w:rsidRDefault="003949BF" w:rsidP="003270AA">
            <w:pPr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 xml:space="preserve">Skośna 12A </w:t>
            </w:r>
          </w:p>
          <w:p w:rsidR="003949BF" w:rsidRPr="008C3522" w:rsidRDefault="003949BF" w:rsidP="003270A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30-383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949BF" w:rsidRPr="008C3522" w:rsidRDefault="003949BF" w:rsidP="003270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 xml:space="preserve">4 320.00 </w:t>
            </w:r>
            <w:proofErr w:type="gramStart"/>
            <w:r w:rsidRPr="008C3522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3949BF" w:rsidRPr="008C3522" w:rsidTr="003270AA">
        <w:tc>
          <w:tcPr>
            <w:tcW w:w="993" w:type="dxa"/>
            <w:shd w:val="clear" w:color="auto" w:fill="auto"/>
            <w:vAlign w:val="center"/>
          </w:tcPr>
          <w:p w:rsidR="003949BF" w:rsidRPr="008C3522" w:rsidRDefault="003949BF" w:rsidP="003270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49BF" w:rsidRPr="008C3522" w:rsidRDefault="003949BF" w:rsidP="003270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:rsidR="003949BF" w:rsidRPr="008C3522" w:rsidRDefault="003949BF" w:rsidP="003270AA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8C3522">
              <w:rPr>
                <w:rFonts w:ascii="Arial Narrow" w:hAnsi="Arial Narrow" w:cs="Arial"/>
              </w:rPr>
              <w:t>Consultronix</w:t>
            </w:r>
            <w:proofErr w:type="spellEnd"/>
            <w:r w:rsidRPr="008C3522">
              <w:rPr>
                <w:rFonts w:ascii="Arial Narrow" w:hAnsi="Arial Narrow" w:cs="Arial"/>
              </w:rPr>
              <w:t xml:space="preserve"> Spółka Akcyjna</w:t>
            </w:r>
          </w:p>
          <w:p w:rsidR="003949BF" w:rsidRPr="008C3522" w:rsidRDefault="003949BF" w:rsidP="003270AA">
            <w:pPr>
              <w:rPr>
                <w:rFonts w:ascii="Arial Narrow" w:hAnsi="Arial Narrow" w:cs="Arial"/>
              </w:rPr>
            </w:pPr>
            <w:proofErr w:type="gramStart"/>
            <w:r w:rsidRPr="008C3522">
              <w:rPr>
                <w:rFonts w:ascii="Arial Narrow" w:hAnsi="Arial Narrow" w:cs="Arial"/>
              </w:rPr>
              <w:t>ul</w:t>
            </w:r>
            <w:proofErr w:type="gramEnd"/>
            <w:r w:rsidRPr="008C3522">
              <w:rPr>
                <w:rFonts w:ascii="Arial Narrow" w:hAnsi="Arial Narrow" w:cs="Arial"/>
              </w:rPr>
              <w:t xml:space="preserve">. Przemysłowa 17 </w:t>
            </w:r>
          </w:p>
          <w:p w:rsidR="003949BF" w:rsidRPr="008C3522" w:rsidRDefault="003949BF" w:rsidP="003270A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32-083 Balice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949BF" w:rsidRPr="008C3522" w:rsidRDefault="003949BF" w:rsidP="003270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 xml:space="preserve">77 868.00 </w:t>
            </w:r>
            <w:proofErr w:type="gramStart"/>
            <w:r w:rsidRPr="008C3522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3949BF" w:rsidRPr="008C3522" w:rsidTr="003270AA">
        <w:tc>
          <w:tcPr>
            <w:tcW w:w="993" w:type="dxa"/>
            <w:shd w:val="clear" w:color="auto" w:fill="auto"/>
            <w:vAlign w:val="center"/>
          </w:tcPr>
          <w:p w:rsidR="003949BF" w:rsidRPr="008C3522" w:rsidRDefault="003949BF" w:rsidP="003270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49BF" w:rsidRPr="008C3522" w:rsidRDefault="003949BF" w:rsidP="003270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:rsidR="003949BF" w:rsidRPr="008C3522" w:rsidRDefault="003949BF" w:rsidP="003270AA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8C3522">
              <w:rPr>
                <w:rFonts w:ascii="Arial Narrow" w:hAnsi="Arial Narrow" w:cs="Arial"/>
              </w:rPr>
              <w:t>Consultronix</w:t>
            </w:r>
            <w:proofErr w:type="spellEnd"/>
            <w:r w:rsidRPr="008C3522">
              <w:rPr>
                <w:rFonts w:ascii="Arial Narrow" w:hAnsi="Arial Narrow" w:cs="Arial"/>
              </w:rPr>
              <w:t xml:space="preserve"> Spółka Akcyjna</w:t>
            </w:r>
          </w:p>
          <w:p w:rsidR="003949BF" w:rsidRPr="008C3522" w:rsidRDefault="003949BF" w:rsidP="003270AA">
            <w:pPr>
              <w:rPr>
                <w:rFonts w:ascii="Arial Narrow" w:hAnsi="Arial Narrow" w:cs="Arial"/>
              </w:rPr>
            </w:pPr>
            <w:proofErr w:type="gramStart"/>
            <w:r w:rsidRPr="008C3522">
              <w:rPr>
                <w:rFonts w:ascii="Arial Narrow" w:hAnsi="Arial Narrow" w:cs="Arial"/>
              </w:rPr>
              <w:t>ul</w:t>
            </w:r>
            <w:proofErr w:type="gramEnd"/>
            <w:r w:rsidRPr="008C3522">
              <w:rPr>
                <w:rFonts w:ascii="Arial Narrow" w:hAnsi="Arial Narrow" w:cs="Arial"/>
              </w:rPr>
              <w:t xml:space="preserve">. Przemysłowa 17 </w:t>
            </w:r>
          </w:p>
          <w:p w:rsidR="003949BF" w:rsidRPr="008C3522" w:rsidRDefault="003949BF" w:rsidP="003270A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32-083 Balice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949BF" w:rsidRPr="008C3522" w:rsidRDefault="003949BF" w:rsidP="003270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 xml:space="preserve">70 524.00 </w:t>
            </w:r>
            <w:proofErr w:type="gramStart"/>
            <w:r w:rsidRPr="008C3522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3949BF" w:rsidRPr="008C3522" w:rsidTr="003270AA">
        <w:tc>
          <w:tcPr>
            <w:tcW w:w="993" w:type="dxa"/>
            <w:shd w:val="clear" w:color="auto" w:fill="auto"/>
            <w:vAlign w:val="center"/>
          </w:tcPr>
          <w:p w:rsidR="003949BF" w:rsidRPr="008C3522" w:rsidRDefault="003949BF" w:rsidP="003270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49BF" w:rsidRPr="008C3522" w:rsidRDefault="003949BF" w:rsidP="003270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20</w:t>
            </w:r>
          </w:p>
        </w:tc>
        <w:tc>
          <w:tcPr>
            <w:tcW w:w="4110" w:type="dxa"/>
            <w:shd w:val="clear" w:color="auto" w:fill="auto"/>
          </w:tcPr>
          <w:p w:rsidR="003949BF" w:rsidRPr="008C3522" w:rsidRDefault="003949BF" w:rsidP="003270AA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8C3522">
              <w:rPr>
                <w:rFonts w:ascii="Arial Narrow" w:hAnsi="Arial Narrow" w:cs="Arial"/>
              </w:rPr>
              <w:t>Consultronix</w:t>
            </w:r>
            <w:proofErr w:type="spellEnd"/>
            <w:r w:rsidRPr="008C3522">
              <w:rPr>
                <w:rFonts w:ascii="Arial Narrow" w:hAnsi="Arial Narrow" w:cs="Arial"/>
              </w:rPr>
              <w:t xml:space="preserve"> Spółka Akcyjna</w:t>
            </w:r>
          </w:p>
          <w:p w:rsidR="003949BF" w:rsidRPr="008C3522" w:rsidRDefault="003949BF" w:rsidP="003270AA">
            <w:pPr>
              <w:rPr>
                <w:rFonts w:ascii="Arial Narrow" w:hAnsi="Arial Narrow" w:cs="Arial"/>
              </w:rPr>
            </w:pPr>
            <w:proofErr w:type="gramStart"/>
            <w:r w:rsidRPr="008C3522">
              <w:rPr>
                <w:rFonts w:ascii="Arial Narrow" w:hAnsi="Arial Narrow" w:cs="Arial"/>
              </w:rPr>
              <w:t>ul</w:t>
            </w:r>
            <w:proofErr w:type="gramEnd"/>
            <w:r w:rsidRPr="008C3522">
              <w:rPr>
                <w:rFonts w:ascii="Arial Narrow" w:hAnsi="Arial Narrow" w:cs="Arial"/>
              </w:rPr>
              <w:t xml:space="preserve">. Przemysłowa 17 </w:t>
            </w:r>
          </w:p>
          <w:p w:rsidR="003949BF" w:rsidRPr="008C3522" w:rsidRDefault="003949BF" w:rsidP="003270A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32-083 Balice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949BF" w:rsidRPr="008C3522" w:rsidRDefault="003949BF" w:rsidP="003270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 xml:space="preserve">9 720.00 </w:t>
            </w:r>
            <w:proofErr w:type="gramStart"/>
            <w:r w:rsidRPr="008C3522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3949BF" w:rsidRPr="008C3522" w:rsidTr="003270AA">
        <w:tc>
          <w:tcPr>
            <w:tcW w:w="993" w:type="dxa"/>
            <w:shd w:val="clear" w:color="auto" w:fill="auto"/>
            <w:vAlign w:val="center"/>
          </w:tcPr>
          <w:p w:rsidR="003949BF" w:rsidRPr="008C3522" w:rsidRDefault="003949BF" w:rsidP="003270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49BF" w:rsidRPr="008C3522" w:rsidRDefault="003949BF" w:rsidP="003270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24</w:t>
            </w:r>
          </w:p>
        </w:tc>
        <w:tc>
          <w:tcPr>
            <w:tcW w:w="4110" w:type="dxa"/>
            <w:shd w:val="clear" w:color="auto" w:fill="auto"/>
          </w:tcPr>
          <w:p w:rsidR="003949BF" w:rsidRPr="008C3522" w:rsidRDefault="003949BF" w:rsidP="003270AA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8C3522">
              <w:rPr>
                <w:rFonts w:ascii="Arial Narrow" w:hAnsi="Arial Narrow" w:cs="Arial"/>
              </w:rPr>
              <w:t>Consultronix</w:t>
            </w:r>
            <w:proofErr w:type="spellEnd"/>
            <w:r w:rsidRPr="008C3522">
              <w:rPr>
                <w:rFonts w:ascii="Arial Narrow" w:hAnsi="Arial Narrow" w:cs="Arial"/>
              </w:rPr>
              <w:t xml:space="preserve"> Spółka Akcyjna</w:t>
            </w:r>
          </w:p>
          <w:p w:rsidR="003949BF" w:rsidRPr="008C3522" w:rsidRDefault="003949BF" w:rsidP="003270AA">
            <w:pPr>
              <w:rPr>
                <w:rFonts w:ascii="Arial Narrow" w:hAnsi="Arial Narrow" w:cs="Arial"/>
              </w:rPr>
            </w:pPr>
            <w:proofErr w:type="gramStart"/>
            <w:r w:rsidRPr="008C3522">
              <w:rPr>
                <w:rFonts w:ascii="Arial Narrow" w:hAnsi="Arial Narrow" w:cs="Arial"/>
              </w:rPr>
              <w:t>ul</w:t>
            </w:r>
            <w:proofErr w:type="gramEnd"/>
            <w:r w:rsidRPr="008C3522">
              <w:rPr>
                <w:rFonts w:ascii="Arial Narrow" w:hAnsi="Arial Narrow" w:cs="Arial"/>
              </w:rPr>
              <w:t xml:space="preserve">. Przemysłowa 17 </w:t>
            </w:r>
          </w:p>
          <w:p w:rsidR="003949BF" w:rsidRPr="008C3522" w:rsidRDefault="003949BF" w:rsidP="003270A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32-083 Balice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949BF" w:rsidRPr="008C3522" w:rsidRDefault="003949BF" w:rsidP="003270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 xml:space="preserve">18 905.40 </w:t>
            </w:r>
            <w:proofErr w:type="gramStart"/>
            <w:r w:rsidRPr="008C3522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3949BF" w:rsidRPr="008C3522" w:rsidTr="003270AA">
        <w:tc>
          <w:tcPr>
            <w:tcW w:w="993" w:type="dxa"/>
            <w:shd w:val="clear" w:color="auto" w:fill="auto"/>
            <w:vAlign w:val="center"/>
          </w:tcPr>
          <w:p w:rsidR="003949BF" w:rsidRPr="008C3522" w:rsidRDefault="003949BF" w:rsidP="003270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49BF" w:rsidRPr="008C3522" w:rsidRDefault="003949BF" w:rsidP="003270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26</w:t>
            </w:r>
          </w:p>
        </w:tc>
        <w:tc>
          <w:tcPr>
            <w:tcW w:w="4110" w:type="dxa"/>
            <w:shd w:val="clear" w:color="auto" w:fill="auto"/>
          </w:tcPr>
          <w:p w:rsidR="003949BF" w:rsidRPr="008C3522" w:rsidRDefault="003949BF" w:rsidP="003270AA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8C3522">
              <w:rPr>
                <w:rFonts w:ascii="Arial Narrow" w:hAnsi="Arial Narrow" w:cs="Arial"/>
              </w:rPr>
              <w:t>Consultronix</w:t>
            </w:r>
            <w:proofErr w:type="spellEnd"/>
            <w:r w:rsidRPr="008C3522">
              <w:rPr>
                <w:rFonts w:ascii="Arial Narrow" w:hAnsi="Arial Narrow" w:cs="Arial"/>
              </w:rPr>
              <w:t xml:space="preserve"> Spółka Akcyjna</w:t>
            </w:r>
          </w:p>
          <w:p w:rsidR="003949BF" w:rsidRPr="008C3522" w:rsidRDefault="003949BF" w:rsidP="003270AA">
            <w:pPr>
              <w:rPr>
                <w:rFonts w:ascii="Arial Narrow" w:hAnsi="Arial Narrow" w:cs="Arial"/>
              </w:rPr>
            </w:pPr>
            <w:proofErr w:type="gramStart"/>
            <w:r w:rsidRPr="008C3522">
              <w:rPr>
                <w:rFonts w:ascii="Arial Narrow" w:hAnsi="Arial Narrow" w:cs="Arial"/>
              </w:rPr>
              <w:t>ul</w:t>
            </w:r>
            <w:proofErr w:type="gramEnd"/>
            <w:r w:rsidRPr="008C3522">
              <w:rPr>
                <w:rFonts w:ascii="Arial Narrow" w:hAnsi="Arial Narrow" w:cs="Arial"/>
              </w:rPr>
              <w:t xml:space="preserve">. Przemysłowa 17 </w:t>
            </w:r>
          </w:p>
          <w:p w:rsidR="003949BF" w:rsidRPr="008C3522" w:rsidRDefault="003949BF" w:rsidP="003270A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32-083 Balice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949BF" w:rsidRPr="008C3522" w:rsidRDefault="003949BF" w:rsidP="003270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 xml:space="preserve">4 557.60 </w:t>
            </w:r>
            <w:proofErr w:type="gramStart"/>
            <w:r w:rsidRPr="008C3522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3949BF" w:rsidRPr="008C3522" w:rsidTr="003270AA">
        <w:tc>
          <w:tcPr>
            <w:tcW w:w="993" w:type="dxa"/>
            <w:shd w:val="clear" w:color="auto" w:fill="auto"/>
            <w:vAlign w:val="center"/>
          </w:tcPr>
          <w:p w:rsidR="003949BF" w:rsidRPr="008C3522" w:rsidRDefault="003949BF" w:rsidP="003270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49BF" w:rsidRPr="008C3522" w:rsidRDefault="003949BF" w:rsidP="003270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3949BF" w:rsidRPr="008C3522" w:rsidRDefault="003949BF" w:rsidP="003270AA">
            <w:pPr>
              <w:spacing w:before="80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BAUSCH &amp; LOMB POLAND SP. Z O.O.</w:t>
            </w:r>
          </w:p>
          <w:p w:rsidR="003949BF" w:rsidRPr="008C3522" w:rsidRDefault="003949BF" w:rsidP="003270AA">
            <w:pPr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 xml:space="preserve">Aleja Jana Chrystiana Szucha 13/15 </w:t>
            </w:r>
          </w:p>
          <w:p w:rsidR="003949BF" w:rsidRPr="008C3522" w:rsidRDefault="003949BF" w:rsidP="003270A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00-580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949BF" w:rsidRPr="008C3522" w:rsidRDefault="003949BF" w:rsidP="003270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 xml:space="preserve">27 540.00 </w:t>
            </w:r>
            <w:proofErr w:type="gramStart"/>
            <w:r w:rsidRPr="008C3522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3949BF" w:rsidRPr="008C3522" w:rsidTr="003270AA">
        <w:tc>
          <w:tcPr>
            <w:tcW w:w="993" w:type="dxa"/>
            <w:shd w:val="clear" w:color="auto" w:fill="auto"/>
            <w:vAlign w:val="center"/>
          </w:tcPr>
          <w:p w:rsidR="003949BF" w:rsidRPr="008C3522" w:rsidRDefault="003949BF" w:rsidP="003270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49BF" w:rsidRPr="008C3522" w:rsidRDefault="003949BF" w:rsidP="003270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3949BF" w:rsidRPr="008C3522" w:rsidRDefault="003949BF" w:rsidP="003270AA">
            <w:pPr>
              <w:spacing w:before="80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BAUSCH &amp; LOMB POLAND SP. Z O.O.</w:t>
            </w:r>
          </w:p>
          <w:p w:rsidR="003949BF" w:rsidRPr="008C3522" w:rsidRDefault="003949BF" w:rsidP="003270AA">
            <w:pPr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 xml:space="preserve">Aleja Jana Chrystiana Szucha 13/15 </w:t>
            </w:r>
          </w:p>
          <w:p w:rsidR="003949BF" w:rsidRPr="008C3522" w:rsidRDefault="003949BF" w:rsidP="003270A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00-580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949BF" w:rsidRPr="008C3522" w:rsidRDefault="003949BF" w:rsidP="003270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 xml:space="preserve">178 200.00 </w:t>
            </w:r>
            <w:proofErr w:type="gramStart"/>
            <w:r w:rsidRPr="008C3522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3949BF" w:rsidRPr="008C3522" w:rsidTr="003270AA">
        <w:tc>
          <w:tcPr>
            <w:tcW w:w="993" w:type="dxa"/>
            <w:shd w:val="clear" w:color="auto" w:fill="auto"/>
            <w:vAlign w:val="center"/>
          </w:tcPr>
          <w:p w:rsidR="003949BF" w:rsidRPr="008C3522" w:rsidRDefault="003949BF" w:rsidP="003270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49BF" w:rsidRPr="008C3522" w:rsidRDefault="003949BF" w:rsidP="003270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3949BF" w:rsidRPr="008C3522" w:rsidRDefault="003949BF" w:rsidP="003270AA">
            <w:pPr>
              <w:spacing w:before="80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BAUSCH &amp; LOMB POLAND SP. Z O.O.</w:t>
            </w:r>
          </w:p>
          <w:p w:rsidR="003949BF" w:rsidRPr="008C3522" w:rsidRDefault="003949BF" w:rsidP="003270AA">
            <w:pPr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lastRenderedPageBreak/>
              <w:t xml:space="preserve">Aleja Jana Chrystiana Szucha 13/15 </w:t>
            </w:r>
          </w:p>
          <w:p w:rsidR="003949BF" w:rsidRPr="008C3522" w:rsidRDefault="003949BF" w:rsidP="003270A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00-580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949BF" w:rsidRPr="008C3522" w:rsidRDefault="003949BF" w:rsidP="003270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lastRenderedPageBreak/>
              <w:t xml:space="preserve">464.40 </w:t>
            </w:r>
            <w:proofErr w:type="gramStart"/>
            <w:r w:rsidRPr="008C3522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3949BF" w:rsidRPr="008C3522" w:rsidTr="003270AA">
        <w:tc>
          <w:tcPr>
            <w:tcW w:w="993" w:type="dxa"/>
            <w:shd w:val="clear" w:color="auto" w:fill="auto"/>
            <w:vAlign w:val="center"/>
          </w:tcPr>
          <w:p w:rsidR="003949BF" w:rsidRPr="008C3522" w:rsidRDefault="003949BF" w:rsidP="003270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lastRenderedPageBreak/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49BF" w:rsidRPr="008C3522" w:rsidRDefault="003949BF" w:rsidP="003270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3949BF" w:rsidRPr="008C3522" w:rsidRDefault="003949BF" w:rsidP="003270AA">
            <w:pPr>
              <w:spacing w:before="80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BAUSCH &amp; LOMB POLAND SP. Z O.O.</w:t>
            </w:r>
          </w:p>
          <w:p w:rsidR="003949BF" w:rsidRPr="008C3522" w:rsidRDefault="003949BF" w:rsidP="003270AA">
            <w:pPr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 xml:space="preserve">Aleja Jana Chrystiana Szucha 13/15 </w:t>
            </w:r>
          </w:p>
          <w:p w:rsidR="003949BF" w:rsidRPr="008C3522" w:rsidRDefault="003949BF" w:rsidP="003270A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00-580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949BF" w:rsidRPr="008C3522" w:rsidRDefault="003949BF" w:rsidP="003270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 xml:space="preserve">280 730.88 </w:t>
            </w:r>
            <w:proofErr w:type="gramStart"/>
            <w:r w:rsidRPr="008C3522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3949BF" w:rsidRPr="008C3522" w:rsidTr="003270AA">
        <w:tc>
          <w:tcPr>
            <w:tcW w:w="993" w:type="dxa"/>
            <w:shd w:val="clear" w:color="auto" w:fill="auto"/>
            <w:vAlign w:val="center"/>
          </w:tcPr>
          <w:p w:rsidR="003949BF" w:rsidRPr="008C3522" w:rsidRDefault="003949BF" w:rsidP="003270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49BF" w:rsidRPr="008C3522" w:rsidRDefault="003949BF" w:rsidP="003270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:rsidR="003949BF" w:rsidRPr="008C3522" w:rsidRDefault="003949BF" w:rsidP="003270AA">
            <w:pPr>
              <w:spacing w:before="80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BAUSCH &amp; LOMB POLAND SP. Z O.O.</w:t>
            </w:r>
          </w:p>
          <w:p w:rsidR="003949BF" w:rsidRPr="008C3522" w:rsidRDefault="003949BF" w:rsidP="003270AA">
            <w:pPr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 xml:space="preserve">Aleja Jana Chrystiana Szucha 13/15 </w:t>
            </w:r>
          </w:p>
          <w:p w:rsidR="003949BF" w:rsidRPr="008C3522" w:rsidRDefault="003949BF" w:rsidP="003270A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00-580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949BF" w:rsidRPr="008C3522" w:rsidRDefault="003949BF" w:rsidP="003270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 xml:space="preserve">11 664.00 </w:t>
            </w:r>
            <w:proofErr w:type="gramStart"/>
            <w:r w:rsidRPr="008C3522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3949BF" w:rsidRPr="008C3522" w:rsidTr="003270AA">
        <w:tc>
          <w:tcPr>
            <w:tcW w:w="993" w:type="dxa"/>
            <w:shd w:val="clear" w:color="auto" w:fill="auto"/>
            <w:vAlign w:val="center"/>
          </w:tcPr>
          <w:p w:rsidR="003949BF" w:rsidRPr="008C3522" w:rsidRDefault="003949BF" w:rsidP="003270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49BF" w:rsidRPr="008C3522" w:rsidRDefault="003949BF" w:rsidP="003270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18</w:t>
            </w:r>
          </w:p>
        </w:tc>
        <w:tc>
          <w:tcPr>
            <w:tcW w:w="4110" w:type="dxa"/>
            <w:shd w:val="clear" w:color="auto" w:fill="auto"/>
          </w:tcPr>
          <w:p w:rsidR="003949BF" w:rsidRPr="008C3522" w:rsidRDefault="003949BF" w:rsidP="003270AA">
            <w:pPr>
              <w:spacing w:before="80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BAUSCH &amp; LOMB POLAND SP. Z O.O.</w:t>
            </w:r>
          </w:p>
          <w:p w:rsidR="003949BF" w:rsidRPr="008C3522" w:rsidRDefault="003949BF" w:rsidP="003270AA">
            <w:pPr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 xml:space="preserve">Aleja Jana Chrystiana Szucha 13/15 </w:t>
            </w:r>
          </w:p>
          <w:p w:rsidR="003949BF" w:rsidRPr="008C3522" w:rsidRDefault="003949BF" w:rsidP="003270A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00-580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949BF" w:rsidRPr="008C3522" w:rsidRDefault="003949BF" w:rsidP="003270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 xml:space="preserve">4 334.15 </w:t>
            </w:r>
            <w:proofErr w:type="gramStart"/>
            <w:r w:rsidRPr="008C3522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3949BF" w:rsidRPr="008C3522" w:rsidTr="003270AA">
        <w:tc>
          <w:tcPr>
            <w:tcW w:w="993" w:type="dxa"/>
            <w:shd w:val="clear" w:color="auto" w:fill="auto"/>
            <w:vAlign w:val="center"/>
          </w:tcPr>
          <w:p w:rsidR="003949BF" w:rsidRPr="008C3522" w:rsidRDefault="003949BF" w:rsidP="003270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49BF" w:rsidRPr="008C3522" w:rsidRDefault="003949BF" w:rsidP="003270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3949BF" w:rsidRPr="008C3522" w:rsidRDefault="003949BF" w:rsidP="003270AA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8C3522">
              <w:rPr>
                <w:rFonts w:ascii="Arial Narrow" w:hAnsi="Arial Narrow" w:cs="Arial"/>
              </w:rPr>
              <w:t>EFmed</w:t>
            </w:r>
            <w:proofErr w:type="spellEnd"/>
            <w:r w:rsidRPr="008C3522">
              <w:rPr>
                <w:rFonts w:ascii="Arial Narrow" w:hAnsi="Arial Narrow" w:cs="Arial"/>
              </w:rPr>
              <w:t xml:space="preserve"> Sp. z o.</w:t>
            </w:r>
            <w:proofErr w:type="gramStart"/>
            <w:r w:rsidRPr="008C3522">
              <w:rPr>
                <w:rFonts w:ascii="Arial Narrow" w:hAnsi="Arial Narrow" w:cs="Arial"/>
              </w:rPr>
              <w:t>o</w:t>
            </w:r>
            <w:proofErr w:type="gramEnd"/>
            <w:r w:rsidRPr="008C3522">
              <w:rPr>
                <w:rFonts w:ascii="Arial Narrow" w:hAnsi="Arial Narrow" w:cs="Arial"/>
              </w:rPr>
              <w:t>.</w:t>
            </w:r>
          </w:p>
          <w:p w:rsidR="003949BF" w:rsidRPr="008C3522" w:rsidRDefault="003949BF" w:rsidP="003270AA">
            <w:pPr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 xml:space="preserve">Marynarki Polskiej 100 </w:t>
            </w:r>
          </w:p>
          <w:p w:rsidR="003949BF" w:rsidRPr="008C3522" w:rsidRDefault="003949BF" w:rsidP="003270A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80-557 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949BF" w:rsidRPr="008C3522" w:rsidRDefault="003949BF" w:rsidP="003270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 xml:space="preserve">22 680.00 </w:t>
            </w:r>
            <w:proofErr w:type="gramStart"/>
            <w:r w:rsidRPr="008C3522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3949BF" w:rsidRPr="008C3522" w:rsidTr="003270AA">
        <w:tc>
          <w:tcPr>
            <w:tcW w:w="993" w:type="dxa"/>
            <w:shd w:val="clear" w:color="auto" w:fill="auto"/>
            <w:vAlign w:val="center"/>
          </w:tcPr>
          <w:p w:rsidR="003949BF" w:rsidRPr="008C3522" w:rsidRDefault="003949BF" w:rsidP="003270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49BF" w:rsidRPr="008C3522" w:rsidRDefault="003949BF" w:rsidP="003270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3949BF" w:rsidRPr="008C3522" w:rsidRDefault="003949BF" w:rsidP="003270AA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8C3522">
              <w:rPr>
                <w:rFonts w:ascii="Arial Narrow" w:hAnsi="Arial Narrow" w:cs="Arial"/>
              </w:rPr>
              <w:t>EFmed</w:t>
            </w:r>
            <w:proofErr w:type="spellEnd"/>
            <w:r w:rsidRPr="008C3522">
              <w:rPr>
                <w:rFonts w:ascii="Arial Narrow" w:hAnsi="Arial Narrow" w:cs="Arial"/>
              </w:rPr>
              <w:t xml:space="preserve"> Sp. z o.</w:t>
            </w:r>
            <w:proofErr w:type="gramStart"/>
            <w:r w:rsidRPr="008C3522">
              <w:rPr>
                <w:rFonts w:ascii="Arial Narrow" w:hAnsi="Arial Narrow" w:cs="Arial"/>
              </w:rPr>
              <w:t>o</w:t>
            </w:r>
            <w:proofErr w:type="gramEnd"/>
            <w:r w:rsidRPr="008C3522">
              <w:rPr>
                <w:rFonts w:ascii="Arial Narrow" w:hAnsi="Arial Narrow" w:cs="Arial"/>
              </w:rPr>
              <w:t>.</w:t>
            </w:r>
          </w:p>
          <w:p w:rsidR="003949BF" w:rsidRPr="008C3522" w:rsidRDefault="003949BF" w:rsidP="003270AA">
            <w:pPr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 xml:space="preserve">Marynarki Polskiej 100 </w:t>
            </w:r>
          </w:p>
          <w:p w:rsidR="003949BF" w:rsidRPr="008C3522" w:rsidRDefault="003949BF" w:rsidP="003270A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80-557 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949BF" w:rsidRPr="008C3522" w:rsidRDefault="003949BF" w:rsidP="003270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 xml:space="preserve">6 912.00 </w:t>
            </w:r>
            <w:proofErr w:type="gramStart"/>
            <w:r w:rsidRPr="008C3522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3949BF" w:rsidRPr="008C3522" w:rsidTr="003270AA">
        <w:tc>
          <w:tcPr>
            <w:tcW w:w="993" w:type="dxa"/>
            <w:shd w:val="clear" w:color="auto" w:fill="auto"/>
            <w:vAlign w:val="center"/>
          </w:tcPr>
          <w:p w:rsidR="003949BF" w:rsidRPr="008C3522" w:rsidRDefault="003949BF" w:rsidP="003270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49BF" w:rsidRPr="008C3522" w:rsidRDefault="003949BF" w:rsidP="003270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3949BF" w:rsidRPr="008C3522" w:rsidRDefault="003949BF" w:rsidP="003270AA">
            <w:pPr>
              <w:spacing w:before="80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POLYMED POLSKA SP. Z O.O.</w:t>
            </w:r>
          </w:p>
          <w:p w:rsidR="003949BF" w:rsidRPr="008C3522" w:rsidRDefault="003949BF" w:rsidP="003270AA">
            <w:pPr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 xml:space="preserve">WARSZAWSKA 320A </w:t>
            </w:r>
          </w:p>
          <w:p w:rsidR="003949BF" w:rsidRPr="008C3522" w:rsidRDefault="003949BF" w:rsidP="003270A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05-082 STARE BABICE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949BF" w:rsidRPr="008C3522" w:rsidRDefault="003949BF" w:rsidP="003270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 xml:space="preserve">27 540.00 </w:t>
            </w:r>
            <w:proofErr w:type="gramStart"/>
            <w:r w:rsidRPr="008C3522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3949BF" w:rsidRPr="008C3522" w:rsidTr="003270AA">
        <w:tc>
          <w:tcPr>
            <w:tcW w:w="993" w:type="dxa"/>
            <w:shd w:val="clear" w:color="auto" w:fill="auto"/>
            <w:vAlign w:val="center"/>
          </w:tcPr>
          <w:p w:rsidR="003949BF" w:rsidRPr="008C3522" w:rsidRDefault="003949BF" w:rsidP="003270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49BF" w:rsidRPr="008C3522" w:rsidRDefault="003949BF" w:rsidP="003270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3949BF" w:rsidRPr="008C3522" w:rsidRDefault="003949BF" w:rsidP="003270AA">
            <w:pPr>
              <w:spacing w:before="80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POLYMED POLSKA SP. Z O.O.</w:t>
            </w:r>
          </w:p>
          <w:p w:rsidR="003949BF" w:rsidRPr="008C3522" w:rsidRDefault="003949BF" w:rsidP="003270AA">
            <w:pPr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 xml:space="preserve">WARSZAWSKA 320A </w:t>
            </w:r>
          </w:p>
          <w:p w:rsidR="003949BF" w:rsidRPr="008C3522" w:rsidRDefault="003949BF" w:rsidP="003270A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05-082 STARE BABICE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949BF" w:rsidRPr="008C3522" w:rsidRDefault="003949BF" w:rsidP="003270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 xml:space="preserve">21 060.00 </w:t>
            </w:r>
            <w:proofErr w:type="gramStart"/>
            <w:r w:rsidRPr="008C3522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3949BF" w:rsidRPr="008C3522" w:rsidTr="003270AA">
        <w:tc>
          <w:tcPr>
            <w:tcW w:w="993" w:type="dxa"/>
            <w:shd w:val="clear" w:color="auto" w:fill="auto"/>
            <w:vAlign w:val="center"/>
          </w:tcPr>
          <w:p w:rsidR="003949BF" w:rsidRPr="008C3522" w:rsidRDefault="003949BF" w:rsidP="003270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49BF" w:rsidRPr="008C3522" w:rsidRDefault="003949BF" w:rsidP="003270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3949BF" w:rsidRPr="008C3522" w:rsidRDefault="003949BF" w:rsidP="003270AA">
            <w:pPr>
              <w:spacing w:before="80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POLYMED POLSKA SP. Z O.O.</w:t>
            </w:r>
          </w:p>
          <w:p w:rsidR="003949BF" w:rsidRPr="008C3522" w:rsidRDefault="003949BF" w:rsidP="003270AA">
            <w:pPr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 xml:space="preserve">WARSZAWSKA 320A </w:t>
            </w:r>
          </w:p>
          <w:p w:rsidR="003949BF" w:rsidRPr="008C3522" w:rsidRDefault="003949BF" w:rsidP="003270A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05-082 STARE BABICE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949BF" w:rsidRPr="008C3522" w:rsidRDefault="003949BF" w:rsidP="003270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 xml:space="preserve">161 568.00 </w:t>
            </w:r>
            <w:proofErr w:type="gramStart"/>
            <w:r w:rsidRPr="008C3522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3949BF" w:rsidRPr="008C3522" w:rsidTr="003270AA">
        <w:tc>
          <w:tcPr>
            <w:tcW w:w="993" w:type="dxa"/>
            <w:shd w:val="clear" w:color="auto" w:fill="auto"/>
            <w:vAlign w:val="center"/>
          </w:tcPr>
          <w:p w:rsidR="003949BF" w:rsidRPr="008C3522" w:rsidRDefault="003949BF" w:rsidP="003270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49BF" w:rsidRPr="008C3522" w:rsidRDefault="003949BF" w:rsidP="003270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:rsidR="003949BF" w:rsidRPr="008C3522" w:rsidRDefault="003949BF" w:rsidP="003270AA">
            <w:pPr>
              <w:spacing w:before="80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POLYMED POLSKA SP. Z O.O.</w:t>
            </w:r>
          </w:p>
          <w:p w:rsidR="003949BF" w:rsidRPr="008C3522" w:rsidRDefault="003949BF" w:rsidP="003270AA">
            <w:pPr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 xml:space="preserve">WARSZAWSKA 320A </w:t>
            </w:r>
          </w:p>
          <w:p w:rsidR="003949BF" w:rsidRPr="008C3522" w:rsidRDefault="003949BF" w:rsidP="003270A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05-082 STARE BABICE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949BF" w:rsidRPr="008C3522" w:rsidRDefault="003949BF" w:rsidP="003270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 xml:space="preserve">10 530.00 </w:t>
            </w:r>
            <w:proofErr w:type="gramStart"/>
            <w:r w:rsidRPr="008C3522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3949BF" w:rsidRPr="008C3522" w:rsidTr="003270AA">
        <w:tc>
          <w:tcPr>
            <w:tcW w:w="993" w:type="dxa"/>
            <w:shd w:val="clear" w:color="auto" w:fill="auto"/>
            <w:vAlign w:val="center"/>
          </w:tcPr>
          <w:p w:rsidR="003949BF" w:rsidRPr="008C3522" w:rsidRDefault="003949BF" w:rsidP="003270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49BF" w:rsidRPr="008C3522" w:rsidRDefault="003949BF" w:rsidP="003270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:rsidR="003949BF" w:rsidRPr="008C3522" w:rsidRDefault="003949BF" w:rsidP="003270AA">
            <w:pPr>
              <w:spacing w:before="80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POLYMED POLSKA SP. Z O.O.</w:t>
            </w:r>
          </w:p>
          <w:p w:rsidR="003949BF" w:rsidRPr="008C3522" w:rsidRDefault="003949BF" w:rsidP="003270AA">
            <w:pPr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 xml:space="preserve">WARSZAWSKA 320A </w:t>
            </w:r>
          </w:p>
          <w:p w:rsidR="003949BF" w:rsidRPr="008C3522" w:rsidRDefault="003949BF" w:rsidP="003270A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05-082 STARE BABICE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949BF" w:rsidRPr="008C3522" w:rsidRDefault="003949BF" w:rsidP="003270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 xml:space="preserve">81 604.80 </w:t>
            </w:r>
            <w:proofErr w:type="gramStart"/>
            <w:r w:rsidRPr="008C3522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3949BF" w:rsidRPr="008C3522" w:rsidTr="003270AA">
        <w:tc>
          <w:tcPr>
            <w:tcW w:w="993" w:type="dxa"/>
            <w:shd w:val="clear" w:color="auto" w:fill="auto"/>
            <w:vAlign w:val="center"/>
          </w:tcPr>
          <w:p w:rsidR="003949BF" w:rsidRPr="008C3522" w:rsidRDefault="003949BF" w:rsidP="003270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49BF" w:rsidRPr="008C3522" w:rsidRDefault="003949BF" w:rsidP="003270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25</w:t>
            </w:r>
          </w:p>
        </w:tc>
        <w:tc>
          <w:tcPr>
            <w:tcW w:w="4110" w:type="dxa"/>
            <w:shd w:val="clear" w:color="auto" w:fill="auto"/>
          </w:tcPr>
          <w:p w:rsidR="003949BF" w:rsidRPr="008C3522" w:rsidRDefault="003949BF" w:rsidP="003270AA">
            <w:pPr>
              <w:spacing w:before="80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POLYMED POLSKA SP. Z O.O.</w:t>
            </w:r>
          </w:p>
          <w:p w:rsidR="003949BF" w:rsidRPr="008C3522" w:rsidRDefault="003949BF" w:rsidP="003270AA">
            <w:pPr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 xml:space="preserve">WARSZAWSKA 320A </w:t>
            </w:r>
          </w:p>
          <w:p w:rsidR="003949BF" w:rsidRPr="008C3522" w:rsidRDefault="003949BF" w:rsidP="003270A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05-082 STARE BABICE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949BF" w:rsidRPr="008C3522" w:rsidRDefault="003949BF" w:rsidP="003270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 xml:space="preserve">14 175.00 </w:t>
            </w:r>
            <w:proofErr w:type="gramStart"/>
            <w:r w:rsidRPr="008C3522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3949BF" w:rsidRPr="008C3522" w:rsidTr="003270AA">
        <w:tc>
          <w:tcPr>
            <w:tcW w:w="993" w:type="dxa"/>
            <w:shd w:val="clear" w:color="auto" w:fill="auto"/>
            <w:vAlign w:val="center"/>
          </w:tcPr>
          <w:p w:rsidR="003949BF" w:rsidRPr="008C3522" w:rsidRDefault="003949BF" w:rsidP="003270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49BF" w:rsidRPr="008C3522" w:rsidRDefault="003949BF" w:rsidP="003270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26</w:t>
            </w:r>
          </w:p>
        </w:tc>
        <w:tc>
          <w:tcPr>
            <w:tcW w:w="4110" w:type="dxa"/>
            <w:shd w:val="clear" w:color="auto" w:fill="auto"/>
          </w:tcPr>
          <w:p w:rsidR="003949BF" w:rsidRPr="008C3522" w:rsidRDefault="003949BF" w:rsidP="003270AA">
            <w:pPr>
              <w:spacing w:before="80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POLYMED POLSKA SP. Z O.O.</w:t>
            </w:r>
          </w:p>
          <w:p w:rsidR="003949BF" w:rsidRPr="008C3522" w:rsidRDefault="003949BF" w:rsidP="003270AA">
            <w:pPr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 xml:space="preserve">WARSZAWSKA 320A </w:t>
            </w:r>
          </w:p>
          <w:p w:rsidR="003949BF" w:rsidRPr="008C3522" w:rsidRDefault="003949BF" w:rsidP="003270A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>05-082 STARE BABICE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949BF" w:rsidRPr="008C3522" w:rsidRDefault="003949BF" w:rsidP="003270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3522">
              <w:rPr>
                <w:rFonts w:ascii="Arial Narrow" w:hAnsi="Arial Narrow" w:cs="Arial"/>
              </w:rPr>
              <w:t xml:space="preserve">11 918.88 </w:t>
            </w:r>
            <w:proofErr w:type="gramStart"/>
            <w:r w:rsidRPr="008C3522">
              <w:rPr>
                <w:rFonts w:ascii="Arial Narrow" w:hAnsi="Arial Narrow" w:cs="Arial"/>
              </w:rPr>
              <w:t>zł</w:t>
            </w:r>
            <w:proofErr w:type="gramEnd"/>
          </w:p>
        </w:tc>
      </w:tr>
    </w:tbl>
    <w:p w:rsidR="008C3522" w:rsidRDefault="008C3522" w:rsidP="008C3522">
      <w:pPr>
        <w:pStyle w:val="Tekstpodstawowy"/>
        <w:spacing w:before="480" w:after="480"/>
        <w:ind w:left="3119" w:firstLine="425"/>
        <w:jc w:val="center"/>
        <w:rPr>
          <w:rFonts w:ascii="Arial Narrow" w:hAnsi="Arial Narrow" w:cs="Arial"/>
          <w:i/>
          <w:sz w:val="22"/>
          <w:szCs w:val="22"/>
        </w:rPr>
      </w:pPr>
      <w:bookmarkStart w:id="1" w:name="_GoBack"/>
      <w:bookmarkEnd w:id="1"/>
    </w:p>
    <w:p w:rsidR="00A80738" w:rsidRDefault="00A80738" w:rsidP="003C3631">
      <w:pPr>
        <w:pStyle w:val="Tekstpodstawowy"/>
        <w:spacing w:before="480" w:after="480"/>
        <w:ind w:left="6655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8C3522">
        <w:rPr>
          <w:rFonts w:ascii="Arial Narrow" w:hAnsi="Arial Narrow" w:cs="Arial"/>
          <w:i/>
          <w:sz w:val="22"/>
          <w:szCs w:val="22"/>
        </w:rPr>
        <w:t>Zamawiający</w:t>
      </w:r>
    </w:p>
    <w:p w:rsidR="003C3631" w:rsidRPr="00FA56D3" w:rsidRDefault="003C3631" w:rsidP="003C3631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 xml:space="preserve">Wykonano w 1 egz. na </w:t>
      </w:r>
      <w:r>
        <w:rPr>
          <w:rFonts w:ascii="Arial Narrow" w:hAnsi="Arial Narrow" w:cs="Arial"/>
          <w:szCs w:val="22"/>
        </w:rPr>
        <w:t>2</w:t>
      </w:r>
      <w:r w:rsidRPr="00FA56D3">
        <w:rPr>
          <w:rFonts w:ascii="Arial Narrow" w:hAnsi="Arial Narrow" w:cs="Arial"/>
          <w:szCs w:val="22"/>
        </w:rPr>
        <w:t xml:space="preserve"> ark.</w:t>
      </w:r>
    </w:p>
    <w:p w:rsidR="003C3631" w:rsidRPr="00FA56D3" w:rsidRDefault="003C3631" w:rsidP="003C3631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Egz. 1 – strona WWW Zamawiające</w:t>
      </w:r>
      <w:r>
        <w:rPr>
          <w:rFonts w:ascii="Arial Narrow" w:hAnsi="Arial Narrow" w:cs="Arial"/>
          <w:szCs w:val="22"/>
        </w:rPr>
        <w:t>go; platforma e-propublico.</w:t>
      </w:r>
      <w:proofErr w:type="gramStart"/>
      <w:r>
        <w:rPr>
          <w:rFonts w:ascii="Arial Narrow" w:hAnsi="Arial Narrow" w:cs="Arial"/>
          <w:szCs w:val="22"/>
        </w:rPr>
        <w:t>pl</w:t>
      </w:r>
      <w:proofErr w:type="gramEnd"/>
      <w:r>
        <w:rPr>
          <w:rFonts w:ascii="Arial Narrow" w:hAnsi="Arial Narrow" w:cs="Arial"/>
          <w:szCs w:val="22"/>
        </w:rPr>
        <w:t xml:space="preserve">; </w:t>
      </w:r>
      <w:proofErr w:type="spellStart"/>
      <w:r>
        <w:rPr>
          <w:rFonts w:ascii="Arial Narrow" w:hAnsi="Arial Narrow" w:cs="Arial"/>
          <w:szCs w:val="22"/>
        </w:rPr>
        <w:t>S</w:t>
      </w:r>
      <w:r w:rsidRPr="00FA56D3">
        <w:rPr>
          <w:rFonts w:ascii="Arial Narrow" w:hAnsi="Arial Narrow" w:cs="Arial"/>
          <w:szCs w:val="22"/>
        </w:rPr>
        <w:t>ZPubl</w:t>
      </w:r>
      <w:proofErr w:type="spellEnd"/>
      <w:r w:rsidRPr="00FA56D3">
        <w:rPr>
          <w:rFonts w:ascii="Arial Narrow" w:hAnsi="Arial Narrow" w:cs="Arial"/>
          <w:szCs w:val="22"/>
        </w:rPr>
        <w:t>. T 2612 B</w:t>
      </w:r>
      <w:r>
        <w:rPr>
          <w:rFonts w:ascii="Arial Narrow" w:hAnsi="Arial Narrow" w:cs="Arial"/>
          <w:szCs w:val="22"/>
        </w:rPr>
        <w:t>5</w:t>
      </w:r>
    </w:p>
    <w:p w:rsidR="003C3631" w:rsidRPr="00FA56D3" w:rsidRDefault="003C3631" w:rsidP="003C3631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 xml:space="preserve">Wyk. </w:t>
      </w:r>
      <w:r>
        <w:rPr>
          <w:rFonts w:ascii="Arial Narrow" w:hAnsi="Arial Narrow" w:cs="Arial"/>
          <w:szCs w:val="22"/>
        </w:rPr>
        <w:t>B. Baranowska tel. 261 417 364</w:t>
      </w:r>
    </w:p>
    <w:p w:rsidR="003C3631" w:rsidRPr="008C3522" w:rsidRDefault="003C3631" w:rsidP="003C3631">
      <w:pPr>
        <w:rPr>
          <w:rFonts w:ascii="Arial Narrow" w:hAnsi="Arial Narrow" w:cs="Arial"/>
          <w:i/>
          <w:sz w:val="22"/>
          <w:szCs w:val="22"/>
        </w:rPr>
      </w:pPr>
      <w:r w:rsidRPr="00FA56D3">
        <w:rPr>
          <w:rFonts w:ascii="Arial Narrow" w:hAnsi="Arial Narrow" w:cs="Arial"/>
          <w:szCs w:val="22"/>
        </w:rPr>
        <w:t>Data: 202</w:t>
      </w:r>
      <w:r>
        <w:rPr>
          <w:rFonts w:ascii="Arial Narrow" w:hAnsi="Arial Narrow" w:cs="Arial"/>
          <w:szCs w:val="22"/>
        </w:rPr>
        <w:t>3-05-05</w:t>
      </w:r>
    </w:p>
    <w:bookmarkEnd w:id="0"/>
    <w:sectPr w:rsidR="003C3631" w:rsidRPr="008C352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3538" w:rsidRDefault="00993538">
      <w:r>
        <w:separator/>
      </w:r>
    </w:p>
  </w:endnote>
  <w:endnote w:type="continuationSeparator" w:id="0">
    <w:p w:rsidR="00993538" w:rsidRDefault="009935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3C363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C3631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C3631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C3631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3538" w:rsidRDefault="00993538">
      <w:r>
        <w:separator/>
      </w:r>
    </w:p>
  </w:footnote>
  <w:footnote w:type="continuationSeparator" w:id="0">
    <w:p w:rsidR="00993538" w:rsidRDefault="009935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49BF" w:rsidRDefault="003949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49BF" w:rsidRDefault="003949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49BF" w:rsidRDefault="003949B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93538"/>
    <w:rsid w:val="00007727"/>
    <w:rsid w:val="00017720"/>
    <w:rsid w:val="00035488"/>
    <w:rsid w:val="000D7F25"/>
    <w:rsid w:val="000E00E5"/>
    <w:rsid w:val="00173B20"/>
    <w:rsid w:val="001C69FF"/>
    <w:rsid w:val="0023318D"/>
    <w:rsid w:val="003949BF"/>
    <w:rsid w:val="003C3631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8C3522"/>
    <w:rsid w:val="00993538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3</Pages>
  <Words>652</Words>
  <Characters>3172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2023-05-05T07:36:00Z</cp:lastPrinted>
  <dcterms:created xsi:type="dcterms:W3CDTF">2023-05-05T07:29:00Z</dcterms:created>
  <dcterms:modified xsi:type="dcterms:W3CDTF">2023-05-05T07:36:00Z</dcterms:modified>
</cp:coreProperties>
</file>