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DCE25" w14:textId="10F30552" w:rsidR="00FB7F50" w:rsidRPr="00CF04D7" w:rsidRDefault="00DF61A0" w:rsidP="00D43017">
      <w:pPr>
        <w:jc w:val="right"/>
        <w:rPr>
          <w:rFonts w:ascii="Arial" w:hAnsi="Arial" w:cs="Arial"/>
        </w:rPr>
      </w:pPr>
      <w:bookmarkStart w:id="0" w:name="_Hlk53520193"/>
      <w:r w:rsidRPr="00DF61A0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DF61A0">
        <w:rPr>
          <w:rFonts w:ascii="Arial" w:hAnsi="Arial" w:cs="Arial"/>
        </w:rPr>
        <w:t>2023-05-0</w:t>
      </w:r>
      <w:r w:rsidR="000F65DC">
        <w:rPr>
          <w:rFonts w:ascii="Arial" w:hAnsi="Arial" w:cs="Arial"/>
        </w:rPr>
        <w:t>8</w:t>
      </w:r>
    </w:p>
    <w:p w14:paraId="5B2ADF43" w14:textId="77777777" w:rsidR="00DF61A0" w:rsidRPr="00DF61A0" w:rsidRDefault="00DF61A0" w:rsidP="00D43017">
      <w:pPr>
        <w:rPr>
          <w:rFonts w:ascii="Arial" w:hAnsi="Arial" w:cs="Arial"/>
          <w:b/>
          <w:bCs/>
        </w:rPr>
      </w:pPr>
      <w:r w:rsidRPr="00DF61A0">
        <w:rPr>
          <w:rFonts w:ascii="Arial" w:hAnsi="Arial" w:cs="Arial"/>
          <w:b/>
          <w:bCs/>
        </w:rPr>
        <w:t>Szpital Wojewódzki w Poznaniu</w:t>
      </w:r>
    </w:p>
    <w:p w14:paraId="16C3E5AF" w14:textId="77777777" w:rsidR="00FB7F50" w:rsidRPr="00CF04D7" w:rsidRDefault="00DF61A0" w:rsidP="00D43017">
      <w:pPr>
        <w:rPr>
          <w:rFonts w:ascii="Arial" w:hAnsi="Arial" w:cs="Arial"/>
          <w:b/>
          <w:bCs/>
        </w:rPr>
      </w:pPr>
      <w:r w:rsidRPr="00DF61A0">
        <w:rPr>
          <w:rFonts w:ascii="Arial" w:hAnsi="Arial" w:cs="Arial"/>
          <w:b/>
          <w:bCs/>
        </w:rPr>
        <w:t>Dział Zamówień Publicznych</w:t>
      </w:r>
    </w:p>
    <w:p w14:paraId="744F23F7" w14:textId="77777777" w:rsidR="00FB7F50" w:rsidRPr="00CF04D7" w:rsidRDefault="00DF61A0" w:rsidP="00D43017">
      <w:pPr>
        <w:rPr>
          <w:rFonts w:ascii="Arial" w:hAnsi="Arial" w:cs="Arial"/>
        </w:rPr>
      </w:pPr>
      <w:r w:rsidRPr="00DF61A0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DF61A0">
        <w:rPr>
          <w:rFonts w:ascii="Arial" w:hAnsi="Arial" w:cs="Arial"/>
        </w:rPr>
        <w:t>7/19</w:t>
      </w:r>
    </w:p>
    <w:p w14:paraId="1B23C02E" w14:textId="77777777" w:rsidR="00FB7F50" w:rsidRPr="00CF04D7" w:rsidRDefault="00DF61A0" w:rsidP="00D43017">
      <w:pPr>
        <w:rPr>
          <w:rFonts w:ascii="Arial" w:hAnsi="Arial" w:cs="Arial"/>
        </w:rPr>
      </w:pPr>
      <w:r w:rsidRPr="00DF61A0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DF61A0">
        <w:rPr>
          <w:rFonts w:ascii="Arial" w:hAnsi="Arial" w:cs="Arial"/>
        </w:rPr>
        <w:t>Poznań</w:t>
      </w:r>
    </w:p>
    <w:p w14:paraId="6462D1D2" w14:textId="77777777" w:rsidR="007E247F" w:rsidRDefault="007E247F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640BF25A" w14:textId="77571F90" w:rsidR="00E62859" w:rsidRPr="00CF04D7" w:rsidRDefault="00E62859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395D48DA" w14:textId="77777777" w:rsidR="00E62859" w:rsidRDefault="00E62859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2E668B61" w14:textId="77777777" w:rsidR="007E247F" w:rsidRDefault="007E247F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8AA838F" w14:textId="77777777" w:rsidR="007E247F" w:rsidRPr="00CF04D7" w:rsidRDefault="007E247F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AC0AB16" w14:textId="77777777" w:rsidR="008642B3" w:rsidRPr="00CF04D7" w:rsidRDefault="009F0E5C" w:rsidP="00D43017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5C70474D" w14:textId="77777777" w:rsidR="008642B3" w:rsidRDefault="008642B3" w:rsidP="00D43017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5CB46C7D" w14:textId="77777777" w:rsidR="007E247F" w:rsidRPr="00CF04D7" w:rsidRDefault="007E247F" w:rsidP="00D43017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DF61A0" w:rsidRPr="00CF04D7" w14:paraId="7E8A5273" w14:textId="77777777" w:rsidTr="00EE788E">
        <w:trPr>
          <w:trHeight w:val="638"/>
        </w:trPr>
        <w:tc>
          <w:tcPr>
            <w:tcW w:w="959" w:type="dxa"/>
            <w:shd w:val="clear" w:color="auto" w:fill="auto"/>
          </w:tcPr>
          <w:p w14:paraId="5A6C4CC8" w14:textId="77777777" w:rsidR="00DF61A0" w:rsidRPr="00CF04D7" w:rsidRDefault="00DF61A0" w:rsidP="00D43017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CBD578" w14:textId="77777777" w:rsidR="00DF61A0" w:rsidRDefault="00DF61A0" w:rsidP="00D43017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F61A0">
              <w:rPr>
                <w:rFonts w:ascii="Arial" w:hAnsi="Arial" w:cs="Arial"/>
              </w:rPr>
              <w:t>podstawowy</w:t>
            </w:r>
            <w:r w:rsidR="007E247F">
              <w:rPr>
                <w:rFonts w:ascii="Arial" w:hAnsi="Arial" w:cs="Arial"/>
              </w:rPr>
              <w:t>m</w:t>
            </w:r>
            <w:r w:rsidRPr="00DF61A0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DF61A0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DF61A0">
              <w:rPr>
                <w:rFonts w:ascii="Arial" w:hAnsi="Arial" w:cs="Arial"/>
                <w:b/>
                <w:bCs/>
              </w:rPr>
              <w:t xml:space="preserve">Pełnienie funkcji usługi Inspektora nadzoru nad robotami budowlanymi w ramach realizacji zadania </w:t>
            </w:r>
            <w:proofErr w:type="spellStart"/>
            <w:r w:rsidRPr="00DF61A0">
              <w:rPr>
                <w:rFonts w:ascii="Arial" w:hAnsi="Arial" w:cs="Arial"/>
                <w:b/>
                <w:bCs/>
              </w:rPr>
              <w:t>pn</w:t>
            </w:r>
            <w:proofErr w:type="spellEnd"/>
            <w:r w:rsidRPr="00DF61A0">
              <w:rPr>
                <w:rFonts w:ascii="Arial" w:hAnsi="Arial" w:cs="Arial"/>
                <w:b/>
                <w:bCs/>
              </w:rPr>
              <w:t>: Budowa Centrum Medycyny Ratunkowej, Wielkopolskiego Lecznictwa Ambulatoryjnego i Rehabilitacyjnego wraz z obszarem przyjęć planowych oraz zapleczem socjalnym, magazynowym, technicznym i archiwalnym w Filii nr 1 Szpitala Wojewódzkiego w Poznaniu".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DF61A0">
              <w:rPr>
                <w:rFonts w:ascii="Arial" w:hAnsi="Arial" w:cs="Arial"/>
                <w:b/>
              </w:rPr>
              <w:t>SZW/DZP/19/2023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4DCBEF0D" w14:textId="77777777" w:rsidR="007E247F" w:rsidRDefault="007E247F" w:rsidP="00D43017">
            <w:pPr>
              <w:jc w:val="both"/>
              <w:rPr>
                <w:rFonts w:ascii="Arial" w:hAnsi="Arial" w:cs="Arial"/>
              </w:rPr>
            </w:pPr>
          </w:p>
          <w:p w14:paraId="07CA7F82" w14:textId="2939CEA5" w:rsidR="007E247F" w:rsidRPr="00CF04D7" w:rsidRDefault="007E247F" w:rsidP="00D43017">
            <w:pPr>
              <w:jc w:val="both"/>
              <w:rPr>
                <w:rFonts w:ascii="Arial" w:hAnsi="Arial" w:cs="Arial"/>
              </w:rPr>
            </w:pPr>
          </w:p>
        </w:tc>
      </w:tr>
    </w:tbl>
    <w:p w14:paraId="16CCBA1D" w14:textId="0C195C08" w:rsidR="008642B3" w:rsidRDefault="00C65E53" w:rsidP="00D4301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DF61A0" w:rsidRPr="00DF61A0">
        <w:rPr>
          <w:rFonts w:ascii="Arial" w:hAnsi="Arial" w:cs="Arial"/>
          <w:b/>
        </w:rPr>
        <w:t>Szpital Wojewódzki w Poznaniu</w:t>
      </w:r>
      <w:r w:rsidR="007E247F">
        <w:rPr>
          <w:rFonts w:ascii="Arial" w:hAnsi="Arial" w:cs="Arial"/>
          <w:b/>
        </w:rPr>
        <w:t xml:space="preserve">, </w:t>
      </w:r>
      <w:r w:rsidR="00DF61A0" w:rsidRPr="00DF61A0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F61A0" w:rsidRPr="00DF61A0">
        <w:rPr>
          <w:rFonts w:ascii="Arial" w:hAnsi="Arial" w:cs="Arial"/>
        </w:rPr>
        <w:t>(</w:t>
      </w:r>
      <w:proofErr w:type="spellStart"/>
      <w:r w:rsidR="00DF61A0" w:rsidRPr="00DF61A0">
        <w:rPr>
          <w:rFonts w:ascii="Arial" w:hAnsi="Arial" w:cs="Arial"/>
        </w:rPr>
        <w:t>t.j</w:t>
      </w:r>
      <w:proofErr w:type="spellEnd"/>
      <w:r w:rsidR="00DF61A0" w:rsidRPr="00DF61A0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5A0D8333" w14:textId="77777777" w:rsidR="007E247F" w:rsidRPr="00CF04D7" w:rsidRDefault="007E247F" w:rsidP="00D4301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F61A0" w:rsidRPr="00CF04D7" w14:paraId="45CE23BA" w14:textId="77777777" w:rsidTr="00EE788E">
        <w:trPr>
          <w:cantSplit/>
        </w:trPr>
        <w:tc>
          <w:tcPr>
            <w:tcW w:w="10080" w:type="dxa"/>
          </w:tcPr>
          <w:p w14:paraId="470C9625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/>
              </w:rPr>
            </w:pPr>
            <w:r w:rsidRPr="00DF61A0">
              <w:rPr>
                <w:rFonts w:ascii="Arial" w:hAnsi="Arial" w:cs="Arial"/>
                <w:b/>
              </w:rPr>
              <w:t xml:space="preserve">Agencja Inwestycyjna TERRA Sp. z </w:t>
            </w:r>
            <w:proofErr w:type="spellStart"/>
            <w:r w:rsidRPr="00DF61A0">
              <w:rPr>
                <w:rFonts w:ascii="Arial" w:hAnsi="Arial" w:cs="Arial"/>
                <w:b/>
              </w:rPr>
              <w:t>o.o</w:t>
            </w:r>
            <w:proofErr w:type="spellEnd"/>
            <w:r w:rsidRPr="00DF61A0">
              <w:rPr>
                <w:rFonts w:ascii="Arial" w:hAnsi="Arial" w:cs="Arial"/>
                <w:b/>
              </w:rPr>
              <w:t xml:space="preserve"> i wspólnicy spółka komandytowa</w:t>
            </w:r>
          </w:p>
          <w:p w14:paraId="48E8D857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Cs/>
              </w:rPr>
            </w:pPr>
            <w:r w:rsidRPr="00DF61A0">
              <w:rPr>
                <w:rFonts w:ascii="Arial" w:hAnsi="Arial" w:cs="Arial"/>
                <w:bCs/>
              </w:rPr>
              <w:t>Botaniczna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DF61A0">
              <w:rPr>
                <w:rFonts w:ascii="Arial" w:hAnsi="Arial" w:cs="Arial"/>
                <w:bCs/>
              </w:rPr>
              <w:t>24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DF61A0">
              <w:rPr>
                <w:rFonts w:ascii="Arial" w:hAnsi="Arial" w:cs="Arial"/>
                <w:bCs/>
              </w:rPr>
              <w:t>/3</w:t>
            </w:r>
          </w:p>
          <w:p w14:paraId="27C065B6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Cs/>
              </w:rPr>
            </w:pPr>
            <w:r w:rsidRPr="00DF61A0">
              <w:rPr>
                <w:rFonts w:ascii="Arial" w:hAnsi="Arial" w:cs="Arial"/>
                <w:bCs/>
              </w:rPr>
              <w:t>60-586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DF61A0">
              <w:rPr>
                <w:rFonts w:ascii="Arial" w:hAnsi="Arial" w:cs="Arial"/>
                <w:bCs/>
              </w:rPr>
              <w:t>Poznań</w:t>
            </w:r>
          </w:p>
          <w:p w14:paraId="1B0AC45F" w14:textId="77777777" w:rsidR="00DF61A0" w:rsidRPr="00CF04D7" w:rsidRDefault="00DF61A0" w:rsidP="00D43017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071C2E68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/>
              </w:rPr>
            </w:pPr>
            <w:r w:rsidRPr="00DF61A0">
              <w:rPr>
                <w:rFonts w:ascii="Arial" w:hAnsi="Arial" w:cs="Arial"/>
              </w:rPr>
              <w:t xml:space="preserve">Pełnienie funkcji usługi Inspektora nadzoru nad robotami budowlanymi w ramach realizacji zadania </w:t>
            </w:r>
            <w:proofErr w:type="spellStart"/>
            <w:r w:rsidRPr="00DF61A0">
              <w:rPr>
                <w:rFonts w:ascii="Arial" w:hAnsi="Arial" w:cs="Arial"/>
              </w:rPr>
              <w:t>pn</w:t>
            </w:r>
            <w:proofErr w:type="spellEnd"/>
            <w:r w:rsidRPr="00DF61A0">
              <w:rPr>
                <w:rFonts w:ascii="Arial" w:hAnsi="Arial" w:cs="Arial"/>
              </w:rPr>
              <w:t>: ,,Budowa Centrum Medycyny Ratunkowej, Wielkopolskiego Centrum Lecznictwa Ambulatoryjnego i Rehabilitacyjnego wraz z obszarem przyjęć planowych oraz zapleczem socjalnym, magazynowym, technicznym i archiwalnym w Filii nr 1 Szpitala Wojewódzkiego w Poznaniu".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DF61A0">
              <w:rPr>
                <w:rFonts w:ascii="Arial" w:hAnsi="Arial" w:cs="Arial"/>
                <w:b/>
              </w:rPr>
              <w:t>884 677.50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5F2D009B" w14:textId="77777777" w:rsidR="00DF61A0" w:rsidRPr="00CF04D7" w:rsidRDefault="00DF61A0" w:rsidP="00D43017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5C7D1652" w14:textId="77777777" w:rsidR="00DF61A0" w:rsidRPr="00CF04D7" w:rsidRDefault="00DF61A0" w:rsidP="00D43017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DF61A0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E6B36AB" w14:textId="77777777" w:rsidR="007E247F" w:rsidRDefault="007E247F" w:rsidP="00D43017">
      <w:pPr>
        <w:jc w:val="both"/>
        <w:rPr>
          <w:rFonts w:ascii="Arial" w:hAnsi="Arial" w:cs="Arial"/>
          <w:color w:val="000000"/>
        </w:rPr>
      </w:pPr>
    </w:p>
    <w:p w14:paraId="103D6B8B" w14:textId="43C1D73E" w:rsidR="003A0AFC" w:rsidRPr="00CF04D7" w:rsidRDefault="00915B9E" w:rsidP="00D43017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2268"/>
        <w:gridCol w:w="2268"/>
        <w:gridCol w:w="1560"/>
      </w:tblGrid>
      <w:tr w:rsidR="007E247F" w:rsidRPr="00CF04D7" w14:paraId="1F1EE166" w14:textId="77777777" w:rsidTr="007E247F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1F53663A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5D85716C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635D1878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0580A471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005384EB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E247F" w:rsidRPr="00CF04D7" w14:paraId="53FC00A2" w14:textId="77777777" w:rsidTr="007E247F">
        <w:tc>
          <w:tcPr>
            <w:tcW w:w="709" w:type="dxa"/>
            <w:vAlign w:val="center"/>
          </w:tcPr>
          <w:p w14:paraId="7EB9B81B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4BA697C3" w14:textId="77777777" w:rsidR="000F65DC" w:rsidRDefault="007E247F" w:rsidP="00D43017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Agencja Inwestycyjna TERRA </w:t>
            </w:r>
          </w:p>
          <w:p w14:paraId="35D8D8EC" w14:textId="51190342" w:rsidR="007E247F" w:rsidRPr="00CF04D7" w:rsidRDefault="007E247F" w:rsidP="00D43017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Sp. z </w:t>
            </w:r>
            <w:proofErr w:type="spellStart"/>
            <w:r w:rsidRPr="00DF61A0">
              <w:rPr>
                <w:rFonts w:ascii="Arial" w:hAnsi="Arial" w:cs="Arial"/>
                <w:b/>
                <w:sz w:val="18"/>
                <w:szCs w:val="18"/>
              </w:rPr>
              <w:t>o.o</w:t>
            </w:r>
            <w:proofErr w:type="spellEnd"/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 i wspólnicy spółka k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5B06ABFA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Botaniczna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24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/3</w:t>
            </w:r>
          </w:p>
          <w:p w14:paraId="2A007249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60-586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14:paraId="6E2D138A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75,87</w:t>
            </w:r>
          </w:p>
        </w:tc>
        <w:tc>
          <w:tcPr>
            <w:tcW w:w="2268" w:type="dxa"/>
            <w:vAlign w:val="center"/>
          </w:tcPr>
          <w:p w14:paraId="525377BD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21,00</w:t>
            </w:r>
          </w:p>
        </w:tc>
        <w:tc>
          <w:tcPr>
            <w:tcW w:w="1560" w:type="dxa"/>
            <w:vAlign w:val="center"/>
          </w:tcPr>
          <w:p w14:paraId="17132195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96,87</w:t>
            </w:r>
          </w:p>
        </w:tc>
      </w:tr>
      <w:tr w:rsidR="007E247F" w:rsidRPr="00CF04D7" w14:paraId="7DDE11BE" w14:textId="77777777" w:rsidTr="007E247F">
        <w:tc>
          <w:tcPr>
            <w:tcW w:w="709" w:type="dxa"/>
            <w:vAlign w:val="center"/>
          </w:tcPr>
          <w:p w14:paraId="05B126D7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82BAD5D" w14:textId="58F6E89B" w:rsidR="007E247F" w:rsidRPr="00CF04D7" w:rsidRDefault="007E247F" w:rsidP="00D43017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F61A0">
              <w:rPr>
                <w:rFonts w:ascii="Arial" w:hAnsi="Arial" w:cs="Arial"/>
                <w:b/>
                <w:sz w:val="18"/>
                <w:szCs w:val="18"/>
              </w:rPr>
              <w:t>Sweco</w:t>
            </w:r>
            <w:proofErr w:type="spellEnd"/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F65DC">
              <w:rPr>
                <w:rFonts w:ascii="Arial" w:hAnsi="Arial" w:cs="Arial"/>
                <w:b/>
                <w:sz w:val="18"/>
                <w:szCs w:val="18"/>
              </w:rPr>
              <w:t>Polska</w:t>
            </w:r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DF61A0">
              <w:rPr>
                <w:rFonts w:ascii="Arial" w:hAnsi="Arial" w:cs="Arial"/>
                <w:b/>
                <w:sz w:val="18"/>
                <w:szCs w:val="18"/>
              </w:rPr>
              <w:t>p. z o.o.</w:t>
            </w:r>
          </w:p>
          <w:p w14:paraId="3EA6CFE2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Franklina Roosevelta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22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081D7C3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60-829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14:paraId="303F1255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76,00</w:t>
            </w:r>
          </w:p>
        </w:tc>
        <w:tc>
          <w:tcPr>
            <w:tcW w:w="2268" w:type="dxa"/>
            <w:vAlign w:val="center"/>
          </w:tcPr>
          <w:p w14:paraId="7EAF0D15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14:paraId="1DEBE5DD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91,00</w:t>
            </w:r>
          </w:p>
        </w:tc>
      </w:tr>
    </w:tbl>
    <w:p w14:paraId="4B5BAAA5" w14:textId="77777777" w:rsidR="00E85D70" w:rsidRPr="00CF04D7" w:rsidRDefault="00E85D70" w:rsidP="00D43017">
      <w:pPr>
        <w:ind w:firstLine="709"/>
        <w:jc w:val="both"/>
        <w:rPr>
          <w:rFonts w:ascii="Arial" w:hAnsi="Arial" w:cs="Arial"/>
          <w:color w:val="000000"/>
        </w:rPr>
      </w:pPr>
    </w:p>
    <w:p w14:paraId="16AE6944" w14:textId="77777777" w:rsidR="008642B3" w:rsidRPr="00CF04D7" w:rsidRDefault="00B464D3" w:rsidP="00D43017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61868AEB" w14:textId="77777777" w:rsidTr="00074D88">
        <w:tc>
          <w:tcPr>
            <w:tcW w:w="779" w:type="dxa"/>
            <w:shd w:val="clear" w:color="auto" w:fill="EDEDED"/>
            <w:vAlign w:val="center"/>
          </w:tcPr>
          <w:p w14:paraId="3C0909B4" w14:textId="77777777" w:rsidR="008642B3" w:rsidRPr="00CF04D7" w:rsidRDefault="002B6761" w:rsidP="00D4301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1C61A7A" w14:textId="77777777" w:rsidR="008642B3" w:rsidRPr="00CF04D7" w:rsidRDefault="00F33C66" w:rsidP="00D4301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7F29D39" w14:textId="77777777" w:rsidR="008642B3" w:rsidRPr="00CF04D7" w:rsidRDefault="008642B3" w:rsidP="00D4301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1DE64C11" w14:textId="77777777" w:rsidTr="00F33C66">
        <w:tc>
          <w:tcPr>
            <w:tcW w:w="779" w:type="dxa"/>
            <w:vAlign w:val="center"/>
          </w:tcPr>
          <w:p w14:paraId="018C32D7" w14:textId="77777777" w:rsidR="002B6761" w:rsidRPr="00CF04D7" w:rsidRDefault="002B6761" w:rsidP="00D430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8710EF" w14:textId="77777777" w:rsidR="008642B3" w:rsidRPr="00CF04D7" w:rsidRDefault="008642B3" w:rsidP="00D430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AA18ED2" w14:textId="77777777" w:rsidR="008642B3" w:rsidRPr="00CF04D7" w:rsidRDefault="008642B3" w:rsidP="00D4301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F0E62F" w14:textId="77777777" w:rsidR="008642B3" w:rsidRPr="00CF04D7" w:rsidRDefault="008642B3" w:rsidP="00D43017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EBB4F06" w14:textId="77777777" w:rsidR="008642B3" w:rsidRPr="00CF04D7" w:rsidRDefault="008642B3" w:rsidP="00D43017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2D36AA1" w14:textId="77777777" w:rsidR="008642B3" w:rsidRPr="00CF04D7" w:rsidRDefault="00E407E4" w:rsidP="00D430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73AE66F8" w14:textId="77777777" w:rsidR="00E407E4" w:rsidRDefault="00E407E4" w:rsidP="00D430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4B1390D" w14:textId="77777777" w:rsidR="008642B3" w:rsidRPr="00CF04D7" w:rsidRDefault="008642B3" w:rsidP="00D430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00DF53" w14:textId="77777777" w:rsidR="008642B3" w:rsidRPr="00CF04D7" w:rsidRDefault="008642B3" w:rsidP="00D43017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7844100" w14:textId="77777777" w:rsidR="009F0E5C" w:rsidRPr="00CF04D7" w:rsidRDefault="009F0E5C" w:rsidP="00D43017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57BE92A3" w14:textId="77777777" w:rsidR="00F960D7" w:rsidRPr="00CF04D7" w:rsidRDefault="00A029B8" w:rsidP="00D43017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DF61A0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450C57CC" w14:textId="77777777" w:rsidR="00F960D7" w:rsidRDefault="00D8427E" w:rsidP="00D43017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05910C1F" w14:textId="77777777" w:rsidR="00E428E9" w:rsidRPr="00CF04D7" w:rsidRDefault="00E428E9" w:rsidP="00D43017">
      <w:pPr>
        <w:jc w:val="both"/>
        <w:rPr>
          <w:rFonts w:ascii="Arial" w:hAnsi="Arial" w:cs="Arial"/>
        </w:rPr>
      </w:pPr>
    </w:p>
    <w:p w14:paraId="414AD456" w14:textId="77777777" w:rsidR="00B464D3" w:rsidRDefault="00B464D3" w:rsidP="00D43017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4E6D63F0" w14:textId="77777777" w:rsidR="000F65DC" w:rsidRDefault="000F65DC" w:rsidP="000F65D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59FCE18" w14:textId="36263D5C" w:rsidR="000F65DC" w:rsidRDefault="000F65DC" w:rsidP="000F65D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w Poznaniu</w:t>
      </w:r>
    </w:p>
    <w:p w14:paraId="6EB25BBD" w14:textId="00B45D21" w:rsidR="000F65DC" w:rsidRPr="006B27ED" w:rsidRDefault="000F65DC" w:rsidP="000F65D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Piotr Nowicki</w:t>
      </w:r>
    </w:p>
    <w:p w14:paraId="4B764683" w14:textId="77777777" w:rsidR="000F65DC" w:rsidRPr="00355C9D" w:rsidRDefault="000F65DC" w:rsidP="000F65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50B2C3" w14:textId="77777777" w:rsidR="000F65DC" w:rsidRPr="00CF04D7" w:rsidRDefault="000F65DC" w:rsidP="00D43017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7576C062" w14:textId="77777777" w:rsidR="008642B3" w:rsidRPr="00CF04D7" w:rsidRDefault="008642B3" w:rsidP="00D43017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D283F" w14:textId="77777777" w:rsidR="006C5986" w:rsidRDefault="006C5986">
      <w:r>
        <w:separator/>
      </w:r>
    </w:p>
  </w:endnote>
  <w:endnote w:type="continuationSeparator" w:id="0">
    <w:p w14:paraId="561929BE" w14:textId="77777777" w:rsidR="006C5986" w:rsidRDefault="006C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ED8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0D4E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553C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FDC6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932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15202" w14:textId="77777777" w:rsidR="006C5986" w:rsidRDefault="006C5986">
      <w:r>
        <w:separator/>
      </w:r>
    </w:p>
  </w:footnote>
  <w:footnote w:type="continuationSeparator" w:id="0">
    <w:p w14:paraId="0EAD3F25" w14:textId="77777777" w:rsidR="006C5986" w:rsidRDefault="006C5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F7E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FE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FF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86"/>
    <w:rsid w:val="00022322"/>
    <w:rsid w:val="00042497"/>
    <w:rsid w:val="00074D88"/>
    <w:rsid w:val="000C1E6F"/>
    <w:rsid w:val="000E4E56"/>
    <w:rsid w:val="000F65D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5986"/>
    <w:rsid w:val="006E3089"/>
    <w:rsid w:val="00712C39"/>
    <w:rsid w:val="00756CDA"/>
    <w:rsid w:val="007E247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43017"/>
    <w:rsid w:val="00D8427E"/>
    <w:rsid w:val="00DA1DDD"/>
    <w:rsid w:val="00DF61A0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A4929"/>
  <w15:chartTrackingRefBased/>
  <w15:docId w15:val="{B54C3DF3-5C6A-402A-BA2F-A34D08D9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F65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2023-05-08T05:27:00Z</cp:lastPrinted>
  <dcterms:created xsi:type="dcterms:W3CDTF">2023-05-08T05:27:00Z</dcterms:created>
  <dcterms:modified xsi:type="dcterms:W3CDTF">2023-05-08T05:27:00Z</dcterms:modified>
</cp:coreProperties>
</file>