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8BF14" w14:textId="77777777" w:rsidR="00D665F5" w:rsidRPr="005C2D92" w:rsidRDefault="006D2EF1" w:rsidP="00D665F5">
      <w:pPr>
        <w:spacing w:after="240"/>
        <w:jc w:val="right"/>
        <w:rPr>
          <w:sz w:val="22"/>
          <w:szCs w:val="22"/>
        </w:rPr>
      </w:pPr>
      <w:r w:rsidRPr="005C2D92">
        <w:rPr>
          <w:sz w:val="22"/>
          <w:szCs w:val="22"/>
        </w:rPr>
        <w:t>Poznań</w:t>
      </w:r>
      <w:r w:rsidR="00D665F5" w:rsidRPr="005C2D92">
        <w:rPr>
          <w:sz w:val="22"/>
          <w:szCs w:val="22"/>
        </w:rPr>
        <w:t xml:space="preserve"> dnia: </w:t>
      </w:r>
      <w:r w:rsidRPr="005C2D92">
        <w:rPr>
          <w:sz w:val="22"/>
          <w:szCs w:val="22"/>
        </w:rPr>
        <w:t>2023-05-10</w:t>
      </w:r>
    </w:p>
    <w:p w14:paraId="597AE28D" w14:textId="77777777" w:rsidR="006D2EF1" w:rsidRPr="005C2D92" w:rsidRDefault="006D2EF1" w:rsidP="00577BC6">
      <w:pPr>
        <w:spacing w:after="40"/>
        <w:rPr>
          <w:b/>
          <w:bCs/>
          <w:sz w:val="22"/>
          <w:szCs w:val="22"/>
        </w:rPr>
      </w:pPr>
      <w:r w:rsidRPr="005C2D92">
        <w:rPr>
          <w:b/>
          <w:bCs/>
          <w:sz w:val="22"/>
          <w:szCs w:val="22"/>
        </w:rPr>
        <w:t>Szpital Wojewódzki w Poznaniu</w:t>
      </w:r>
    </w:p>
    <w:p w14:paraId="5A522E29" w14:textId="77777777" w:rsidR="00D665F5" w:rsidRPr="005C2D92" w:rsidRDefault="006D2EF1" w:rsidP="00577BC6">
      <w:pPr>
        <w:spacing w:after="40"/>
        <w:rPr>
          <w:b/>
          <w:bCs/>
          <w:sz w:val="22"/>
          <w:szCs w:val="22"/>
        </w:rPr>
      </w:pPr>
      <w:r w:rsidRPr="005C2D92">
        <w:rPr>
          <w:b/>
          <w:bCs/>
          <w:sz w:val="22"/>
          <w:szCs w:val="22"/>
        </w:rPr>
        <w:t>Dział Zamówień Publicznych</w:t>
      </w:r>
    </w:p>
    <w:p w14:paraId="1DC1CD2A" w14:textId="352FFC75" w:rsidR="00D665F5" w:rsidRPr="005C2D92" w:rsidRDefault="005C2D9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D2EF1" w:rsidRPr="005C2D92">
        <w:rPr>
          <w:sz w:val="22"/>
          <w:szCs w:val="22"/>
        </w:rPr>
        <w:t>Juraszów</w:t>
      </w:r>
      <w:r w:rsidR="00D665F5" w:rsidRPr="005C2D92">
        <w:rPr>
          <w:sz w:val="22"/>
          <w:szCs w:val="22"/>
        </w:rPr>
        <w:t xml:space="preserve"> </w:t>
      </w:r>
      <w:r w:rsidR="006D2EF1" w:rsidRPr="005C2D92">
        <w:rPr>
          <w:sz w:val="22"/>
          <w:szCs w:val="22"/>
        </w:rPr>
        <w:t>7/19</w:t>
      </w:r>
    </w:p>
    <w:p w14:paraId="2EE877CF" w14:textId="77777777" w:rsidR="00D665F5" w:rsidRPr="005C2D92" w:rsidRDefault="006D2EF1" w:rsidP="00D665F5">
      <w:pPr>
        <w:rPr>
          <w:sz w:val="22"/>
          <w:szCs w:val="22"/>
        </w:rPr>
      </w:pPr>
      <w:r w:rsidRPr="005C2D92">
        <w:rPr>
          <w:sz w:val="22"/>
          <w:szCs w:val="22"/>
        </w:rPr>
        <w:t>60-479</w:t>
      </w:r>
      <w:r w:rsidR="00D665F5" w:rsidRPr="005C2D92">
        <w:rPr>
          <w:sz w:val="22"/>
          <w:szCs w:val="22"/>
        </w:rPr>
        <w:t xml:space="preserve"> </w:t>
      </w:r>
      <w:r w:rsidRPr="005C2D92">
        <w:rPr>
          <w:sz w:val="22"/>
          <w:szCs w:val="22"/>
        </w:rPr>
        <w:t>Poznań</w:t>
      </w:r>
    </w:p>
    <w:p w14:paraId="6182C279" w14:textId="77777777" w:rsidR="00D665F5" w:rsidRPr="005C2D9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6B8A8C" w14:textId="77777777" w:rsidR="00D665F5" w:rsidRPr="005C2D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8AF20F5" w14:textId="77777777" w:rsidR="00A80738" w:rsidRPr="005C2D9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C2D92">
        <w:rPr>
          <w:sz w:val="22"/>
          <w:szCs w:val="22"/>
        </w:rPr>
        <w:t>Znak sprawy:</w:t>
      </w:r>
      <w:r w:rsidRPr="005C2D92">
        <w:rPr>
          <w:b/>
          <w:sz w:val="22"/>
          <w:szCs w:val="22"/>
        </w:rPr>
        <w:t xml:space="preserve"> </w:t>
      </w:r>
      <w:r w:rsidR="006D2EF1" w:rsidRPr="005C2D92">
        <w:rPr>
          <w:b/>
          <w:sz w:val="22"/>
          <w:szCs w:val="22"/>
        </w:rPr>
        <w:t>SZW/DZP/44/2023</w:t>
      </w:r>
      <w:r w:rsidR="00A80738" w:rsidRPr="005C2D92">
        <w:rPr>
          <w:sz w:val="22"/>
          <w:szCs w:val="22"/>
        </w:rPr>
        <w:tab/>
        <w:t xml:space="preserve"> </w:t>
      </w:r>
    </w:p>
    <w:p w14:paraId="219039D6" w14:textId="77777777" w:rsidR="00A80738" w:rsidRPr="005C2D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07909F" w14:textId="77777777" w:rsidR="00A80738" w:rsidRPr="005C2D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F48827" w14:textId="77777777" w:rsidR="00A80738" w:rsidRPr="005C2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C2D92">
        <w:rPr>
          <w:b/>
          <w:spacing w:val="20"/>
          <w:sz w:val="22"/>
          <w:szCs w:val="22"/>
        </w:rPr>
        <w:t>INFORMACJA Z OTWARCIA OFERT</w:t>
      </w:r>
    </w:p>
    <w:p w14:paraId="6D180B52" w14:textId="77777777" w:rsidR="00A80738" w:rsidRPr="005C2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E7729BF" w14:textId="77777777" w:rsidR="00C659E2" w:rsidRPr="005C2D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C2D92">
        <w:rPr>
          <w:bCs/>
          <w:sz w:val="22"/>
          <w:szCs w:val="22"/>
        </w:rPr>
        <w:t xml:space="preserve">Dotyczy </w:t>
      </w:r>
      <w:r w:rsidRPr="005C2D92">
        <w:rPr>
          <w:sz w:val="22"/>
          <w:szCs w:val="22"/>
        </w:rPr>
        <w:t xml:space="preserve">postępowania o udzielenie zamówienia publicznego prowadzonego w trybie </w:t>
      </w:r>
      <w:r w:rsidR="006D2EF1" w:rsidRPr="005C2D92">
        <w:rPr>
          <w:sz w:val="22"/>
          <w:szCs w:val="22"/>
        </w:rPr>
        <w:t>Tryb podstawowy bez negocjacji - art. 275 pkt. 1 ustawy Pzp</w:t>
      </w:r>
      <w:r w:rsidRPr="005C2D92">
        <w:rPr>
          <w:sz w:val="22"/>
          <w:szCs w:val="22"/>
        </w:rPr>
        <w:t xml:space="preserve"> na: </w:t>
      </w:r>
    </w:p>
    <w:p w14:paraId="4C896006" w14:textId="77777777" w:rsidR="00A80738" w:rsidRPr="005C2D92" w:rsidRDefault="006D2E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2D92">
        <w:rPr>
          <w:b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</w:p>
    <w:p w14:paraId="4D35A5A3" w14:textId="77777777" w:rsidR="00D665F5" w:rsidRPr="005C2D9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C2D92">
        <w:rPr>
          <w:sz w:val="22"/>
          <w:szCs w:val="22"/>
        </w:rPr>
        <w:t>Zamawiający, działając na podstawie art. 22</w:t>
      </w:r>
      <w:r w:rsidR="00601802" w:rsidRPr="005C2D92">
        <w:rPr>
          <w:sz w:val="22"/>
          <w:szCs w:val="22"/>
        </w:rPr>
        <w:t>2</w:t>
      </w:r>
      <w:r w:rsidRPr="005C2D92">
        <w:rPr>
          <w:sz w:val="22"/>
          <w:szCs w:val="22"/>
        </w:rPr>
        <w:t xml:space="preserve"> ust. 5 </w:t>
      </w:r>
      <w:r w:rsidRPr="005C2D92">
        <w:rPr>
          <w:bCs/>
          <w:sz w:val="22"/>
          <w:szCs w:val="22"/>
        </w:rPr>
        <w:t>ustawy z dnia 11 września 2019 r. Prawo zamówień publicznych</w:t>
      </w:r>
      <w:r w:rsidRPr="005C2D92">
        <w:rPr>
          <w:sz w:val="22"/>
          <w:szCs w:val="22"/>
        </w:rPr>
        <w:t xml:space="preserve"> </w:t>
      </w:r>
      <w:r w:rsidR="006D2EF1" w:rsidRPr="005C2D92">
        <w:rPr>
          <w:sz w:val="22"/>
          <w:szCs w:val="22"/>
        </w:rPr>
        <w:t>(t.j. Dz. U. z 2022r. poz. 1710)</w:t>
      </w:r>
      <w:r w:rsidR="00490DC0" w:rsidRPr="005C2D92">
        <w:rPr>
          <w:sz w:val="22"/>
          <w:szCs w:val="22"/>
        </w:rPr>
        <w:t xml:space="preserve"> </w:t>
      </w:r>
      <w:r w:rsidRPr="005C2D92">
        <w:rPr>
          <w:sz w:val="22"/>
          <w:szCs w:val="22"/>
        </w:rPr>
        <w:t>udostępnia</w:t>
      </w:r>
      <w:r w:rsidR="00F95C33" w:rsidRPr="005C2D92">
        <w:rPr>
          <w:sz w:val="22"/>
          <w:szCs w:val="22"/>
        </w:rPr>
        <w:t xml:space="preserve"> </w:t>
      </w:r>
      <w:r w:rsidR="004C7E9B" w:rsidRPr="005C2D92">
        <w:rPr>
          <w:sz w:val="22"/>
          <w:szCs w:val="22"/>
        </w:rPr>
        <w:t>informacj</w:t>
      </w:r>
      <w:r w:rsidR="00577BC6" w:rsidRPr="005C2D92">
        <w:rPr>
          <w:sz w:val="22"/>
          <w:szCs w:val="22"/>
        </w:rPr>
        <w:t>ę</w:t>
      </w:r>
      <w:r w:rsidR="00035488" w:rsidRPr="005C2D92">
        <w:rPr>
          <w:sz w:val="22"/>
          <w:szCs w:val="22"/>
        </w:rPr>
        <w:t xml:space="preserve"> z otwarcia ofert</w:t>
      </w:r>
      <w:r w:rsidR="00577BC6" w:rsidRPr="005C2D92">
        <w:rPr>
          <w:sz w:val="22"/>
          <w:szCs w:val="22"/>
        </w:rPr>
        <w:t>.</w:t>
      </w:r>
    </w:p>
    <w:p w14:paraId="1E2047CB" w14:textId="1E6B9645" w:rsidR="00A80738" w:rsidRPr="005C2D9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C2D92">
        <w:rPr>
          <w:sz w:val="22"/>
          <w:szCs w:val="22"/>
        </w:rPr>
        <w:t>Podczas otwarcia ofert, mającego miejsce</w:t>
      </w:r>
      <w:r w:rsidR="00FF4AB1" w:rsidRPr="005C2D92">
        <w:rPr>
          <w:sz w:val="22"/>
          <w:szCs w:val="22"/>
        </w:rPr>
        <w:t xml:space="preserve"> w dniu </w:t>
      </w:r>
      <w:r w:rsidR="006D2EF1" w:rsidRPr="005C2D92">
        <w:rPr>
          <w:sz w:val="22"/>
          <w:szCs w:val="22"/>
        </w:rPr>
        <w:t>10/05/2023</w:t>
      </w:r>
      <w:r w:rsidR="00FF4AB1" w:rsidRPr="005C2D92">
        <w:rPr>
          <w:sz w:val="22"/>
          <w:szCs w:val="22"/>
        </w:rPr>
        <w:t xml:space="preserve"> o godz. </w:t>
      </w:r>
      <w:r w:rsidR="006D2EF1" w:rsidRPr="005C2D92">
        <w:rPr>
          <w:sz w:val="22"/>
          <w:szCs w:val="22"/>
        </w:rPr>
        <w:t>10:00</w:t>
      </w:r>
      <w:r w:rsidRPr="005C2D92">
        <w:rPr>
          <w:sz w:val="22"/>
          <w:szCs w:val="22"/>
        </w:rPr>
        <w:t xml:space="preserve">, otwarte zostały oferty następujących </w:t>
      </w:r>
      <w:r w:rsidR="005C2D92">
        <w:rPr>
          <w:sz w:val="22"/>
          <w:szCs w:val="22"/>
        </w:rPr>
        <w:t>W</w:t>
      </w:r>
      <w:r w:rsidRPr="005C2D92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2410"/>
        <w:gridCol w:w="2409"/>
      </w:tblGrid>
      <w:tr w:rsidR="005C2D92" w:rsidRPr="005C2D92" w14:paraId="77E05F9D" w14:textId="30296BC9" w:rsidTr="005C2D92">
        <w:tc>
          <w:tcPr>
            <w:tcW w:w="993" w:type="dxa"/>
            <w:shd w:val="clear" w:color="auto" w:fill="auto"/>
            <w:vAlign w:val="center"/>
          </w:tcPr>
          <w:p w14:paraId="576EE799" w14:textId="77777777" w:rsidR="005C2D92" w:rsidRPr="005C2D92" w:rsidRDefault="005C2D9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4B7C2E8" w14:textId="1B29EC07" w:rsidR="005C2D92" w:rsidRPr="005C2D92" w:rsidRDefault="005C2D9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5C2D92">
              <w:rPr>
                <w:sz w:val="22"/>
                <w:szCs w:val="22"/>
              </w:rPr>
              <w:t>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BD0E75" w14:textId="255BEE54" w:rsidR="005C2D92" w:rsidRPr="005C2D92" w:rsidRDefault="005C2D9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br/>
              <w:t>(K-1)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018CBDF" w14:textId="5FAA5A6D" w:rsidR="005C2D92" w:rsidRPr="005C2D92" w:rsidRDefault="005C2D92" w:rsidP="005C2D9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</w:t>
            </w:r>
            <w:r>
              <w:rPr>
                <w:sz w:val="22"/>
                <w:szCs w:val="22"/>
              </w:rPr>
              <w:br/>
              <w:t xml:space="preserve">po naprawie </w:t>
            </w:r>
            <w:r>
              <w:rPr>
                <w:sz w:val="22"/>
                <w:szCs w:val="22"/>
              </w:rPr>
              <w:br/>
              <w:t>(K-2)</w:t>
            </w:r>
          </w:p>
        </w:tc>
      </w:tr>
      <w:tr w:rsidR="005C2D92" w:rsidRPr="005C2D92" w14:paraId="42CAE612" w14:textId="467F8AA5" w:rsidTr="005C2D92">
        <w:tc>
          <w:tcPr>
            <w:tcW w:w="993" w:type="dxa"/>
            <w:shd w:val="clear" w:color="auto" w:fill="auto"/>
            <w:vAlign w:val="center"/>
          </w:tcPr>
          <w:p w14:paraId="75C10451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08CF820D" w14:textId="77777777" w:rsidR="005C2D92" w:rsidRPr="005C2D92" w:rsidRDefault="005C2D92" w:rsidP="003D4E32">
            <w:pPr>
              <w:spacing w:before="80"/>
              <w:rPr>
                <w:sz w:val="22"/>
                <w:szCs w:val="22"/>
              </w:rPr>
            </w:pPr>
            <w:proofErr w:type="spellStart"/>
            <w:r w:rsidRPr="005C2D92">
              <w:rPr>
                <w:sz w:val="22"/>
                <w:szCs w:val="22"/>
              </w:rPr>
              <w:t>Klimaltech</w:t>
            </w:r>
            <w:proofErr w:type="spellEnd"/>
            <w:r w:rsidRPr="005C2D92">
              <w:rPr>
                <w:sz w:val="22"/>
                <w:szCs w:val="22"/>
              </w:rPr>
              <w:t xml:space="preserve"> Sp. z o. o.</w:t>
            </w:r>
          </w:p>
          <w:p w14:paraId="1BBCF27C" w14:textId="77777777" w:rsidR="005C2D92" w:rsidRPr="005C2D92" w:rsidRDefault="005C2D92" w:rsidP="003D4E32">
            <w:pPr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ul. Michalin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57</w:t>
            </w:r>
            <w:r w:rsidRPr="005C2D92">
              <w:rPr>
                <w:sz w:val="22"/>
                <w:szCs w:val="22"/>
              </w:rPr>
              <w:t xml:space="preserve"> </w:t>
            </w:r>
          </w:p>
          <w:p w14:paraId="3AAF36A5" w14:textId="77777777" w:rsidR="005C2D92" w:rsidRPr="005C2D92" w:rsidRDefault="005C2D92" w:rsidP="003D4E32">
            <w:pPr>
              <w:spacing w:after="80"/>
              <w:jc w:val="both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64-320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Dobieżyn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D0293C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948 474.45 zł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F6C405" w14:textId="13597F33" w:rsidR="005C2D92" w:rsidRPr="005C2D92" w:rsidRDefault="005C2D92" w:rsidP="005C2D9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5C2D92" w:rsidRPr="005C2D92" w14:paraId="35FE99FC" w14:textId="4216C776" w:rsidTr="005C2D92">
        <w:tc>
          <w:tcPr>
            <w:tcW w:w="993" w:type="dxa"/>
            <w:shd w:val="clear" w:color="auto" w:fill="auto"/>
            <w:vAlign w:val="center"/>
          </w:tcPr>
          <w:p w14:paraId="7CE9235E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16FEBD65" w14:textId="77777777" w:rsidR="005C2D92" w:rsidRPr="005C2D92" w:rsidRDefault="005C2D92" w:rsidP="003D4E32">
            <w:pPr>
              <w:spacing w:before="80"/>
              <w:rPr>
                <w:sz w:val="22"/>
                <w:szCs w:val="22"/>
              </w:rPr>
            </w:pPr>
            <w:proofErr w:type="spellStart"/>
            <w:r w:rsidRPr="005C2D92">
              <w:rPr>
                <w:sz w:val="22"/>
                <w:szCs w:val="22"/>
              </w:rPr>
              <w:t>Air</w:t>
            </w:r>
            <w:proofErr w:type="spellEnd"/>
            <w:r w:rsidRPr="005C2D92">
              <w:rPr>
                <w:sz w:val="22"/>
                <w:szCs w:val="22"/>
              </w:rPr>
              <w:t xml:space="preserve"> Technika Sp. z o.o.</w:t>
            </w:r>
          </w:p>
          <w:p w14:paraId="45B48310" w14:textId="77777777" w:rsidR="005C2D92" w:rsidRPr="005C2D92" w:rsidRDefault="005C2D92" w:rsidP="003D4E32">
            <w:pPr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ul. Kościerzyńska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17-19</w:t>
            </w:r>
            <w:r w:rsidRPr="005C2D92">
              <w:rPr>
                <w:sz w:val="22"/>
                <w:szCs w:val="22"/>
              </w:rPr>
              <w:t xml:space="preserve"> </w:t>
            </w:r>
          </w:p>
          <w:p w14:paraId="3914DF92" w14:textId="77777777" w:rsidR="005C2D92" w:rsidRPr="005C2D92" w:rsidRDefault="005C2D92" w:rsidP="003D4E32">
            <w:pPr>
              <w:spacing w:after="80"/>
              <w:jc w:val="both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51-430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Wrocław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D1A6F3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724 848.79 zł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EEC5FE" w14:textId="249C3E4C" w:rsidR="005C2D92" w:rsidRPr="005C2D92" w:rsidRDefault="005C2D92" w:rsidP="005C2D9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5C2D92" w:rsidRPr="005C2D92" w14:paraId="18F5D5A3" w14:textId="602D1BA3" w:rsidTr="005C2D92">
        <w:tc>
          <w:tcPr>
            <w:tcW w:w="993" w:type="dxa"/>
            <w:shd w:val="clear" w:color="auto" w:fill="auto"/>
            <w:vAlign w:val="center"/>
          </w:tcPr>
          <w:p w14:paraId="03662CFF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01D8DAF4" w14:textId="5E6E997D" w:rsidR="005C2D92" w:rsidRPr="005C2D92" w:rsidRDefault="005C2D92" w:rsidP="003D4E32">
            <w:pPr>
              <w:spacing w:before="80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 xml:space="preserve">STERBIT </w:t>
            </w:r>
            <w:r>
              <w:rPr>
                <w:sz w:val="22"/>
                <w:szCs w:val="22"/>
              </w:rPr>
              <w:t>Sp. z o. o.</w:t>
            </w:r>
          </w:p>
          <w:p w14:paraId="77546B79" w14:textId="77777777" w:rsidR="005C2D92" w:rsidRPr="005C2D92" w:rsidRDefault="005C2D92" w:rsidP="003D4E32">
            <w:pPr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ul. Warszawska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94</w:t>
            </w:r>
            <w:r w:rsidRPr="005C2D92">
              <w:rPr>
                <w:sz w:val="22"/>
                <w:szCs w:val="22"/>
              </w:rPr>
              <w:t xml:space="preserve"> </w:t>
            </w:r>
          </w:p>
          <w:p w14:paraId="7CAC00EF" w14:textId="77777777" w:rsidR="005C2D92" w:rsidRPr="005C2D92" w:rsidRDefault="005C2D92" w:rsidP="003D4E32">
            <w:pPr>
              <w:spacing w:after="80"/>
              <w:jc w:val="both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64-047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Poznań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DACCB08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640 464.76 zł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8A13CE" w14:textId="21A682B4" w:rsidR="005C2D92" w:rsidRPr="005C2D92" w:rsidRDefault="005C2D92" w:rsidP="005C2D9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miesięcy i więcej </w:t>
            </w:r>
            <w:r>
              <w:rPr>
                <w:sz w:val="22"/>
                <w:szCs w:val="22"/>
              </w:rPr>
              <w:br/>
              <w:t>tj. 37 miesięcy</w:t>
            </w:r>
          </w:p>
        </w:tc>
      </w:tr>
      <w:tr w:rsidR="005C2D92" w:rsidRPr="005C2D92" w14:paraId="206B4168" w14:textId="3C333AAA" w:rsidTr="005C2D92">
        <w:tc>
          <w:tcPr>
            <w:tcW w:w="993" w:type="dxa"/>
            <w:shd w:val="clear" w:color="auto" w:fill="auto"/>
            <w:vAlign w:val="center"/>
          </w:tcPr>
          <w:p w14:paraId="2A119F10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01100248" w14:textId="77777777" w:rsidR="005C2D92" w:rsidRPr="005C2D92" w:rsidRDefault="005C2D92" w:rsidP="003D4E32">
            <w:pPr>
              <w:spacing w:before="80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PZN Sp. z o. o.</w:t>
            </w:r>
          </w:p>
          <w:p w14:paraId="5E3432FC" w14:textId="77777777" w:rsidR="005C2D92" w:rsidRPr="005C2D92" w:rsidRDefault="005C2D92" w:rsidP="003D4E32">
            <w:pPr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ul. Niekłańska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35</w:t>
            </w:r>
            <w:r w:rsidRPr="005C2D92">
              <w:rPr>
                <w:sz w:val="22"/>
                <w:szCs w:val="22"/>
              </w:rPr>
              <w:t xml:space="preserve"> </w:t>
            </w:r>
          </w:p>
          <w:p w14:paraId="1394DB8C" w14:textId="77777777" w:rsidR="005C2D92" w:rsidRPr="005C2D92" w:rsidRDefault="005C2D92" w:rsidP="003D4E32">
            <w:pPr>
              <w:spacing w:after="80"/>
              <w:jc w:val="both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03-924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B73B50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799 500.00 zł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5E5B2F" w14:textId="2423602B" w:rsidR="005C2D92" w:rsidRPr="005C2D92" w:rsidRDefault="005C2D92" w:rsidP="005C2D9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miesięcy</w:t>
            </w:r>
          </w:p>
        </w:tc>
      </w:tr>
      <w:tr w:rsidR="005C2D92" w:rsidRPr="005C2D92" w14:paraId="0B416269" w14:textId="264683F4" w:rsidTr="005C2D92">
        <w:tc>
          <w:tcPr>
            <w:tcW w:w="993" w:type="dxa"/>
            <w:shd w:val="clear" w:color="auto" w:fill="auto"/>
            <w:vAlign w:val="center"/>
          </w:tcPr>
          <w:p w14:paraId="4DB90859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4E8228CE" w14:textId="77777777" w:rsidR="005C2D92" w:rsidRPr="005C2D92" w:rsidRDefault="005C2D92" w:rsidP="003D4E32">
            <w:pPr>
              <w:spacing w:before="80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Klima Perfect Serwis Katarzyna Grabarczyk</w:t>
            </w:r>
          </w:p>
          <w:p w14:paraId="726444F1" w14:textId="77777777" w:rsidR="005C2D92" w:rsidRPr="005C2D92" w:rsidRDefault="005C2D92" w:rsidP="003D4E32">
            <w:pPr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ul. Bolesława Chrobrego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13</w:t>
            </w:r>
            <w:r w:rsidRPr="005C2D92">
              <w:rPr>
                <w:sz w:val="22"/>
                <w:szCs w:val="22"/>
              </w:rPr>
              <w:t xml:space="preserve"> </w:t>
            </w:r>
          </w:p>
          <w:p w14:paraId="0BB5D727" w14:textId="77777777" w:rsidR="005C2D92" w:rsidRPr="005C2D92" w:rsidRDefault="005C2D92" w:rsidP="003D4E32">
            <w:pPr>
              <w:spacing w:after="80"/>
              <w:jc w:val="both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64-500</w:t>
            </w:r>
            <w:r w:rsidRPr="005C2D92">
              <w:rPr>
                <w:sz w:val="22"/>
                <w:szCs w:val="22"/>
              </w:rPr>
              <w:t xml:space="preserve"> </w:t>
            </w:r>
            <w:r w:rsidRPr="005C2D92">
              <w:rPr>
                <w:sz w:val="22"/>
                <w:szCs w:val="22"/>
              </w:rPr>
              <w:t>Szamotuły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A0BA18C" w14:textId="77777777" w:rsidR="005C2D92" w:rsidRPr="005C2D92" w:rsidRDefault="005C2D92" w:rsidP="003D4E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C2D92">
              <w:rPr>
                <w:sz w:val="22"/>
                <w:szCs w:val="22"/>
              </w:rPr>
              <w:t>738 000.00 zł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40EB4C" w14:textId="3B9B88A1" w:rsidR="005C2D92" w:rsidRPr="005C2D92" w:rsidRDefault="005C2D92" w:rsidP="005C2D9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miesięcy</w:t>
            </w:r>
          </w:p>
        </w:tc>
      </w:tr>
    </w:tbl>
    <w:p w14:paraId="334EE37A" w14:textId="77777777" w:rsidR="005C2D92" w:rsidRDefault="005C2D92" w:rsidP="005C2D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4798886" w14:textId="77777777" w:rsidR="005C2D92" w:rsidRDefault="005C2D92" w:rsidP="005C2D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776846" w14:textId="77777777" w:rsidR="005C2D92" w:rsidRDefault="005C2D92" w:rsidP="005C2D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04A8950" w14:textId="00E83F58" w:rsidR="00A80738" w:rsidRPr="005C2D92" w:rsidRDefault="005C2D92" w:rsidP="005C2D92">
      <w:pPr>
        <w:pStyle w:val="Tekstpodstawowy"/>
        <w:spacing w:after="480"/>
        <w:ind w:left="3119"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Piotr Nowicki                                                                                                                       </w:t>
      </w:r>
    </w:p>
    <w:sectPr w:rsidR="00A80738" w:rsidRPr="005C2D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56A3D" w14:textId="77777777" w:rsidR="000D5153" w:rsidRDefault="000D5153">
      <w:r>
        <w:separator/>
      </w:r>
    </w:p>
  </w:endnote>
  <w:endnote w:type="continuationSeparator" w:id="0">
    <w:p w14:paraId="523F73DF" w14:textId="77777777" w:rsidR="000D5153" w:rsidRDefault="000D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D3D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0CE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BD0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1F0E46">
        <v:line id="_x0000_s1025" style="position:absolute;left:0;text-align:left;z-index:251657728" from="-3.85pt,8.7pt" to="455.15pt,8.7pt"/>
      </w:pict>
    </w:r>
  </w:p>
  <w:p w14:paraId="753464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9BC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EB581" w14:textId="77777777" w:rsidR="009F189D" w:rsidRDefault="009F189D">
    <w:pPr>
      <w:pStyle w:val="Stopka"/>
      <w:tabs>
        <w:tab w:val="clear" w:pos="4536"/>
      </w:tabs>
      <w:jc w:val="center"/>
    </w:pPr>
  </w:p>
  <w:p w14:paraId="72D605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0060E" w14:textId="77777777" w:rsidR="000D5153" w:rsidRDefault="000D5153">
      <w:r>
        <w:separator/>
      </w:r>
    </w:p>
  </w:footnote>
  <w:footnote w:type="continuationSeparator" w:id="0">
    <w:p w14:paraId="35769EB2" w14:textId="77777777" w:rsidR="000D5153" w:rsidRDefault="000D5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B6828" w14:textId="77777777" w:rsidR="006D2EF1" w:rsidRDefault="006D2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D0398" w14:textId="77777777" w:rsidR="006D2EF1" w:rsidRDefault="006D2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6C3D" w14:textId="77777777" w:rsidR="006D2EF1" w:rsidRDefault="006D2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153"/>
    <w:rsid w:val="00007727"/>
    <w:rsid w:val="00017720"/>
    <w:rsid w:val="00035488"/>
    <w:rsid w:val="000D5153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2D92"/>
    <w:rsid w:val="00601802"/>
    <w:rsid w:val="0069085C"/>
    <w:rsid w:val="006D2EF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C37B45"/>
  <w15:chartTrackingRefBased/>
  <w15:docId w15:val="{FCAD74BE-7A50-464C-9C1B-51F88865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5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2023-05-10T10:10:00Z</cp:lastPrinted>
  <dcterms:created xsi:type="dcterms:W3CDTF">2023-05-10T10:11:00Z</dcterms:created>
  <dcterms:modified xsi:type="dcterms:W3CDTF">2023-05-10T10:11:00Z</dcterms:modified>
</cp:coreProperties>
</file>