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C088E">
        <w:rPr>
          <w:rFonts w:ascii="Arial" w:hAnsi="Arial" w:cs="Arial"/>
          <w:bCs/>
          <w:i w:val="0"/>
          <w:szCs w:val="24"/>
        </w:rPr>
        <w:t>10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0272E" w:rsidRPr="0070272E">
        <w:rPr>
          <w:rFonts w:ascii="Arial" w:hAnsi="Arial" w:cs="Arial"/>
          <w:b/>
          <w:sz w:val="24"/>
          <w:szCs w:val="24"/>
        </w:rPr>
        <w:t>60/2023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0272E" w:rsidRPr="0070272E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70272E" w:rsidRPr="0070272E">
        <w:rPr>
          <w:rFonts w:ascii="Arial" w:hAnsi="Arial" w:cs="Arial"/>
        </w:rPr>
        <w:t>ul</w:t>
      </w:r>
      <w:proofErr w:type="gramEnd"/>
      <w:r w:rsidR="0070272E" w:rsidRPr="0070272E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70272E" w:rsidRPr="0070272E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0272E" w:rsidRPr="0070272E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0272E" w:rsidRPr="0070272E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272E" w:rsidRPr="0012157F" w:rsidTr="00771D2B">
        <w:tc>
          <w:tcPr>
            <w:tcW w:w="9104" w:type="dxa"/>
            <w:shd w:val="clear" w:color="auto" w:fill="D9D9D9"/>
          </w:tcPr>
          <w:p w:rsidR="0070272E" w:rsidRPr="0012157F" w:rsidRDefault="0070272E" w:rsidP="00771D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0272E" w:rsidRDefault="0070272E" w:rsidP="00771D2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70272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0272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272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272E" w:rsidRPr="00C86421" w:rsidRDefault="0070272E" w:rsidP="00771D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70272E" w:rsidRDefault="0070272E" w:rsidP="00771D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70272E" w:rsidRPr="00C86421" w:rsidRDefault="0070272E" w:rsidP="00771D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70272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0272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0272E">
        <w:rPr>
          <w:rFonts w:ascii="Arial" w:hAnsi="Arial" w:cs="Arial"/>
          <w:b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70272E" w:rsidRPr="0070272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0272E" w:rsidRPr="0012157F" w:rsidTr="00771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2E" w:rsidRPr="0012157F" w:rsidRDefault="0070272E" w:rsidP="00771D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27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2E" w:rsidRPr="0012157F" w:rsidRDefault="0070272E" w:rsidP="00771D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272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0272E" w:rsidRPr="0012157F" w:rsidRDefault="0070272E" w:rsidP="00771D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272E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70272E" w:rsidRPr="00122954" w:rsidRDefault="0070272E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70272E" w:rsidRPr="0012157F" w:rsidTr="00771D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2E" w:rsidRPr="0012157F" w:rsidRDefault="0070272E" w:rsidP="00771D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27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2E" w:rsidRPr="0012157F" w:rsidRDefault="0070272E" w:rsidP="00771D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272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0272E" w:rsidRPr="0012157F" w:rsidRDefault="0070272E" w:rsidP="00771D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272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0272E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70272E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Default="0070272E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22954" w:rsidRPr="00122954">
        <w:rPr>
          <w:rFonts w:ascii="Arial" w:hAnsi="Arial" w:cs="Arial"/>
          <w:sz w:val="24"/>
          <w:szCs w:val="24"/>
        </w:rPr>
        <w:t>polegam</w:t>
      </w:r>
      <w:proofErr w:type="gramEnd"/>
      <w:r w:rsidR="00122954"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C2D" w:rsidRDefault="002E0C2D" w:rsidP="0038231F">
      <w:pPr>
        <w:spacing w:after="0" w:line="240" w:lineRule="auto"/>
      </w:pPr>
      <w:r>
        <w:separator/>
      </w:r>
    </w:p>
  </w:endnote>
  <w:endnote w:type="continuationSeparator" w:id="0">
    <w:p w:rsidR="002E0C2D" w:rsidRDefault="002E0C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72E" w:rsidRDefault="007027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37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372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72E" w:rsidRDefault="007027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C2D" w:rsidRDefault="002E0C2D" w:rsidP="0038231F">
      <w:pPr>
        <w:spacing w:after="0" w:line="240" w:lineRule="auto"/>
      </w:pPr>
      <w:r>
        <w:separator/>
      </w:r>
    </w:p>
  </w:footnote>
  <w:footnote w:type="continuationSeparator" w:id="0">
    <w:p w:rsidR="002E0C2D" w:rsidRDefault="002E0C2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72E" w:rsidRDefault="007027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72E" w:rsidRDefault="007027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72E" w:rsidRDefault="007027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C2D"/>
    <w:rsid w:val="00023477"/>
    <w:rsid w:val="000247FF"/>
    <w:rsid w:val="00025C8D"/>
    <w:rsid w:val="000303EE"/>
    <w:rsid w:val="0005473D"/>
    <w:rsid w:val="000642B4"/>
    <w:rsid w:val="00073C3D"/>
    <w:rsid w:val="000809B6"/>
    <w:rsid w:val="0008372E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C2D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088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272E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A07DA-472A-4BA2-9126-CED7307FA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2023-05-08T07:58:00Z</cp:lastPrinted>
  <dcterms:created xsi:type="dcterms:W3CDTF">2023-05-08T07:57:00Z</dcterms:created>
  <dcterms:modified xsi:type="dcterms:W3CDTF">2023-05-08T07:58:00Z</dcterms:modified>
</cp:coreProperties>
</file>