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AC72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4"/>
          <w:lang w:eastAsia="pl-PL"/>
        </w:rPr>
      </w:pPr>
      <w:r w:rsidRPr="00AC72C0"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Załącznik nr </w:t>
      </w:r>
      <w:r w:rsidR="00787C2F">
        <w:rPr>
          <w:rFonts w:ascii="Arial" w:eastAsia="Times New Roman" w:hAnsi="Arial" w:cs="Arial"/>
          <w:bCs/>
          <w:sz w:val="20"/>
          <w:szCs w:val="24"/>
          <w:lang w:eastAsia="pl-PL"/>
        </w:rPr>
        <w:t>14</w:t>
      </w:r>
      <w:bookmarkStart w:id="0" w:name="_GoBack"/>
      <w:bookmarkEnd w:id="0"/>
      <w:r w:rsidRPr="00AC72C0"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AC72C0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3D70" w:rsidRPr="00C14101" w:rsidTr="00771D2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33D70" w:rsidRPr="00C14101" w:rsidRDefault="00633D70" w:rsidP="00771D2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33D70" w:rsidRPr="00C14101" w:rsidRDefault="00633D70" w:rsidP="00771D2B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633D70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33D70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33D70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633D70" w:rsidRPr="00C14101" w:rsidRDefault="00633D70" w:rsidP="00771D2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633D70" w:rsidRPr="00C14101" w:rsidRDefault="00633D70" w:rsidP="00771D2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633D70" w:rsidP="00AC72C0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33D7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Usługi serwisu i napraw, usuwania awarii elektrycznych, mechanicznych i instalacji budynków systemu wentylacji i klimatyzacji w budynkach 10WSKzP SPZOZ w </w:t>
      </w:r>
      <w:proofErr w:type="gramStart"/>
      <w:r w:rsidRPr="00633D70">
        <w:rPr>
          <w:rFonts w:ascii="Arial" w:eastAsia="Times New Roman" w:hAnsi="Arial" w:cs="Arial"/>
          <w:b/>
          <w:sz w:val="24"/>
          <w:szCs w:val="24"/>
          <w:lang w:eastAsia="pl-PL"/>
        </w:rPr>
        <w:t>Bydgoszczy</w:t>
      </w:r>
      <w:r w:rsidR="00AC72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Znak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Sprawy: </w:t>
      </w:r>
      <w:r w:rsidRPr="00633D70">
        <w:rPr>
          <w:rFonts w:ascii="Arial" w:eastAsia="Times New Roman" w:hAnsi="Arial" w:cs="Arial"/>
          <w:b/>
          <w:sz w:val="24"/>
          <w:szCs w:val="24"/>
          <w:lang w:eastAsia="pl-PL"/>
        </w:rPr>
        <w:t>60/2023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prowadzonego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przez </w:t>
      </w:r>
      <w:r w:rsidR="00633D70" w:rsidRPr="00633D70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Default="00BC121E" w:rsidP="00AC72C0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AC72C0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  <w:r w:rsidR="00AC72C0">
        <w:rPr>
          <w:rFonts w:ascii="Arial" w:eastAsia="Times New Roman" w:hAnsi="Arial" w:cs="Arial"/>
          <w:sz w:val="20"/>
          <w:szCs w:val="24"/>
          <w:u w:val="single"/>
          <w:lang w:eastAsia="pl-PL"/>
        </w:rPr>
        <w:t xml:space="preserve"> </w:t>
      </w:r>
      <w:r w:rsidRPr="00AC72C0">
        <w:rPr>
          <w:rFonts w:ascii="Arial" w:eastAsia="Times New Roman" w:hAnsi="Arial" w:cs="Arial"/>
          <w:iCs/>
          <w:sz w:val="20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grupy kapitałowej.</w:t>
      </w:r>
    </w:p>
    <w:p w:rsidR="00067B62" w:rsidRDefault="00067B62" w:rsidP="00AC72C0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AC72C0" w:rsidRPr="00067B62" w:rsidRDefault="00AC72C0" w:rsidP="00AC72C0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633D7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sectPr w:rsidR="00BC121E" w:rsidRPr="00C14101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0A1" w:rsidRDefault="00EC40A1">
      <w:r>
        <w:separator/>
      </w:r>
    </w:p>
  </w:endnote>
  <w:endnote w:type="continuationSeparator" w:id="0">
    <w:p w:rsidR="00EC40A1" w:rsidRDefault="00EC4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D26C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26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26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D70" w:rsidRDefault="00633D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0A1" w:rsidRDefault="00EC40A1">
      <w:r>
        <w:separator/>
      </w:r>
    </w:p>
  </w:footnote>
  <w:footnote w:type="continuationSeparator" w:id="0">
    <w:p w:rsidR="00EC40A1" w:rsidRDefault="00EC40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D70" w:rsidRDefault="00633D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D70" w:rsidRDefault="00633D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D70" w:rsidRDefault="00633D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40A1"/>
    <w:rsid w:val="0000184A"/>
    <w:rsid w:val="00012997"/>
    <w:rsid w:val="000621A2"/>
    <w:rsid w:val="00067B62"/>
    <w:rsid w:val="000719DC"/>
    <w:rsid w:val="00075CEC"/>
    <w:rsid w:val="00084703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3D70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7C2F"/>
    <w:rsid w:val="007951AD"/>
    <w:rsid w:val="007D26C5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C72C0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CF60EA"/>
    <w:rsid w:val="00D74F94"/>
    <w:rsid w:val="00DD482A"/>
    <w:rsid w:val="00DE0396"/>
    <w:rsid w:val="00DE0405"/>
    <w:rsid w:val="00DE252B"/>
    <w:rsid w:val="00E37A20"/>
    <w:rsid w:val="00EB5766"/>
    <w:rsid w:val="00EC40A1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B4340-AA51-445D-8D4E-F3A2E9F71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240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2023-05-08T08:00:00Z</cp:lastPrinted>
  <dcterms:created xsi:type="dcterms:W3CDTF">2023-05-08T06:28:00Z</dcterms:created>
  <dcterms:modified xsi:type="dcterms:W3CDTF">2023-05-08T08:00:00Z</dcterms:modified>
</cp:coreProperties>
</file>