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5C029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C029F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5C029F">
        <w:rPr>
          <w:sz w:val="22"/>
          <w:szCs w:val="22"/>
        </w:rPr>
        <w:t>2023-05-0</w:t>
      </w:r>
      <w:r w:rsidR="004515F5">
        <w:rPr>
          <w:sz w:val="22"/>
          <w:szCs w:val="22"/>
        </w:rPr>
        <w:t>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C029F" w:rsidRPr="005C029F" w:rsidRDefault="005C029F" w:rsidP="00FB7F50">
      <w:pPr>
        <w:spacing w:after="40"/>
        <w:rPr>
          <w:b/>
          <w:bCs/>
          <w:sz w:val="22"/>
          <w:szCs w:val="22"/>
        </w:rPr>
      </w:pPr>
      <w:r w:rsidRPr="005C029F">
        <w:rPr>
          <w:b/>
          <w:bCs/>
          <w:sz w:val="22"/>
          <w:szCs w:val="22"/>
        </w:rPr>
        <w:t>Szpital Wojewódzki w Poznaniu</w:t>
      </w:r>
    </w:p>
    <w:p w:rsidR="00FB7F50" w:rsidRPr="002245BE" w:rsidRDefault="005C029F" w:rsidP="00FB7F50">
      <w:pPr>
        <w:spacing w:after="40"/>
        <w:rPr>
          <w:b/>
          <w:bCs/>
          <w:sz w:val="22"/>
          <w:szCs w:val="22"/>
        </w:rPr>
      </w:pPr>
      <w:r w:rsidRPr="005C029F">
        <w:rPr>
          <w:b/>
          <w:bCs/>
          <w:sz w:val="22"/>
          <w:szCs w:val="22"/>
        </w:rPr>
        <w:t>Dział Zamówień Publicznych</w:t>
      </w:r>
    </w:p>
    <w:p w:rsidR="00FB7F50" w:rsidRPr="002245BE" w:rsidRDefault="005C029F" w:rsidP="00FB7F50">
      <w:pPr>
        <w:rPr>
          <w:sz w:val="22"/>
          <w:szCs w:val="22"/>
        </w:rPr>
      </w:pPr>
      <w:r w:rsidRPr="005C029F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5C029F">
        <w:rPr>
          <w:sz w:val="22"/>
          <w:szCs w:val="22"/>
        </w:rPr>
        <w:t>7/19</w:t>
      </w:r>
    </w:p>
    <w:p w:rsidR="00FB7F50" w:rsidRPr="002245BE" w:rsidRDefault="005C029F" w:rsidP="00FB7F50">
      <w:pPr>
        <w:rPr>
          <w:sz w:val="22"/>
          <w:szCs w:val="22"/>
        </w:rPr>
      </w:pPr>
      <w:r w:rsidRPr="005C029F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5C029F">
        <w:rPr>
          <w:sz w:val="22"/>
          <w:szCs w:val="22"/>
        </w:rPr>
        <w:t>Poznań</w:t>
      </w:r>
    </w:p>
    <w:p w:rsidR="00FB7F50" w:rsidRPr="002245BE" w:rsidRDefault="00FB7F50" w:rsidP="00FB7F50">
      <w:pPr>
        <w:rPr>
          <w:sz w:val="22"/>
          <w:szCs w:val="22"/>
        </w:rPr>
      </w:pPr>
    </w:p>
    <w:p w:rsidR="00FB7F50" w:rsidRPr="002245BE" w:rsidRDefault="00FB7F50" w:rsidP="00FB7F50">
      <w:pPr>
        <w:rPr>
          <w:sz w:val="22"/>
          <w:szCs w:val="22"/>
        </w:rPr>
      </w:pPr>
    </w:p>
    <w:p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5C029F" w:rsidRPr="005C029F">
        <w:rPr>
          <w:bCs/>
          <w:sz w:val="22"/>
          <w:szCs w:val="22"/>
        </w:rPr>
        <w:t>SZW/DZP/98/2022/32</w:t>
      </w:r>
    </w:p>
    <w:p w:rsidR="00E62859" w:rsidRDefault="00E62859" w:rsidP="00FB7F50">
      <w:pPr>
        <w:spacing w:line="276" w:lineRule="auto"/>
        <w:rPr>
          <w:sz w:val="22"/>
          <w:szCs w:val="22"/>
        </w:rPr>
      </w:pPr>
    </w:p>
    <w:p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5C029F" w:rsidRPr="00607F9B" w:rsidTr="00815FA6">
        <w:trPr>
          <w:trHeight w:val="638"/>
        </w:trPr>
        <w:tc>
          <w:tcPr>
            <w:tcW w:w="959" w:type="dxa"/>
            <w:shd w:val="clear" w:color="auto" w:fill="auto"/>
          </w:tcPr>
          <w:p w:rsidR="005C029F" w:rsidRPr="00607F9B" w:rsidRDefault="005C029F" w:rsidP="00815F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029F" w:rsidRPr="00607F9B" w:rsidRDefault="005C029F" w:rsidP="00815F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C029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029F">
              <w:rPr>
                <w:b/>
                <w:bCs/>
                <w:sz w:val="22"/>
                <w:szCs w:val="22"/>
              </w:rPr>
              <w:t>Dostawa produktów leczniczych dla Szpitala Wojewódzkiego w Poznaniu - powtórzenie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029F">
              <w:rPr>
                <w:b/>
                <w:sz w:val="22"/>
                <w:szCs w:val="22"/>
              </w:rPr>
              <w:t>SZW/DZP/98/2022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5C029F" w:rsidRPr="005C029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C029F" w:rsidRPr="005C029F">
        <w:rPr>
          <w:b/>
          <w:sz w:val="22"/>
          <w:szCs w:val="22"/>
        </w:rPr>
        <w:t>Szpital Wojewódzki w Poznaniu</w:t>
      </w:r>
    </w:p>
    <w:p w:rsidR="008642B3" w:rsidRDefault="005C02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C029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5C029F">
        <w:rPr>
          <w:sz w:val="22"/>
          <w:szCs w:val="22"/>
        </w:rPr>
        <w:t>(</w:t>
      </w:r>
      <w:proofErr w:type="spellStart"/>
      <w:r w:rsidRPr="005C029F">
        <w:rPr>
          <w:sz w:val="22"/>
          <w:szCs w:val="22"/>
        </w:rPr>
        <w:t>t.j</w:t>
      </w:r>
      <w:proofErr w:type="spellEnd"/>
      <w:r w:rsidRPr="005C029F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C029F" w:rsidRPr="00AA77DE" w:rsidTr="00531069">
        <w:trPr>
          <w:cantSplit/>
        </w:trPr>
        <w:tc>
          <w:tcPr>
            <w:tcW w:w="9498" w:type="dxa"/>
          </w:tcPr>
          <w:p w:rsidR="005C029F" w:rsidRPr="00AA77DE" w:rsidRDefault="005C029F" w:rsidP="00815FA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A77DE">
              <w:rPr>
                <w:b/>
                <w:sz w:val="22"/>
                <w:szCs w:val="22"/>
              </w:rPr>
              <w:t>Farmacol Logistyka Sp. z o.o.</w:t>
            </w:r>
          </w:p>
          <w:p w:rsidR="005C029F" w:rsidRPr="00AA77DE" w:rsidRDefault="00427387" w:rsidP="00815FA6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 xml:space="preserve">ul. </w:t>
            </w:r>
            <w:r w:rsidR="005C029F" w:rsidRPr="00AA77DE">
              <w:rPr>
                <w:bCs/>
                <w:sz w:val="22"/>
                <w:szCs w:val="22"/>
              </w:rPr>
              <w:t xml:space="preserve">Szopienicka 77 </w:t>
            </w:r>
          </w:p>
          <w:p w:rsidR="005C029F" w:rsidRPr="00AA77DE" w:rsidRDefault="005C029F" w:rsidP="00815FA6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>40-431 Katowice</w:t>
            </w:r>
          </w:p>
          <w:p w:rsidR="005C029F" w:rsidRPr="00AA77DE" w:rsidRDefault="005C029F" w:rsidP="00815F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A77DE">
              <w:rPr>
                <w:sz w:val="22"/>
                <w:szCs w:val="22"/>
              </w:rPr>
              <w:t>na:</w:t>
            </w:r>
            <w:r w:rsidR="001A2F03">
              <w:rPr>
                <w:sz w:val="22"/>
                <w:szCs w:val="22"/>
              </w:rPr>
              <w:t xml:space="preserve"> </w:t>
            </w:r>
            <w:r w:rsidRPr="00AA77DE">
              <w:rPr>
                <w:sz w:val="22"/>
                <w:szCs w:val="22"/>
              </w:rPr>
              <w:t xml:space="preserve">Zadanie nr 1: za cenę brutto </w:t>
            </w:r>
            <w:r w:rsidRPr="00AA77DE">
              <w:rPr>
                <w:b/>
                <w:sz w:val="22"/>
                <w:szCs w:val="22"/>
              </w:rPr>
              <w:t>15 613.70 zł</w:t>
            </w:r>
            <w:r w:rsidRPr="00AA77DE">
              <w:rPr>
                <w:bCs/>
                <w:sz w:val="22"/>
                <w:szCs w:val="22"/>
              </w:rPr>
              <w:t>.</w:t>
            </w:r>
          </w:p>
          <w:p w:rsidR="005C029F" w:rsidRPr="00AA77DE" w:rsidRDefault="005C029F" w:rsidP="00815F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AA77DE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5C029F" w:rsidRPr="00AA77DE" w:rsidRDefault="00F2718C" w:rsidP="00815F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2718C">
              <w:rPr>
                <w:sz w:val="22"/>
                <w:szCs w:val="22"/>
              </w:rPr>
              <w:t>Oferta spełnia wymagania formalno-prawne i jest zgodna z SWZ.</w:t>
            </w:r>
          </w:p>
        </w:tc>
      </w:tr>
      <w:tr w:rsidR="005C029F" w:rsidRPr="00AA77DE" w:rsidTr="00531069">
        <w:trPr>
          <w:cantSplit/>
        </w:trPr>
        <w:tc>
          <w:tcPr>
            <w:tcW w:w="9498" w:type="dxa"/>
          </w:tcPr>
          <w:p w:rsidR="00CE6CCC" w:rsidRPr="00CE6CCC" w:rsidRDefault="00CE6CCC" w:rsidP="00CE6CCC">
            <w:pPr>
              <w:jc w:val="both"/>
              <w:rPr>
                <w:b/>
                <w:sz w:val="22"/>
                <w:szCs w:val="22"/>
              </w:rPr>
            </w:pPr>
            <w:r w:rsidRPr="00CE6CCC">
              <w:rPr>
                <w:b/>
                <w:sz w:val="22"/>
                <w:szCs w:val="22"/>
              </w:rPr>
              <w:t>Salus International Sp. z o.o.</w:t>
            </w:r>
          </w:p>
          <w:p w:rsidR="00CE6CCC" w:rsidRPr="00CE6CCC" w:rsidRDefault="00CE6CCC" w:rsidP="00CE6CCC">
            <w:pPr>
              <w:jc w:val="both"/>
              <w:rPr>
                <w:bCs/>
                <w:sz w:val="22"/>
                <w:szCs w:val="22"/>
              </w:rPr>
            </w:pPr>
            <w:r w:rsidRPr="00CE6CCC">
              <w:rPr>
                <w:bCs/>
                <w:sz w:val="22"/>
                <w:szCs w:val="22"/>
              </w:rPr>
              <w:t xml:space="preserve">ul. Gen. Kazimierza Pułaskiego 9 </w:t>
            </w:r>
          </w:p>
          <w:p w:rsidR="00CE6CCC" w:rsidRPr="00AA77DE" w:rsidRDefault="00CE6CCC" w:rsidP="00CE6CCC">
            <w:pPr>
              <w:jc w:val="both"/>
              <w:rPr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>40-273 Katowice</w:t>
            </w:r>
            <w:r w:rsidRPr="00AA77DE">
              <w:rPr>
                <w:sz w:val="22"/>
                <w:szCs w:val="22"/>
              </w:rPr>
              <w:t xml:space="preserve"> </w:t>
            </w:r>
          </w:p>
          <w:p w:rsidR="005C029F" w:rsidRPr="00AA77DE" w:rsidRDefault="005C029F" w:rsidP="001A2F03">
            <w:pPr>
              <w:jc w:val="both"/>
              <w:rPr>
                <w:sz w:val="22"/>
                <w:szCs w:val="22"/>
              </w:rPr>
            </w:pPr>
            <w:r w:rsidRPr="00AA77DE">
              <w:rPr>
                <w:sz w:val="22"/>
                <w:szCs w:val="22"/>
              </w:rPr>
              <w:t>na:</w:t>
            </w:r>
            <w:r w:rsidR="001A2F03">
              <w:rPr>
                <w:sz w:val="22"/>
                <w:szCs w:val="22"/>
              </w:rPr>
              <w:t xml:space="preserve"> </w:t>
            </w:r>
            <w:r w:rsidRPr="00AA77DE">
              <w:rPr>
                <w:sz w:val="22"/>
                <w:szCs w:val="22"/>
              </w:rPr>
              <w:t xml:space="preserve">Zadanie nr 4: za cenę brutto </w:t>
            </w:r>
            <w:r w:rsidRPr="00AA77DE">
              <w:rPr>
                <w:b/>
                <w:sz w:val="22"/>
                <w:szCs w:val="22"/>
              </w:rPr>
              <w:t>63 785.36 zł</w:t>
            </w:r>
            <w:r w:rsidRPr="00AA77DE">
              <w:rPr>
                <w:bCs/>
                <w:sz w:val="22"/>
                <w:szCs w:val="22"/>
              </w:rPr>
              <w:t>.</w:t>
            </w:r>
          </w:p>
          <w:p w:rsidR="005C029F" w:rsidRPr="001A2F03" w:rsidRDefault="005C029F" w:rsidP="00815F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1A2F03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5C029F" w:rsidRPr="00AA77DE" w:rsidRDefault="00F2718C" w:rsidP="00815F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2718C">
              <w:rPr>
                <w:sz w:val="22"/>
                <w:szCs w:val="22"/>
              </w:rPr>
              <w:t>Oferta spełnia wymagania formalno-prawne i jest zgodna z SWZ.</w:t>
            </w:r>
          </w:p>
        </w:tc>
      </w:tr>
      <w:tr w:rsidR="005C029F" w:rsidRPr="00AA77DE" w:rsidTr="00531069">
        <w:trPr>
          <w:cantSplit/>
        </w:trPr>
        <w:tc>
          <w:tcPr>
            <w:tcW w:w="9498" w:type="dxa"/>
          </w:tcPr>
          <w:p w:rsidR="005C029F" w:rsidRPr="00AA77DE" w:rsidRDefault="005C029F" w:rsidP="00815FA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A77DE">
              <w:rPr>
                <w:b/>
                <w:sz w:val="22"/>
                <w:szCs w:val="22"/>
              </w:rPr>
              <w:lastRenderedPageBreak/>
              <w:t>Urtica Sp. z o.o.</w:t>
            </w:r>
          </w:p>
          <w:p w:rsidR="00CE6CCC" w:rsidRPr="00CE6CCC" w:rsidRDefault="00CE6CCC" w:rsidP="00CE6CCC">
            <w:pPr>
              <w:jc w:val="both"/>
              <w:rPr>
                <w:bCs/>
                <w:sz w:val="22"/>
                <w:szCs w:val="22"/>
              </w:rPr>
            </w:pPr>
            <w:r w:rsidRPr="00CE6CCC">
              <w:rPr>
                <w:bCs/>
                <w:sz w:val="22"/>
                <w:szCs w:val="22"/>
              </w:rPr>
              <w:t xml:space="preserve">ul. Krzemieniecka 120 </w:t>
            </w:r>
          </w:p>
          <w:p w:rsidR="00CE6CCC" w:rsidRPr="00AA77DE" w:rsidRDefault="00CE6CCC" w:rsidP="00CE6CCC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 xml:space="preserve">54-613 Wrocław </w:t>
            </w:r>
          </w:p>
          <w:p w:rsidR="005C029F" w:rsidRPr="00AA77DE" w:rsidRDefault="005C029F" w:rsidP="00815F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A77DE">
              <w:rPr>
                <w:sz w:val="22"/>
                <w:szCs w:val="22"/>
              </w:rPr>
              <w:t>na:</w:t>
            </w:r>
            <w:r w:rsidR="00F2718C">
              <w:rPr>
                <w:sz w:val="22"/>
                <w:szCs w:val="22"/>
              </w:rPr>
              <w:t xml:space="preserve"> </w:t>
            </w:r>
            <w:r w:rsidRPr="00AA77DE">
              <w:rPr>
                <w:sz w:val="22"/>
                <w:szCs w:val="22"/>
              </w:rPr>
              <w:t xml:space="preserve">Zadanie nr 5: za cenę brutto </w:t>
            </w:r>
            <w:r w:rsidRPr="00AA77DE">
              <w:rPr>
                <w:b/>
                <w:sz w:val="22"/>
                <w:szCs w:val="22"/>
              </w:rPr>
              <w:t>256 620.96 zł</w:t>
            </w:r>
            <w:r w:rsidRPr="00AA77DE">
              <w:rPr>
                <w:bCs/>
                <w:sz w:val="22"/>
                <w:szCs w:val="22"/>
              </w:rPr>
              <w:t>.</w:t>
            </w:r>
          </w:p>
          <w:p w:rsidR="005C029F" w:rsidRPr="00F2718C" w:rsidRDefault="005C029F" w:rsidP="00815F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F2718C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5C029F" w:rsidRPr="00AA77DE" w:rsidRDefault="00F2718C" w:rsidP="00815F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2718C">
              <w:rPr>
                <w:sz w:val="22"/>
                <w:szCs w:val="22"/>
              </w:rPr>
              <w:t>Oferta spełnia wymagania formalno-prawne i jest zgodna z SWZ.</w:t>
            </w:r>
          </w:p>
        </w:tc>
      </w:tr>
      <w:tr w:rsidR="005C029F" w:rsidRPr="00AA77DE" w:rsidTr="00531069">
        <w:trPr>
          <w:cantSplit/>
        </w:trPr>
        <w:tc>
          <w:tcPr>
            <w:tcW w:w="9498" w:type="dxa"/>
          </w:tcPr>
          <w:p w:rsidR="005C029F" w:rsidRPr="00AA77DE" w:rsidRDefault="005C029F" w:rsidP="00815FA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A77DE">
              <w:rPr>
                <w:b/>
                <w:sz w:val="22"/>
                <w:szCs w:val="22"/>
              </w:rPr>
              <w:t xml:space="preserve">Fresenius </w:t>
            </w:r>
            <w:proofErr w:type="spellStart"/>
            <w:r w:rsidRPr="00AA77DE">
              <w:rPr>
                <w:b/>
                <w:sz w:val="22"/>
                <w:szCs w:val="22"/>
              </w:rPr>
              <w:t>Kabi</w:t>
            </w:r>
            <w:proofErr w:type="spellEnd"/>
            <w:r w:rsidRPr="00AA77DE">
              <w:rPr>
                <w:b/>
                <w:sz w:val="22"/>
                <w:szCs w:val="22"/>
              </w:rPr>
              <w:t xml:space="preserve"> Polska Sp. z o.o.</w:t>
            </w:r>
          </w:p>
          <w:p w:rsidR="005C029F" w:rsidRPr="00AA77DE" w:rsidRDefault="005C029F" w:rsidP="00815FA6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 xml:space="preserve">Aleje Jerozolimskie 134 </w:t>
            </w:r>
          </w:p>
          <w:p w:rsidR="00CC5608" w:rsidRPr="00AA77DE" w:rsidRDefault="00CC5608" w:rsidP="00CC5608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 xml:space="preserve">02-495 Warszawa </w:t>
            </w:r>
          </w:p>
          <w:p w:rsidR="005C029F" w:rsidRPr="00AA77DE" w:rsidRDefault="005C029F" w:rsidP="00815F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A77DE">
              <w:rPr>
                <w:sz w:val="22"/>
                <w:szCs w:val="22"/>
              </w:rPr>
              <w:t>na:</w:t>
            </w:r>
            <w:r w:rsidR="00F2718C">
              <w:rPr>
                <w:sz w:val="22"/>
                <w:szCs w:val="22"/>
              </w:rPr>
              <w:t xml:space="preserve"> </w:t>
            </w:r>
            <w:r w:rsidRPr="00AA77DE">
              <w:rPr>
                <w:sz w:val="22"/>
                <w:szCs w:val="22"/>
              </w:rPr>
              <w:t xml:space="preserve">Zadanie nr 6: za cenę brutto </w:t>
            </w:r>
            <w:r w:rsidRPr="00AA77DE">
              <w:rPr>
                <w:b/>
                <w:sz w:val="22"/>
                <w:szCs w:val="22"/>
              </w:rPr>
              <w:t>43 659.00 zł</w:t>
            </w:r>
            <w:r w:rsidRPr="00AA77DE">
              <w:rPr>
                <w:bCs/>
                <w:sz w:val="22"/>
                <w:szCs w:val="22"/>
              </w:rPr>
              <w:t>.</w:t>
            </w:r>
          </w:p>
          <w:p w:rsidR="005C029F" w:rsidRPr="00F2718C" w:rsidRDefault="005C029F" w:rsidP="00815F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F2718C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5C029F" w:rsidRPr="00AA77DE" w:rsidRDefault="00F2718C" w:rsidP="00815F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2718C">
              <w:rPr>
                <w:sz w:val="22"/>
                <w:szCs w:val="22"/>
              </w:rPr>
              <w:t>Oferta spełnia wymagania formalno-prawne i jest zgodna z SWZ.</w:t>
            </w:r>
          </w:p>
        </w:tc>
      </w:tr>
      <w:tr w:rsidR="005C029F" w:rsidRPr="00AA77DE" w:rsidTr="00531069">
        <w:trPr>
          <w:cantSplit/>
        </w:trPr>
        <w:tc>
          <w:tcPr>
            <w:tcW w:w="9498" w:type="dxa"/>
          </w:tcPr>
          <w:p w:rsidR="00CC5608" w:rsidRPr="00AA77DE" w:rsidRDefault="00CC5608" w:rsidP="00CC5608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AA77DE">
              <w:rPr>
                <w:b/>
                <w:sz w:val="22"/>
                <w:szCs w:val="22"/>
              </w:rPr>
              <w:t>Neuca</w:t>
            </w:r>
            <w:proofErr w:type="spellEnd"/>
            <w:r w:rsidRPr="00AA77DE">
              <w:rPr>
                <w:b/>
                <w:sz w:val="22"/>
                <w:szCs w:val="22"/>
              </w:rPr>
              <w:t xml:space="preserve"> S.A</w:t>
            </w:r>
            <w:r w:rsidRPr="00AA77DE">
              <w:rPr>
                <w:bCs/>
                <w:sz w:val="22"/>
                <w:szCs w:val="22"/>
              </w:rPr>
              <w:t>.</w:t>
            </w:r>
          </w:p>
          <w:p w:rsidR="00CC5608" w:rsidRPr="00AA77DE" w:rsidRDefault="00CC5608" w:rsidP="00CC5608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>ul. Forteczna 35-37</w:t>
            </w:r>
          </w:p>
          <w:p w:rsidR="00CC5608" w:rsidRPr="00AA77DE" w:rsidRDefault="00CC5608" w:rsidP="00CC5608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 xml:space="preserve">87-100 Toruń </w:t>
            </w:r>
          </w:p>
          <w:p w:rsidR="005C029F" w:rsidRPr="00AA77DE" w:rsidRDefault="005C029F" w:rsidP="00815F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A77DE">
              <w:rPr>
                <w:sz w:val="22"/>
                <w:szCs w:val="22"/>
              </w:rPr>
              <w:t>na:</w:t>
            </w:r>
            <w:r w:rsidR="00F2718C">
              <w:rPr>
                <w:sz w:val="22"/>
                <w:szCs w:val="22"/>
              </w:rPr>
              <w:t xml:space="preserve"> </w:t>
            </w:r>
            <w:r w:rsidRPr="00AA77DE">
              <w:rPr>
                <w:sz w:val="22"/>
                <w:szCs w:val="22"/>
              </w:rPr>
              <w:t xml:space="preserve">Zadanie nr 9: za cenę brutto </w:t>
            </w:r>
            <w:r w:rsidRPr="00AA77DE">
              <w:rPr>
                <w:b/>
                <w:sz w:val="22"/>
                <w:szCs w:val="22"/>
              </w:rPr>
              <w:t>146 135.10 zł</w:t>
            </w:r>
            <w:r w:rsidRPr="00AA77DE">
              <w:rPr>
                <w:bCs/>
                <w:sz w:val="22"/>
                <w:szCs w:val="22"/>
              </w:rPr>
              <w:t>.</w:t>
            </w:r>
          </w:p>
          <w:p w:rsidR="005C029F" w:rsidRPr="00F2718C" w:rsidRDefault="005C029F" w:rsidP="00815F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F2718C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5C029F" w:rsidRPr="00AA77DE" w:rsidRDefault="00F2718C" w:rsidP="00815F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2718C">
              <w:rPr>
                <w:sz w:val="22"/>
                <w:szCs w:val="22"/>
              </w:rPr>
              <w:t>Oferta spełnia wymagania formalno-prawne i jest zgodna z SWZ.</w:t>
            </w:r>
          </w:p>
        </w:tc>
      </w:tr>
      <w:tr w:rsidR="005C029F" w:rsidRPr="00AA77DE" w:rsidTr="00531069">
        <w:trPr>
          <w:cantSplit/>
        </w:trPr>
        <w:tc>
          <w:tcPr>
            <w:tcW w:w="9498" w:type="dxa"/>
          </w:tcPr>
          <w:p w:rsidR="00CC5608" w:rsidRPr="00AA77DE" w:rsidRDefault="00CC5608" w:rsidP="00CC5608">
            <w:pPr>
              <w:jc w:val="both"/>
              <w:rPr>
                <w:b/>
                <w:sz w:val="22"/>
                <w:szCs w:val="22"/>
              </w:rPr>
            </w:pPr>
            <w:r w:rsidRPr="00AA77DE">
              <w:rPr>
                <w:b/>
                <w:sz w:val="22"/>
                <w:szCs w:val="22"/>
              </w:rPr>
              <w:t>Centrala Farmaceutyczna CEFARM SA</w:t>
            </w:r>
          </w:p>
          <w:p w:rsidR="00CC5608" w:rsidRPr="00AA77DE" w:rsidRDefault="00CC5608" w:rsidP="00CC5608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 xml:space="preserve">ul. Jana Kazimierza 16 </w:t>
            </w:r>
          </w:p>
          <w:p w:rsidR="00CC5608" w:rsidRPr="00AA77DE" w:rsidRDefault="00CC5608" w:rsidP="00CC5608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>01-248 Warszawa</w:t>
            </w:r>
          </w:p>
          <w:p w:rsidR="005C029F" w:rsidRPr="00AA77DE" w:rsidRDefault="005C029F" w:rsidP="00815F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A77DE">
              <w:rPr>
                <w:sz w:val="22"/>
                <w:szCs w:val="22"/>
              </w:rPr>
              <w:t>na:</w:t>
            </w:r>
            <w:r w:rsidR="00F2718C">
              <w:rPr>
                <w:sz w:val="22"/>
                <w:szCs w:val="22"/>
              </w:rPr>
              <w:t xml:space="preserve"> </w:t>
            </w:r>
            <w:r w:rsidRPr="00AA77DE">
              <w:rPr>
                <w:sz w:val="22"/>
                <w:szCs w:val="22"/>
              </w:rPr>
              <w:t xml:space="preserve">Zadanie nr 11: za cenę brutto </w:t>
            </w:r>
            <w:r w:rsidRPr="00AA77DE">
              <w:rPr>
                <w:b/>
                <w:sz w:val="22"/>
                <w:szCs w:val="22"/>
              </w:rPr>
              <w:t>100 229.40 zł</w:t>
            </w:r>
            <w:r w:rsidRPr="00AA77DE">
              <w:rPr>
                <w:bCs/>
                <w:sz w:val="22"/>
                <w:szCs w:val="22"/>
              </w:rPr>
              <w:t>.</w:t>
            </w:r>
          </w:p>
          <w:p w:rsidR="005C029F" w:rsidRPr="00F2718C" w:rsidRDefault="005C029F" w:rsidP="00815F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F2718C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5C029F" w:rsidRPr="00AA77DE" w:rsidRDefault="00F2718C" w:rsidP="00815F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2718C">
              <w:rPr>
                <w:sz w:val="22"/>
                <w:szCs w:val="22"/>
              </w:rPr>
              <w:t>Oferta spełnia wymagania formalno-prawne i jest zgodna z SWZ.</w:t>
            </w:r>
          </w:p>
        </w:tc>
      </w:tr>
      <w:tr w:rsidR="005C029F" w:rsidRPr="00AA77DE" w:rsidTr="00531069">
        <w:trPr>
          <w:cantSplit/>
        </w:trPr>
        <w:tc>
          <w:tcPr>
            <w:tcW w:w="9498" w:type="dxa"/>
          </w:tcPr>
          <w:p w:rsidR="00CE6CCC" w:rsidRPr="00AA77DE" w:rsidRDefault="00CE6CCC" w:rsidP="00CE6CC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A77DE">
              <w:rPr>
                <w:b/>
                <w:sz w:val="22"/>
                <w:szCs w:val="22"/>
              </w:rPr>
              <w:t>Urtica Sp. z o.o.</w:t>
            </w:r>
          </w:p>
          <w:p w:rsidR="00CE6CCC" w:rsidRPr="00CE6CCC" w:rsidRDefault="00CE6CCC" w:rsidP="00CE6CCC">
            <w:pPr>
              <w:jc w:val="both"/>
              <w:rPr>
                <w:bCs/>
                <w:sz w:val="22"/>
                <w:szCs w:val="22"/>
              </w:rPr>
            </w:pPr>
            <w:r w:rsidRPr="00CE6CCC">
              <w:rPr>
                <w:bCs/>
                <w:sz w:val="22"/>
                <w:szCs w:val="22"/>
              </w:rPr>
              <w:t xml:space="preserve">ul. Krzemieniecka 120 </w:t>
            </w:r>
          </w:p>
          <w:p w:rsidR="00CE6CCC" w:rsidRPr="00AA77DE" w:rsidRDefault="00CE6CCC" w:rsidP="00CE6CCC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 xml:space="preserve">54-613 Wrocław </w:t>
            </w:r>
          </w:p>
          <w:p w:rsidR="005C029F" w:rsidRPr="00AA77DE" w:rsidRDefault="005C029F" w:rsidP="00815F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A77DE">
              <w:rPr>
                <w:sz w:val="22"/>
                <w:szCs w:val="22"/>
              </w:rPr>
              <w:t>na:</w:t>
            </w:r>
            <w:r w:rsidR="00F2718C">
              <w:rPr>
                <w:sz w:val="22"/>
                <w:szCs w:val="22"/>
              </w:rPr>
              <w:t xml:space="preserve"> </w:t>
            </w:r>
            <w:r w:rsidRPr="00AA77DE">
              <w:rPr>
                <w:sz w:val="22"/>
                <w:szCs w:val="22"/>
              </w:rPr>
              <w:t xml:space="preserve">Zadanie nr 12: za cenę brutto </w:t>
            </w:r>
            <w:r w:rsidRPr="00AA77DE">
              <w:rPr>
                <w:b/>
                <w:sz w:val="22"/>
                <w:szCs w:val="22"/>
              </w:rPr>
              <w:t>71 280.00 zł</w:t>
            </w:r>
            <w:r w:rsidRPr="00AA77DE">
              <w:rPr>
                <w:bCs/>
                <w:sz w:val="22"/>
                <w:szCs w:val="22"/>
              </w:rPr>
              <w:t>.</w:t>
            </w:r>
          </w:p>
          <w:p w:rsidR="005C029F" w:rsidRPr="00F2718C" w:rsidRDefault="005C029F" w:rsidP="00815F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F2718C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5C029F" w:rsidRPr="00AA77DE" w:rsidRDefault="00F2718C" w:rsidP="00815F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2718C">
              <w:rPr>
                <w:sz w:val="22"/>
                <w:szCs w:val="22"/>
              </w:rPr>
              <w:t>Oferta spełnia wymagania formalno-prawne i jest zgodna z SWZ.</w:t>
            </w:r>
          </w:p>
        </w:tc>
      </w:tr>
      <w:tr w:rsidR="005C029F" w:rsidRPr="00AA77DE" w:rsidTr="00531069">
        <w:trPr>
          <w:cantSplit/>
        </w:trPr>
        <w:tc>
          <w:tcPr>
            <w:tcW w:w="9498" w:type="dxa"/>
          </w:tcPr>
          <w:p w:rsidR="00BB0344" w:rsidRPr="00BB0344" w:rsidRDefault="00BB0344" w:rsidP="00BB0344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BB0344">
              <w:rPr>
                <w:b/>
                <w:bCs/>
                <w:sz w:val="22"/>
                <w:szCs w:val="22"/>
              </w:rPr>
              <w:t xml:space="preserve">Fresenius Medical </w:t>
            </w:r>
            <w:proofErr w:type="spellStart"/>
            <w:r w:rsidRPr="00BB0344">
              <w:rPr>
                <w:b/>
                <w:bCs/>
                <w:sz w:val="22"/>
                <w:szCs w:val="22"/>
              </w:rPr>
              <w:t>Care</w:t>
            </w:r>
            <w:proofErr w:type="spellEnd"/>
            <w:r w:rsidRPr="00BB0344">
              <w:rPr>
                <w:b/>
                <w:bCs/>
                <w:sz w:val="22"/>
                <w:szCs w:val="22"/>
              </w:rPr>
              <w:t xml:space="preserve"> Polska SA</w:t>
            </w:r>
          </w:p>
          <w:p w:rsidR="00BB0344" w:rsidRPr="00BB0344" w:rsidRDefault="00BB0344" w:rsidP="00BB0344">
            <w:pPr>
              <w:rPr>
                <w:sz w:val="22"/>
                <w:szCs w:val="22"/>
              </w:rPr>
            </w:pPr>
            <w:r w:rsidRPr="00BB0344">
              <w:rPr>
                <w:sz w:val="22"/>
                <w:szCs w:val="22"/>
              </w:rPr>
              <w:t>ul. Krzywa 13</w:t>
            </w:r>
          </w:p>
          <w:p w:rsidR="00BB0344" w:rsidRPr="00BB0344" w:rsidRDefault="00BB0344" w:rsidP="00BB0344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BB0344">
              <w:rPr>
                <w:sz w:val="22"/>
                <w:szCs w:val="22"/>
              </w:rPr>
              <w:t>60-118 Poznań</w:t>
            </w:r>
            <w:r w:rsidRPr="00BB0344">
              <w:rPr>
                <w:sz w:val="20"/>
                <w:szCs w:val="20"/>
              </w:rPr>
              <w:t xml:space="preserve"> </w:t>
            </w:r>
          </w:p>
          <w:p w:rsidR="005C029F" w:rsidRPr="00AA77DE" w:rsidRDefault="005C029F" w:rsidP="00815F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A77DE">
              <w:rPr>
                <w:sz w:val="22"/>
                <w:szCs w:val="22"/>
              </w:rPr>
              <w:t>na:</w:t>
            </w:r>
            <w:r w:rsidR="00F2718C">
              <w:rPr>
                <w:sz w:val="22"/>
                <w:szCs w:val="22"/>
              </w:rPr>
              <w:t xml:space="preserve"> </w:t>
            </w:r>
            <w:r w:rsidRPr="00AA77DE">
              <w:rPr>
                <w:sz w:val="22"/>
                <w:szCs w:val="22"/>
              </w:rPr>
              <w:t xml:space="preserve">Zadanie nr 15: za cenę brutto </w:t>
            </w:r>
            <w:r w:rsidRPr="00AA77DE">
              <w:rPr>
                <w:b/>
                <w:sz w:val="22"/>
                <w:szCs w:val="22"/>
              </w:rPr>
              <w:t>136 620.00 zł</w:t>
            </w:r>
            <w:r w:rsidRPr="00AA77DE">
              <w:rPr>
                <w:bCs/>
                <w:sz w:val="22"/>
                <w:szCs w:val="22"/>
              </w:rPr>
              <w:t>.</w:t>
            </w:r>
          </w:p>
          <w:p w:rsidR="005C029F" w:rsidRPr="00F2718C" w:rsidRDefault="005C029F" w:rsidP="00815F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F2718C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5C029F" w:rsidRPr="00AA77DE" w:rsidRDefault="00F2718C" w:rsidP="00815F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2718C">
              <w:rPr>
                <w:sz w:val="22"/>
                <w:szCs w:val="22"/>
              </w:rPr>
              <w:t>Oferta spełnia wymagania formalno-prawne i jest zgodna z SWZ.</w:t>
            </w:r>
          </w:p>
        </w:tc>
      </w:tr>
      <w:tr w:rsidR="005C029F" w:rsidRPr="00AA77DE" w:rsidTr="00531069">
        <w:trPr>
          <w:cantSplit/>
        </w:trPr>
        <w:tc>
          <w:tcPr>
            <w:tcW w:w="9498" w:type="dxa"/>
          </w:tcPr>
          <w:p w:rsidR="00BB0344" w:rsidRPr="00BB0344" w:rsidRDefault="00BB0344" w:rsidP="00BB0344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BB0344">
              <w:rPr>
                <w:b/>
                <w:bCs/>
                <w:sz w:val="22"/>
                <w:szCs w:val="22"/>
              </w:rPr>
              <w:t>Asclepios S.A.</w:t>
            </w:r>
          </w:p>
          <w:p w:rsidR="00BB0344" w:rsidRPr="00BB0344" w:rsidRDefault="00BB0344" w:rsidP="00BB0344">
            <w:pPr>
              <w:rPr>
                <w:sz w:val="22"/>
                <w:szCs w:val="22"/>
              </w:rPr>
            </w:pPr>
            <w:r w:rsidRPr="00BB0344">
              <w:rPr>
                <w:sz w:val="22"/>
                <w:szCs w:val="22"/>
              </w:rPr>
              <w:t xml:space="preserve">ul. Hubska 44 </w:t>
            </w:r>
          </w:p>
          <w:p w:rsidR="00BB0344" w:rsidRPr="00BB0344" w:rsidRDefault="00BB0344" w:rsidP="00BB0344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BB0344">
              <w:rPr>
                <w:sz w:val="22"/>
                <w:szCs w:val="22"/>
              </w:rPr>
              <w:t>50-502 Wrocław</w:t>
            </w:r>
            <w:r w:rsidRPr="00BB0344">
              <w:rPr>
                <w:sz w:val="20"/>
                <w:szCs w:val="20"/>
              </w:rPr>
              <w:t xml:space="preserve"> </w:t>
            </w:r>
          </w:p>
          <w:p w:rsidR="005C029F" w:rsidRPr="00AA77DE" w:rsidRDefault="005C029F" w:rsidP="00815F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A77DE">
              <w:rPr>
                <w:sz w:val="22"/>
                <w:szCs w:val="22"/>
              </w:rPr>
              <w:t>na:</w:t>
            </w:r>
            <w:r w:rsidR="00F2718C">
              <w:rPr>
                <w:sz w:val="22"/>
                <w:szCs w:val="22"/>
              </w:rPr>
              <w:t xml:space="preserve"> </w:t>
            </w:r>
            <w:r w:rsidRPr="00AA77DE">
              <w:rPr>
                <w:sz w:val="22"/>
                <w:szCs w:val="22"/>
              </w:rPr>
              <w:t xml:space="preserve">Zadanie nr 16: za cenę brutto </w:t>
            </w:r>
            <w:r w:rsidRPr="00AA77DE">
              <w:rPr>
                <w:b/>
                <w:sz w:val="22"/>
                <w:szCs w:val="22"/>
              </w:rPr>
              <w:t>133 066.80 zł</w:t>
            </w:r>
            <w:r w:rsidRPr="00AA77DE">
              <w:rPr>
                <w:bCs/>
                <w:sz w:val="22"/>
                <w:szCs w:val="22"/>
              </w:rPr>
              <w:t>.</w:t>
            </w:r>
          </w:p>
          <w:p w:rsidR="005C029F" w:rsidRPr="00F2718C" w:rsidRDefault="005C029F" w:rsidP="00815F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F2718C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5C029F" w:rsidRPr="00AA77DE" w:rsidRDefault="00F2718C" w:rsidP="00815F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2718C">
              <w:rPr>
                <w:sz w:val="22"/>
                <w:szCs w:val="22"/>
              </w:rPr>
              <w:t>Oferta spełnia wymagania formalno-prawne i jest zgodna z SWZ.</w:t>
            </w:r>
          </w:p>
        </w:tc>
      </w:tr>
      <w:tr w:rsidR="005C029F" w:rsidRPr="00AA77DE" w:rsidTr="00531069">
        <w:trPr>
          <w:cantSplit/>
        </w:trPr>
        <w:tc>
          <w:tcPr>
            <w:tcW w:w="9498" w:type="dxa"/>
          </w:tcPr>
          <w:p w:rsidR="00CE6CCC" w:rsidRPr="00AA77DE" w:rsidRDefault="00CE6CCC" w:rsidP="00CE6CC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A77DE">
              <w:rPr>
                <w:b/>
                <w:sz w:val="22"/>
                <w:szCs w:val="22"/>
              </w:rPr>
              <w:lastRenderedPageBreak/>
              <w:t>Urtica Sp. z o.o.</w:t>
            </w:r>
          </w:p>
          <w:p w:rsidR="00CE6CCC" w:rsidRPr="00CE6CCC" w:rsidRDefault="00CE6CCC" w:rsidP="00CE6CCC">
            <w:pPr>
              <w:jc w:val="both"/>
              <w:rPr>
                <w:bCs/>
                <w:sz w:val="22"/>
                <w:szCs w:val="22"/>
              </w:rPr>
            </w:pPr>
            <w:r w:rsidRPr="00CE6CCC">
              <w:rPr>
                <w:bCs/>
                <w:sz w:val="22"/>
                <w:szCs w:val="22"/>
              </w:rPr>
              <w:t xml:space="preserve">ul. Krzemieniecka 120 </w:t>
            </w:r>
          </w:p>
          <w:p w:rsidR="00CE6CCC" w:rsidRPr="00AA77DE" w:rsidRDefault="00CE6CCC" w:rsidP="00CE6CCC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 xml:space="preserve">54-613 Wrocław </w:t>
            </w:r>
          </w:p>
          <w:p w:rsidR="005C029F" w:rsidRPr="00AA77DE" w:rsidRDefault="005C029F" w:rsidP="00815F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A77DE">
              <w:rPr>
                <w:sz w:val="22"/>
                <w:szCs w:val="22"/>
              </w:rPr>
              <w:t>na:</w:t>
            </w:r>
            <w:r w:rsidR="00F2718C">
              <w:rPr>
                <w:sz w:val="22"/>
                <w:szCs w:val="22"/>
              </w:rPr>
              <w:t xml:space="preserve"> </w:t>
            </w:r>
            <w:r w:rsidRPr="00AA77DE">
              <w:rPr>
                <w:sz w:val="22"/>
                <w:szCs w:val="22"/>
              </w:rPr>
              <w:t xml:space="preserve">Zadanie nr 17: za cenę brutto </w:t>
            </w:r>
            <w:r w:rsidRPr="00AA77DE">
              <w:rPr>
                <w:b/>
                <w:sz w:val="22"/>
                <w:szCs w:val="22"/>
              </w:rPr>
              <w:t>20 449.42 zł</w:t>
            </w:r>
            <w:r w:rsidRPr="00AA77DE">
              <w:rPr>
                <w:bCs/>
                <w:sz w:val="22"/>
                <w:szCs w:val="22"/>
              </w:rPr>
              <w:t>.</w:t>
            </w:r>
          </w:p>
          <w:p w:rsidR="005C029F" w:rsidRPr="00F2718C" w:rsidRDefault="005C029F" w:rsidP="00815F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F2718C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5C029F" w:rsidRPr="00AA77DE" w:rsidRDefault="00F2718C" w:rsidP="00815F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2718C">
              <w:rPr>
                <w:sz w:val="22"/>
                <w:szCs w:val="22"/>
              </w:rPr>
              <w:t>Oferta spełnia wymagania formalno-prawne i jest zgodna z SWZ.</w:t>
            </w:r>
          </w:p>
        </w:tc>
      </w:tr>
      <w:tr w:rsidR="005C029F" w:rsidRPr="00AA77DE" w:rsidTr="00531069">
        <w:trPr>
          <w:cantSplit/>
        </w:trPr>
        <w:tc>
          <w:tcPr>
            <w:tcW w:w="9498" w:type="dxa"/>
          </w:tcPr>
          <w:p w:rsidR="00CC5608" w:rsidRPr="00AA77DE" w:rsidRDefault="00CC5608" w:rsidP="00CC5608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AA77DE">
              <w:rPr>
                <w:b/>
                <w:sz w:val="22"/>
                <w:szCs w:val="22"/>
              </w:rPr>
              <w:t>Neuca</w:t>
            </w:r>
            <w:proofErr w:type="spellEnd"/>
            <w:r w:rsidRPr="00AA77DE">
              <w:rPr>
                <w:b/>
                <w:sz w:val="22"/>
                <w:szCs w:val="22"/>
              </w:rPr>
              <w:t xml:space="preserve"> S.A</w:t>
            </w:r>
            <w:r w:rsidRPr="00AA77DE">
              <w:rPr>
                <w:bCs/>
                <w:sz w:val="22"/>
                <w:szCs w:val="22"/>
              </w:rPr>
              <w:t>.</w:t>
            </w:r>
          </w:p>
          <w:p w:rsidR="00CC5608" w:rsidRPr="00AA77DE" w:rsidRDefault="00CC5608" w:rsidP="00CC5608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>ul. Forteczna 35-37</w:t>
            </w:r>
          </w:p>
          <w:p w:rsidR="00CC5608" w:rsidRPr="00AA77DE" w:rsidRDefault="00CC5608" w:rsidP="00CC5608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 xml:space="preserve">87-100 Toruń </w:t>
            </w:r>
          </w:p>
          <w:p w:rsidR="005C029F" w:rsidRPr="00AA77DE" w:rsidRDefault="005C029F" w:rsidP="00815F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A77DE">
              <w:rPr>
                <w:sz w:val="22"/>
                <w:szCs w:val="22"/>
              </w:rPr>
              <w:t>na:</w:t>
            </w:r>
            <w:r w:rsidR="00F2718C">
              <w:rPr>
                <w:sz w:val="22"/>
                <w:szCs w:val="22"/>
              </w:rPr>
              <w:t xml:space="preserve"> </w:t>
            </w:r>
            <w:r w:rsidRPr="00AA77DE">
              <w:rPr>
                <w:sz w:val="22"/>
                <w:szCs w:val="22"/>
              </w:rPr>
              <w:t xml:space="preserve">Zadanie nr 18: za cenę brutto </w:t>
            </w:r>
            <w:r w:rsidRPr="00AA77DE">
              <w:rPr>
                <w:b/>
                <w:sz w:val="22"/>
                <w:szCs w:val="22"/>
              </w:rPr>
              <w:t>25 072.74 zł</w:t>
            </w:r>
            <w:r w:rsidRPr="00AA77DE">
              <w:rPr>
                <w:bCs/>
                <w:sz w:val="22"/>
                <w:szCs w:val="22"/>
              </w:rPr>
              <w:t>.</w:t>
            </w:r>
          </w:p>
          <w:p w:rsidR="005C029F" w:rsidRPr="00F2718C" w:rsidRDefault="005C029F" w:rsidP="00815F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F2718C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5C029F" w:rsidRPr="00AA77DE" w:rsidRDefault="00F2718C" w:rsidP="00815F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2718C">
              <w:rPr>
                <w:sz w:val="22"/>
                <w:szCs w:val="22"/>
              </w:rPr>
              <w:t>Oferta spełnia wymagania formalno-prawne i jest zgodna z SWZ.</w:t>
            </w:r>
          </w:p>
        </w:tc>
      </w:tr>
      <w:tr w:rsidR="005C029F" w:rsidRPr="00AA77DE" w:rsidTr="00531069">
        <w:trPr>
          <w:cantSplit/>
        </w:trPr>
        <w:tc>
          <w:tcPr>
            <w:tcW w:w="9498" w:type="dxa"/>
          </w:tcPr>
          <w:p w:rsidR="00CE6CCC" w:rsidRPr="00AA77DE" w:rsidRDefault="00CE6CCC" w:rsidP="00CE6CC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A77DE">
              <w:rPr>
                <w:b/>
                <w:sz w:val="22"/>
                <w:szCs w:val="22"/>
              </w:rPr>
              <w:t>Urtica Sp. z o.o.</w:t>
            </w:r>
          </w:p>
          <w:p w:rsidR="00CE6CCC" w:rsidRPr="00CE6CCC" w:rsidRDefault="00CE6CCC" w:rsidP="00CE6CCC">
            <w:pPr>
              <w:jc w:val="both"/>
              <w:rPr>
                <w:bCs/>
                <w:sz w:val="22"/>
                <w:szCs w:val="22"/>
              </w:rPr>
            </w:pPr>
            <w:r w:rsidRPr="00CE6CCC">
              <w:rPr>
                <w:bCs/>
                <w:sz w:val="22"/>
                <w:szCs w:val="22"/>
              </w:rPr>
              <w:t xml:space="preserve">ul. Krzemieniecka 120 </w:t>
            </w:r>
          </w:p>
          <w:p w:rsidR="00CE6CCC" w:rsidRPr="00AA77DE" w:rsidRDefault="00CE6CCC" w:rsidP="00CE6CCC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 xml:space="preserve">54-613 Wrocław </w:t>
            </w:r>
          </w:p>
          <w:p w:rsidR="005C029F" w:rsidRPr="00AA77DE" w:rsidRDefault="005C029F" w:rsidP="00815F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A77DE">
              <w:rPr>
                <w:sz w:val="22"/>
                <w:szCs w:val="22"/>
              </w:rPr>
              <w:t>na:</w:t>
            </w:r>
            <w:r w:rsidR="00F2718C">
              <w:rPr>
                <w:sz w:val="22"/>
                <w:szCs w:val="22"/>
              </w:rPr>
              <w:t xml:space="preserve"> </w:t>
            </w:r>
            <w:r w:rsidRPr="00AA77DE">
              <w:rPr>
                <w:sz w:val="22"/>
                <w:szCs w:val="22"/>
              </w:rPr>
              <w:t xml:space="preserve">Zadanie nr 22: za cenę brutto </w:t>
            </w:r>
            <w:r w:rsidRPr="00AA77DE">
              <w:rPr>
                <w:b/>
                <w:sz w:val="22"/>
                <w:szCs w:val="22"/>
              </w:rPr>
              <w:t>9 266.40 zł</w:t>
            </w:r>
            <w:r w:rsidRPr="00AA77DE">
              <w:rPr>
                <w:bCs/>
                <w:sz w:val="22"/>
                <w:szCs w:val="22"/>
              </w:rPr>
              <w:t>.</w:t>
            </w:r>
          </w:p>
          <w:p w:rsidR="005C029F" w:rsidRPr="00F2718C" w:rsidRDefault="005C029F" w:rsidP="00815F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F2718C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5C029F" w:rsidRPr="00AA77DE" w:rsidRDefault="00F2718C" w:rsidP="00815F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2718C">
              <w:rPr>
                <w:sz w:val="22"/>
                <w:szCs w:val="22"/>
              </w:rPr>
              <w:t>Oferta spełnia wymagania formalno-prawne i jest zgodna z SWZ.</w:t>
            </w:r>
          </w:p>
        </w:tc>
      </w:tr>
      <w:tr w:rsidR="005C029F" w:rsidRPr="00AA77DE" w:rsidTr="00531069">
        <w:trPr>
          <w:cantSplit/>
        </w:trPr>
        <w:tc>
          <w:tcPr>
            <w:tcW w:w="9498" w:type="dxa"/>
          </w:tcPr>
          <w:p w:rsidR="005C029F" w:rsidRPr="00AA77DE" w:rsidRDefault="005C029F" w:rsidP="00815FA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A77DE">
              <w:rPr>
                <w:b/>
                <w:sz w:val="22"/>
                <w:szCs w:val="22"/>
              </w:rPr>
              <w:t>Farmacol Logistyka Sp. z o.o.</w:t>
            </w:r>
          </w:p>
          <w:p w:rsidR="005C029F" w:rsidRPr="00AA77DE" w:rsidRDefault="00427387" w:rsidP="00815FA6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 xml:space="preserve">ul. </w:t>
            </w:r>
            <w:r w:rsidR="005C029F" w:rsidRPr="00AA77DE">
              <w:rPr>
                <w:bCs/>
                <w:sz w:val="22"/>
                <w:szCs w:val="22"/>
              </w:rPr>
              <w:t xml:space="preserve">Szopienicka 77 </w:t>
            </w:r>
          </w:p>
          <w:p w:rsidR="005C029F" w:rsidRPr="00AA77DE" w:rsidRDefault="005C029F" w:rsidP="00815FA6">
            <w:pPr>
              <w:jc w:val="both"/>
              <w:rPr>
                <w:bCs/>
                <w:sz w:val="22"/>
                <w:szCs w:val="22"/>
              </w:rPr>
            </w:pPr>
            <w:r w:rsidRPr="00AA77DE">
              <w:rPr>
                <w:bCs/>
                <w:sz w:val="22"/>
                <w:szCs w:val="22"/>
              </w:rPr>
              <w:t>40-431 Katowice</w:t>
            </w:r>
          </w:p>
          <w:p w:rsidR="005C029F" w:rsidRPr="00AA77DE" w:rsidRDefault="005C029F" w:rsidP="00815F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A77DE">
              <w:rPr>
                <w:sz w:val="22"/>
                <w:szCs w:val="22"/>
              </w:rPr>
              <w:t>na:</w:t>
            </w:r>
            <w:r w:rsidR="00F2718C">
              <w:rPr>
                <w:sz w:val="22"/>
                <w:szCs w:val="22"/>
              </w:rPr>
              <w:t xml:space="preserve"> </w:t>
            </w:r>
            <w:r w:rsidRPr="00AA77DE">
              <w:rPr>
                <w:sz w:val="22"/>
                <w:szCs w:val="22"/>
              </w:rPr>
              <w:t xml:space="preserve">Zadanie nr 23: za cenę brutto </w:t>
            </w:r>
            <w:r w:rsidRPr="00AA77DE">
              <w:rPr>
                <w:b/>
                <w:sz w:val="22"/>
                <w:szCs w:val="22"/>
              </w:rPr>
              <w:t>6 992.80 zł</w:t>
            </w:r>
            <w:r w:rsidRPr="00AA77DE">
              <w:rPr>
                <w:bCs/>
                <w:sz w:val="22"/>
                <w:szCs w:val="22"/>
              </w:rPr>
              <w:t>.</w:t>
            </w:r>
          </w:p>
          <w:p w:rsidR="005C029F" w:rsidRPr="00F2718C" w:rsidRDefault="005C029F" w:rsidP="00815F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F2718C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5C029F" w:rsidRPr="00AA77DE" w:rsidRDefault="00F2718C" w:rsidP="00815F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2718C">
              <w:rPr>
                <w:sz w:val="22"/>
                <w:szCs w:val="22"/>
              </w:rPr>
              <w:t>Oferta spełnia wymagania formalno-prawne i jest zgodna z SWZ.</w:t>
            </w:r>
          </w:p>
        </w:tc>
      </w:tr>
      <w:tr w:rsidR="005C029F" w:rsidRPr="00AA77DE" w:rsidTr="00531069">
        <w:trPr>
          <w:cantSplit/>
        </w:trPr>
        <w:tc>
          <w:tcPr>
            <w:tcW w:w="9498" w:type="dxa"/>
          </w:tcPr>
          <w:p w:rsidR="00CE6CCC" w:rsidRPr="00AA77DE" w:rsidRDefault="00CE6CCC" w:rsidP="00CE6CC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A77DE">
              <w:rPr>
                <w:b/>
                <w:sz w:val="22"/>
                <w:szCs w:val="22"/>
              </w:rPr>
              <w:t>Urtica Sp. z o.o.</w:t>
            </w:r>
          </w:p>
          <w:p w:rsidR="00CE6CCC" w:rsidRPr="00CE6CCC" w:rsidRDefault="00CE6CCC" w:rsidP="00CE6CCC">
            <w:pPr>
              <w:jc w:val="both"/>
              <w:rPr>
                <w:bCs/>
                <w:sz w:val="22"/>
                <w:szCs w:val="22"/>
              </w:rPr>
            </w:pPr>
            <w:r w:rsidRPr="00CE6CCC">
              <w:rPr>
                <w:bCs/>
                <w:sz w:val="22"/>
                <w:szCs w:val="22"/>
              </w:rPr>
              <w:t xml:space="preserve">ul. Krzemieniecka 120 </w:t>
            </w:r>
          </w:p>
          <w:p w:rsidR="00CE6CCC" w:rsidRPr="00F2718C" w:rsidRDefault="00CE6CCC" w:rsidP="00CE6CCC">
            <w:pPr>
              <w:jc w:val="both"/>
              <w:rPr>
                <w:bCs/>
                <w:sz w:val="22"/>
                <w:szCs w:val="22"/>
              </w:rPr>
            </w:pPr>
            <w:r w:rsidRPr="00F2718C">
              <w:rPr>
                <w:bCs/>
                <w:sz w:val="22"/>
                <w:szCs w:val="22"/>
              </w:rPr>
              <w:t xml:space="preserve">54-613 Wrocław </w:t>
            </w:r>
          </w:p>
          <w:p w:rsidR="005C029F" w:rsidRPr="00F2718C" w:rsidRDefault="005C029F" w:rsidP="00815F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2718C">
              <w:rPr>
                <w:sz w:val="22"/>
                <w:szCs w:val="22"/>
              </w:rPr>
              <w:t>na:</w:t>
            </w:r>
            <w:r w:rsidR="00F2718C">
              <w:rPr>
                <w:sz w:val="22"/>
                <w:szCs w:val="22"/>
              </w:rPr>
              <w:t xml:space="preserve"> </w:t>
            </w:r>
            <w:r w:rsidRPr="00F2718C">
              <w:rPr>
                <w:sz w:val="22"/>
                <w:szCs w:val="22"/>
              </w:rPr>
              <w:t xml:space="preserve">Zadanie nr 28: za cenę brutto </w:t>
            </w:r>
            <w:r w:rsidRPr="00F2718C">
              <w:rPr>
                <w:b/>
                <w:sz w:val="22"/>
                <w:szCs w:val="22"/>
              </w:rPr>
              <w:t>7 279.65 zł</w:t>
            </w:r>
            <w:r w:rsidRPr="00F2718C">
              <w:rPr>
                <w:bCs/>
                <w:sz w:val="22"/>
                <w:szCs w:val="22"/>
              </w:rPr>
              <w:t>.</w:t>
            </w:r>
          </w:p>
          <w:p w:rsidR="005C029F" w:rsidRPr="00F2718C" w:rsidRDefault="005C029F" w:rsidP="00815F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F2718C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5C029F" w:rsidRPr="00AA77DE" w:rsidRDefault="00F2718C" w:rsidP="00815F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green"/>
              </w:rPr>
            </w:pPr>
            <w:r w:rsidRPr="00F2718C">
              <w:rPr>
                <w:sz w:val="22"/>
                <w:szCs w:val="22"/>
              </w:rPr>
              <w:t>Oferta spełnia wymagania formalno-prawne i jest zgodna z SWZ.</w:t>
            </w:r>
          </w:p>
        </w:tc>
      </w:tr>
      <w:tr w:rsidR="005C029F" w:rsidRPr="00AA77DE" w:rsidTr="00531069">
        <w:trPr>
          <w:cantSplit/>
        </w:trPr>
        <w:tc>
          <w:tcPr>
            <w:tcW w:w="9498" w:type="dxa"/>
          </w:tcPr>
          <w:p w:rsidR="005C029F" w:rsidRPr="00F2718C" w:rsidRDefault="005C029F" w:rsidP="00815FA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718C">
              <w:rPr>
                <w:b/>
                <w:sz w:val="22"/>
                <w:szCs w:val="22"/>
              </w:rPr>
              <w:t xml:space="preserve">Fresenius </w:t>
            </w:r>
            <w:proofErr w:type="spellStart"/>
            <w:r w:rsidRPr="00F2718C">
              <w:rPr>
                <w:b/>
                <w:sz w:val="22"/>
                <w:szCs w:val="22"/>
              </w:rPr>
              <w:t>Kabi</w:t>
            </w:r>
            <w:proofErr w:type="spellEnd"/>
            <w:r w:rsidRPr="00F2718C">
              <w:rPr>
                <w:b/>
                <w:sz w:val="22"/>
                <w:szCs w:val="22"/>
              </w:rPr>
              <w:t xml:space="preserve"> Polska Sp. z o.o.</w:t>
            </w:r>
          </w:p>
          <w:p w:rsidR="005C029F" w:rsidRPr="00F2718C" w:rsidRDefault="005C029F" w:rsidP="00815FA6">
            <w:pPr>
              <w:jc w:val="both"/>
              <w:rPr>
                <w:bCs/>
                <w:sz w:val="22"/>
                <w:szCs w:val="22"/>
              </w:rPr>
            </w:pPr>
            <w:r w:rsidRPr="00F2718C">
              <w:rPr>
                <w:bCs/>
                <w:sz w:val="22"/>
                <w:szCs w:val="22"/>
              </w:rPr>
              <w:t xml:space="preserve">Aleje Jerozolimskie 134 </w:t>
            </w:r>
          </w:p>
          <w:p w:rsidR="00CC5608" w:rsidRPr="00F2718C" w:rsidRDefault="00CC5608" w:rsidP="00CC5608">
            <w:pPr>
              <w:jc w:val="both"/>
              <w:rPr>
                <w:bCs/>
                <w:sz w:val="22"/>
                <w:szCs w:val="22"/>
              </w:rPr>
            </w:pPr>
            <w:r w:rsidRPr="00F2718C">
              <w:rPr>
                <w:bCs/>
                <w:sz w:val="22"/>
                <w:szCs w:val="22"/>
              </w:rPr>
              <w:t xml:space="preserve">02-495 Warszawa </w:t>
            </w:r>
          </w:p>
          <w:p w:rsidR="005C029F" w:rsidRPr="00F2718C" w:rsidRDefault="005C029F" w:rsidP="00815F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2718C">
              <w:rPr>
                <w:sz w:val="22"/>
                <w:szCs w:val="22"/>
              </w:rPr>
              <w:t>na:</w:t>
            </w:r>
            <w:r w:rsidR="00F2718C">
              <w:rPr>
                <w:sz w:val="22"/>
                <w:szCs w:val="22"/>
              </w:rPr>
              <w:t xml:space="preserve"> </w:t>
            </w:r>
            <w:r w:rsidRPr="00F2718C">
              <w:rPr>
                <w:sz w:val="22"/>
                <w:szCs w:val="22"/>
              </w:rPr>
              <w:t xml:space="preserve">Zadanie nr 29: za cenę brutto </w:t>
            </w:r>
            <w:r w:rsidRPr="00F2718C">
              <w:rPr>
                <w:b/>
                <w:sz w:val="22"/>
                <w:szCs w:val="22"/>
              </w:rPr>
              <w:t>43 556.60 zł</w:t>
            </w:r>
            <w:r w:rsidRPr="00F2718C">
              <w:rPr>
                <w:bCs/>
                <w:sz w:val="22"/>
                <w:szCs w:val="22"/>
              </w:rPr>
              <w:t>.</w:t>
            </w:r>
          </w:p>
          <w:p w:rsidR="005C029F" w:rsidRPr="00F2718C" w:rsidRDefault="005C029F" w:rsidP="00815F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F2718C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5C029F" w:rsidRPr="00AA77DE" w:rsidRDefault="00F2718C" w:rsidP="00815F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green"/>
              </w:rPr>
            </w:pPr>
            <w:r w:rsidRPr="00F2718C">
              <w:rPr>
                <w:sz w:val="22"/>
                <w:szCs w:val="22"/>
              </w:rPr>
              <w:t>Oferta spełnia wymagania formalno-prawne i jest zgodna z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3232"/>
        <w:gridCol w:w="2976"/>
        <w:gridCol w:w="1560"/>
      </w:tblGrid>
      <w:tr w:rsidR="00211A34" w:rsidRPr="00834EF4" w:rsidTr="00BB0344">
        <w:tc>
          <w:tcPr>
            <w:tcW w:w="173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32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</w:t>
            </w:r>
          </w:p>
        </w:tc>
        <w:tc>
          <w:tcPr>
            <w:tcW w:w="3232" w:type="dxa"/>
            <w:shd w:val="clear" w:color="auto" w:fill="auto"/>
          </w:tcPr>
          <w:p w:rsidR="00427387" w:rsidRPr="00427387" w:rsidRDefault="00427387" w:rsidP="00427387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42738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427387" w:rsidRPr="00427387" w:rsidRDefault="00427387" w:rsidP="00427387">
            <w:pPr>
              <w:rPr>
                <w:sz w:val="20"/>
                <w:szCs w:val="20"/>
              </w:rPr>
            </w:pPr>
            <w:r w:rsidRPr="00427387">
              <w:rPr>
                <w:sz w:val="20"/>
                <w:szCs w:val="20"/>
              </w:rPr>
              <w:t xml:space="preserve">ul. Szopienicka 77 </w:t>
            </w:r>
          </w:p>
          <w:p w:rsidR="005C029F" w:rsidRPr="00211A34" w:rsidRDefault="00427387" w:rsidP="00427387">
            <w:pPr>
              <w:spacing w:after="40"/>
              <w:rPr>
                <w:color w:val="000000"/>
                <w:sz w:val="20"/>
                <w:szCs w:val="20"/>
              </w:rPr>
            </w:pPr>
            <w:r w:rsidRPr="00427387">
              <w:rPr>
                <w:sz w:val="20"/>
                <w:szCs w:val="20"/>
              </w:rPr>
              <w:t>40-431 Katowice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100,00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</w:t>
            </w:r>
          </w:p>
        </w:tc>
        <w:tc>
          <w:tcPr>
            <w:tcW w:w="3232" w:type="dxa"/>
            <w:shd w:val="clear" w:color="auto" w:fill="auto"/>
          </w:tcPr>
          <w:p w:rsidR="00BB0344" w:rsidRPr="00BB0344" w:rsidRDefault="00BB0344" w:rsidP="00BB034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BB0344">
              <w:rPr>
                <w:b/>
                <w:bCs/>
                <w:sz w:val="20"/>
                <w:szCs w:val="20"/>
              </w:rPr>
              <w:t>Asclepios S.A.</w:t>
            </w:r>
          </w:p>
          <w:p w:rsidR="00BB0344" w:rsidRPr="00BB0344" w:rsidRDefault="00BB0344" w:rsidP="00BB0344">
            <w:pPr>
              <w:rPr>
                <w:sz w:val="20"/>
                <w:szCs w:val="20"/>
              </w:rPr>
            </w:pPr>
            <w:r w:rsidRPr="00BB0344">
              <w:rPr>
                <w:sz w:val="20"/>
                <w:szCs w:val="20"/>
              </w:rPr>
              <w:t xml:space="preserve">ul. Hubska 44 </w:t>
            </w:r>
          </w:p>
          <w:p w:rsidR="005C029F" w:rsidRPr="00BB0344" w:rsidRDefault="00BB0344" w:rsidP="00BB0344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BB0344">
              <w:rPr>
                <w:sz w:val="20"/>
                <w:szCs w:val="20"/>
              </w:rPr>
              <w:lastRenderedPageBreak/>
              <w:t>50-502 Wrocław</w:t>
            </w:r>
            <w:r w:rsidRPr="00BB0344">
              <w:rPr>
                <w:sz w:val="18"/>
                <w:szCs w:val="18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lastRenderedPageBreak/>
              <w:t>1 - Cena - 93.60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93,60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</w:t>
            </w:r>
          </w:p>
        </w:tc>
        <w:tc>
          <w:tcPr>
            <w:tcW w:w="3232" w:type="dxa"/>
            <w:shd w:val="clear" w:color="auto" w:fill="auto"/>
          </w:tcPr>
          <w:p w:rsidR="00CC5608" w:rsidRPr="00CC5608" w:rsidRDefault="00CC5608" w:rsidP="00CC5608">
            <w:pPr>
              <w:jc w:val="both"/>
              <w:rPr>
                <w:bCs/>
                <w:sz w:val="20"/>
                <w:szCs w:val="20"/>
              </w:rPr>
            </w:pPr>
            <w:proofErr w:type="spellStart"/>
            <w:r w:rsidRPr="00CC5608">
              <w:rPr>
                <w:b/>
                <w:sz w:val="20"/>
                <w:szCs w:val="20"/>
              </w:rPr>
              <w:t>Neuca</w:t>
            </w:r>
            <w:proofErr w:type="spellEnd"/>
            <w:r w:rsidRPr="00CC5608">
              <w:rPr>
                <w:b/>
                <w:sz w:val="20"/>
                <w:szCs w:val="20"/>
              </w:rPr>
              <w:t xml:space="preserve"> S.A</w:t>
            </w:r>
            <w:r w:rsidRPr="00CC5608">
              <w:rPr>
                <w:bCs/>
                <w:sz w:val="20"/>
                <w:szCs w:val="20"/>
              </w:rPr>
              <w:t>.</w:t>
            </w:r>
          </w:p>
          <w:p w:rsidR="00CC5608" w:rsidRPr="00CC5608" w:rsidRDefault="00CC5608" w:rsidP="00CC5608">
            <w:pPr>
              <w:jc w:val="both"/>
              <w:rPr>
                <w:bCs/>
                <w:sz w:val="20"/>
                <w:szCs w:val="20"/>
              </w:rPr>
            </w:pPr>
            <w:r w:rsidRPr="00CC5608">
              <w:rPr>
                <w:bCs/>
                <w:sz w:val="20"/>
                <w:szCs w:val="20"/>
              </w:rPr>
              <w:t>ul. Forteczna 35-37</w:t>
            </w:r>
          </w:p>
          <w:p w:rsidR="005C029F" w:rsidRPr="00CC5608" w:rsidRDefault="00CC5608" w:rsidP="00CC5608">
            <w:pPr>
              <w:jc w:val="both"/>
              <w:rPr>
                <w:bCs/>
                <w:sz w:val="22"/>
                <w:szCs w:val="22"/>
              </w:rPr>
            </w:pPr>
            <w:r w:rsidRPr="00CC5608">
              <w:rPr>
                <w:bCs/>
                <w:sz w:val="20"/>
                <w:szCs w:val="20"/>
              </w:rPr>
              <w:t xml:space="preserve">87-100 Toruń 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- 83.47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83,47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4</w:t>
            </w:r>
          </w:p>
        </w:tc>
        <w:tc>
          <w:tcPr>
            <w:tcW w:w="3232" w:type="dxa"/>
            <w:shd w:val="clear" w:color="auto" w:fill="auto"/>
          </w:tcPr>
          <w:p w:rsidR="00CE6CCC" w:rsidRPr="00CE6CCC" w:rsidRDefault="00CE6CCC" w:rsidP="00CE6CC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CE6CCC" w:rsidRPr="00CE6CCC" w:rsidRDefault="00CE6CCC" w:rsidP="00CE6CCC">
            <w:pPr>
              <w:spacing w:before="40" w:after="40"/>
              <w:rPr>
                <w:sz w:val="18"/>
                <w:szCs w:val="18"/>
              </w:rPr>
            </w:pPr>
            <w:r w:rsidRPr="00CE6CCC">
              <w:rPr>
                <w:sz w:val="18"/>
                <w:szCs w:val="18"/>
              </w:rPr>
              <w:t xml:space="preserve">ul.Gen.Kazimierza Pułaskiego 9 </w:t>
            </w:r>
          </w:p>
          <w:p w:rsidR="005C029F" w:rsidRPr="00211A34" w:rsidRDefault="00CE6CCC" w:rsidP="00CE6CCC">
            <w:pPr>
              <w:spacing w:after="40"/>
              <w:rPr>
                <w:color w:val="000000"/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100,00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4</w:t>
            </w:r>
          </w:p>
        </w:tc>
        <w:tc>
          <w:tcPr>
            <w:tcW w:w="3232" w:type="dxa"/>
            <w:shd w:val="clear" w:color="auto" w:fill="auto"/>
          </w:tcPr>
          <w:p w:rsidR="00CC5608" w:rsidRPr="00CC5608" w:rsidRDefault="00CC5608" w:rsidP="00CC5608">
            <w:pPr>
              <w:jc w:val="both"/>
              <w:rPr>
                <w:bCs/>
                <w:sz w:val="20"/>
                <w:szCs w:val="20"/>
              </w:rPr>
            </w:pPr>
            <w:proofErr w:type="spellStart"/>
            <w:r w:rsidRPr="00CC5608">
              <w:rPr>
                <w:b/>
                <w:sz w:val="20"/>
                <w:szCs w:val="20"/>
              </w:rPr>
              <w:t>Neuca</w:t>
            </w:r>
            <w:proofErr w:type="spellEnd"/>
            <w:r w:rsidRPr="00CC5608">
              <w:rPr>
                <w:b/>
                <w:sz w:val="20"/>
                <w:szCs w:val="20"/>
              </w:rPr>
              <w:t xml:space="preserve"> S.A</w:t>
            </w:r>
            <w:r w:rsidRPr="00CC5608">
              <w:rPr>
                <w:bCs/>
                <w:sz w:val="20"/>
                <w:szCs w:val="20"/>
              </w:rPr>
              <w:t>.</w:t>
            </w:r>
          </w:p>
          <w:p w:rsidR="00CC5608" w:rsidRPr="00CC5608" w:rsidRDefault="00CC5608" w:rsidP="00CC5608">
            <w:pPr>
              <w:jc w:val="both"/>
              <w:rPr>
                <w:bCs/>
                <w:sz w:val="20"/>
                <w:szCs w:val="20"/>
              </w:rPr>
            </w:pPr>
            <w:r w:rsidRPr="00CC5608">
              <w:rPr>
                <w:bCs/>
                <w:sz w:val="20"/>
                <w:szCs w:val="20"/>
              </w:rPr>
              <w:t>ul. Forteczna 35-37</w:t>
            </w:r>
          </w:p>
          <w:p w:rsidR="005C029F" w:rsidRPr="00211A34" w:rsidRDefault="00CC5608" w:rsidP="00CC5608">
            <w:pPr>
              <w:spacing w:after="40"/>
              <w:rPr>
                <w:color w:val="000000"/>
                <w:sz w:val="20"/>
                <w:szCs w:val="20"/>
              </w:rPr>
            </w:pPr>
            <w:r w:rsidRPr="00CC5608">
              <w:rPr>
                <w:bCs/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- 96.71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96,71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4</w:t>
            </w:r>
          </w:p>
        </w:tc>
        <w:tc>
          <w:tcPr>
            <w:tcW w:w="3232" w:type="dxa"/>
            <w:shd w:val="clear" w:color="auto" w:fill="auto"/>
          </w:tcPr>
          <w:p w:rsidR="00427387" w:rsidRPr="00427387" w:rsidRDefault="00427387" w:rsidP="00427387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42738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427387" w:rsidRPr="00427387" w:rsidRDefault="00427387" w:rsidP="00427387">
            <w:pPr>
              <w:rPr>
                <w:sz w:val="20"/>
                <w:szCs w:val="20"/>
              </w:rPr>
            </w:pPr>
            <w:r w:rsidRPr="00427387">
              <w:rPr>
                <w:sz w:val="20"/>
                <w:szCs w:val="20"/>
              </w:rPr>
              <w:t xml:space="preserve">ul. Szopienicka 77 </w:t>
            </w:r>
          </w:p>
          <w:p w:rsidR="005C029F" w:rsidRPr="00211A34" w:rsidRDefault="00427387" w:rsidP="00427387">
            <w:pPr>
              <w:spacing w:after="40"/>
              <w:rPr>
                <w:color w:val="000000"/>
                <w:sz w:val="20"/>
                <w:szCs w:val="20"/>
              </w:rPr>
            </w:pPr>
            <w:r w:rsidRPr="00427387">
              <w:rPr>
                <w:sz w:val="20"/>
                <w:szCs w:val="20"/>
              </w:rPr>
              <w:t>40-431 Katowice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- 96.27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96,27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4</w:t>
            </w:r>
          </w:p>
        </w:tc>
        <w:tc>
          <w:tcPr>
            <w:tcW w:w="3232" w:type="dxa"/>
            <w:shd w:val="clear" w:color="auto" w:fill="auto"/>
          </w:tcPr>
          <w:p w:rsidR="00CE6CCC" w:rsidRPr="00CE6CCC" w:rsidRDefault="00CE6CCC" w:rsidP="00CE6CCC">
            <w:pPr>
              <w:spacing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Urtica Sp. z o.o.</w:t>
            </w:r>
          </w:p>
          <w:p w:rsidR="00CE6CCC" w:rsidRPr="00CE6CCC" w:rsidRDefault="00CE6CCC" w:rsidP="00CE6CCC">
            <w:pPr>
              <w:spacing w:after="40"/>
              <w:rPr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 xml:space="preserve">ul. Krzemieniecka 120 </w:t>
            </w:r>
          </w:p>
          <w:p w:rsidR="005C029F" w:rsidRPr="00CE6CCC" w:rsidRDefault="00CE6CCC" w:rsidP="00815FA6">
            <w:pPr>
              <w:spacing w:after="40"/>
              <w:rPr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 xml:space="preserve">54-613 Wrocław 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- 94.23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94,23</w:t>
            </w:r>
          </w:p>
        </w:tc>
      </w:tr>
      <w:tr w:rsidR="00F2718C" w:rsidRPr="00834EF4" w:rsidTr="004E5305">
        <w:tc>
          <w:tcPr>
            <w:tcW w:w="1730" w:type="dxa"/>
            <w:shd w:val="clear" w:color="auto" w:fill="auto"/>
          </w:tcPr>
          <w:p w:rsidR="00F2718C" w:rsidRPr="00211A34" w:rsidRDefault="00F2718C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4</w:t>
            </w:r>
          </w:p>
        </w:tc>
        <w:tc>
          <w:tcPr>
            <w:tcW w:w="3232" w:type="dxa"/>
            <w:shd w:val="clear" w:color="auto" w:fill="auto"/>
          </w:tcPr>
          <w:p w:rsidR="00F2718C" w:rsidRPr="00211A34" w:rsidRDefault="00F2718C" w:rsidP="00815F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29F">
              <w:rPr>
                <w:b/>
                <w:bCs/>
                <w:sz w:val="20"/>
                <w:szCs w:val="20"/>
              </w:rPr>
              <w:t>Asclepios S.A.</w:t>
            </w:r>
          </w:p>
          <w:p w:rsidR="00F2718C" w:rsidRPr="00211A34" w:rsidRDefault="00F2718C" w:rsidP="00815FA6">
            <w:pPr>
              <w:rPr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29F">
              <w:rPr>
                <w:sz w:val="20"/>
                <w:szCs w:val="20"/>
              </w:rPr>
              <w:t>44</w:t>
            </w:r>
          </w:p>
          <w:p w:rsidR="00F2718C" w:rsidRPr="00211A34" w:rsidRDefault="00F2718C" w:rsidP="00815FA6">
            <w:pPr>
              <w:spacing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29F">
              <w:rPr>
                <w:sz w:val="20"/>
                <w:szCs w:val="20"/>
              </w:rPr>
              <w:t>Wrocław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F2718C" w:rsidRDefault="00F2718C" w:rsidP="00815FA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718C" w:rsidRPr="00211A34" w:rsidRDefault="00F2718C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E1B20">
              <w:rPr>
                <w:color w:val="000000"/>
                <w:sz w:val="18"/>
                <w:szCs w:val="18"/>
              </w:rPr>
              <w:t>Oferta nie podlega punktacji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5</w:t>
            </w:r>
          </w:p>
        </w:tc>
        <w:tc>
          <w:tcPr>
            <w:tcW w:w="3232" w:type="dxa"/>
            <w:shd w:val="clear" w:color="auto" w:fill="auto"/>
          </w:tcPr>
          <w:p w:rsidR="00CE6CCC" w:rsidRPr="00CE6CCC" w:rsidRDefault="00CE6CCC" w:rsidP="00CE6CCC">
            <w:pPr>
              <w:spacing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Urtica Sp. z o.o.</w:t>
            </w:r>
          </w:p>
          <w:p w:rsidR="00CE6CCC" w:rsidRPr="00CE6CCC" w:rsidRDefault="00CE6CCC" w:rsidP="00CE6CCC">
            <w:pPr>
              <w:spacing w:after="40"/>
              <w:rPr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 xml:space="preserve">ul. Krzemieniecka 120 </w:t>
            </w:r>
          </w:p>
          <w:p w:rsidR="005C029F" w:rsidRPr="00211A34" w:rsidRDefault="00CE6CCC" w:rsidP="00CE6CCC">
            <w:pPr>
              <w:spacing w:after="40"/>
              <w:rPr>
                <w:color w:val="000000"/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>54-613 Wrocław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100,00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5</w:t>
            </w:r>
          </w:p>
        </w:tc>
        <w:tc>
          <w:tcPr>
            <w:tcW w:w="3232" w:type="dxa"/>
            <w:shd w:val="clear" w:color="auto" w:fill="auto"/>
          </w:tcPr>
          <w:p w:rsidR="00CE6CCC" w:rsidRPr="00CE6CCC" w:rsidRDefault="00CE6CCC" w:rsidP="00CE6CC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CE6CCC" w:rsidRPr="00CE6CCC" w:rsidRDefault="00CE6CCC" w:rsidP="00CE6CCC">
            <w:pPr>
              <w:spacing w:before="40" w:after="40"/>
              <w:rPr>
                <w:sz w:val="18"/>
                <w:szCs w:val="18"/>
              </w:rPr>
            </w:pPr>
            <w:r w:rsidRPr="00CE6CCC">
              <w:rPr>
                <w:sz w:val="18"/>
                <w:szCs w:val="18"/>
              </w:rPr>
              <w:t xml:space="preserve">ul.Gen.Kazimierza Pułaskiego 9 </w:t>
            </w:r>
          </w:p>
          <w:p w:rsidR="005C029F" w:rsidRPr="00211A34" w:rsidRDefault="00CE6CCC" w:rsidP="00CE6CCC">
            <w:pPr>
              <w:spacing w:after="40"/>
              <w:rPr>
                <w:color w:val="000000"/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- 58.41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58,41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6</w:t>
            </w:r>
          </w:p>
        </w:tc>
        <w:tc>
          <w:tcPr>
            <w:tcW w:w="3232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29F">
              <w:rPr>
                <w:b/>
                <w:bCs/>
                <w:sz w:val="20"/>
                <w:szCs w:val="20"/>
              </w:rPr>
              <w:t xml:space="preserve">Fresenius </w:t>
            </w:r>
            <w:proofErr w:type="spellStart"/>
            <w:r w:rsidRPr="005C029F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5C029F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5C029F" w:rsidRPr="00211A34" w:rsidRDefault="005C029F" w:rsidP="00815FA6">
            <w:pPr>
              <w:rPr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Aleje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29F">
              <w:rPr>
                <w:sz w:val="20"/>
                <w:szCs w:val="20"/>
              </w:rPr>
              <w:t>134</w:t>
            </w:r>
          </w:p>
          <w:p w:rsidR="005C029F" w:rsidRPr="00211A34" w:rsidRDefault="00CC5608" w:rsidP="00815FA6">
            <w:pPr>
              <w:spacing w:after="40"/>
              <w:rPr>
                <w:color w:val="000000"/>
                <w:sz w:val="20"/>
                <w:szCs w:val="20"/>
              </w:rPr>
            </w:pPr>
            <w:r w:rsidRPr="00CC5608">
              <w:rPr>
                <w:sz w:val="20"/>
                <w:szCs w:val="20"/>
              </w:rPr>
              <w:t>02</w:t>
            </w:r>
            <w:r w:rsidRPr="00411774">
              <w:t>-</w:t>
            </w:r>
            <w:r w:rsidRPr="00CC5608">
              <w:rPr>
                <w:sz w:val="20"/>
                <w:szCs w:val="20"/>
              </w:rPr>
              <w:t>495 Warszawa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100,00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6</w:t>
            </w:r>
          </w:p>
        </w:tc>
        <w:tc>
          <w:tcPr>
            <w:tcW w:w="3232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29F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:rsidR="005C029F" w:rsidRPr="00211A34" w:rsidRDefault="005C029F" w:rsidP="00815FA6">
            <w:pPr>
              <w:rPr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29F">
              <w:rPr>
                <w:sz w:val="20"/>
                <w:szCs w:val="20"/>
              </w:rPr>
              <w:t>14</w:t>
            </w:r>
          </w:p>
          <w:p w:rsidR="005C029F" w:rsidRPr="00211A34" w:rsidRDefault="005C029F" w:rsidP="00815FA6">
            <w:pPr>
              <w:spacing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29F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- 77.78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77,78</w:t>
            </w:r>
          </w:p>
        </w:tc>
      </w:tr>
      <w:tr w:rsidR="00F2718C" w:rsidRPr="00834EF4" w:rsidTr="00A63F29">
        <w:tc>
          <w:tcPr>
            <w:tcW w:w="1730" w:type="dxa"/>
            <w:shd w:val="clear" w:color="auto" w:fill="auto"/>
          </w:tcPr>
          <w:p w:rsidR="00F2718C" w:rsidRPr="00211A34" w:rsidRDefault="00F2718C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7</w:t>
            </w:r>
          </w:p>
        </w:tc>
        <w:tc>
          <w:tcPr>
            <w:tcW w:w="3232" w:type="dxa"/>
            <w:shd w:val="clear" w:color="auto" w:fill="auto"/>
          </w:tcPr>
          <w:p w:rsidR="00F2718C" w:rsidRPr="00211A34" w:rsidRDefault="00F2718C" w:rsidP="00815F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29F">
              <w:rPr>
                <w:b/>
                <w:bCs/>
                <w:sz w:val="20"/>
                <w:szCs w:val="20"/>
              </w:rPr>
              <w:t>Asclepios S.A.</w:t>
            </w:r>
          </w:p>
          <w:p w:rsidR="00F2718C" w:rsidRPr="00211A34" w:rsidRDefault="00F2718C" w:rsidP="00815FA6">
            <w:pPr>
              <w:rPr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29F">
              <w:rPr>
                <w:sz w:val="20"/>
                <w:szCs w:val="20"/>
              </w:rPr>
              <w:t>44</w:t>
            </w:r>
          </w:p>
          <w:p w:rsidR="00F2718C" w:rsidRPr="00211A34" w:rsidRDefault="00F2718C" w:rsidP="00815FA6">
            <w:pPr>
              <w:spacing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29F">
              <w:rPr>
                <w:sz w:val="20"/>
                <w:szCs w:val="20"/>
              </w:rPr>
              <w:t>Wrocław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F2718C" w:rsidRPr="005E1B20" w:rsidRDefault="00F2718C" w:rsidP="00815FA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F2718C" w:rsidRPr="005E1B20" w:rsidRDefault="00F2718C" w:rsidP="00815FA6">
            <w:pPr>
              <w:jc w:val="center"/>
              <w:rPr>
                <w:color w:val="000000"/>
                <w:sz w:val="18"/>
                <w:szCs w:val="18"/>
              </w:rPr>
            </w:pPr>
            <w:r w:rsidRPr="005E1B20">
              <w:rPr>
                <w:color w:val="000000"/>
                <w:sz w:val="18"/>
                <w:szCs w:val="18"/>
              </w:rPr>
              <w:t>Oferta nie podlega punktacji</w:t>
            </w:r>
          </w:p>
        </w:tc>
      </w:tr>
      <w:tr w:rsidR="00F2718C" w:rsidRPr="00834EF4" w:rsidTr="00BE6D42">
        <w:tc>
          <w:tcPr>
            <w:tcW w:w="1730" w:type="dxa"/>
            <w:shd w:val="clear" w:color="auto" w:fill="auto"/>
          </w:tcPr>
          <w:p w:rsidR="00F2718C" w:rsidRPr="00211A34" w:rsidRDefault="00F2718C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7</w:t>
            </w:r>
          </w:p>
        </w:tc>
        <w:tc>
          <w:tcPr>
            <w:tcW w:w="3232" w:type="dxa"/>
            <w:shd w:val="clear" w:color="auto" w:fill="auto"/>
          </w:tcPr>
          <w:p w:rsidR="00F2718C" w:rsidRPr="00CE6CCC" w:rsidRDefault="00F2718C" w:rsidP="00CE6CCC">
            <w:pPr>
              <w:spacing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Urtica Sp. z o.o.</w:t>
            </w:r>
          </w:p>
          <w:p w:rsidR="00F2718C" w:rsidRPr="00CE6CCC" w:rsidRDefault="00F2718C" w:rsidP="00CE6CCC">
            <w:pPr>
              <w:spacing w:after="40"/>
              <w:rPr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 xml:space="preserve">ul. Krzemieniecka 120 </w:t>
            </w:r>
          </w:p>
          <w:p w:rsidR="00F2718C" w:rsidRPr="00211A34" w:rsidRDefault="00F2718C" w:rsidP="00CE6CCC">
            <w:pPr>
              <w:spacing w:after="40"/>
              <w:rPr>
                <w:color w:val="000000"/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>54-613 Wrocław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F2718C" w:rsidRPr="005E1B20" w:rsidRDefault="00F2718C" w:rsidP="00815FA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F2718C" w:rsidRPr="005E1B20" w:rsidRDefault="00F2718C" w:rsidP="00815FA6">
            <w:pPr>
              <w:jc w:val="center"/>
              <w:rPr>
                <w:color w:val="000000"/>
                <w:sz w:val="18"/>
                <w:szCs w:val="18"/>
              </w:rPr>
            </w:pPr>
            <w:r w:rsidRPr="005E1B20">
              <w:rPr>
                <w:color w:val="000000"/>
                <w:sz w:val="18"/>
                <w:szCs w:val="18"/>
              </w:rPr>
              <w:t>Oferta nie podlega punktacji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9</w:t>
            </w:r>
          </w:p>
        </w:tc>
        <w:tc>
          <w:tcPr>
            <w:tcW w:w="3232" w:type="dxa"/>
            <w:shd w:val="clear" w:color="auto" w:fill="auto"/>
          </w:tcPr>
          <w:p w:rsidR="00CC5608" w:rsidRPr="00CC5608" w:rsidRDefault="00CC5608" w:rsidP="00CC5608">
            <w:pPr>
              <w:jc w:val="both"/>
              <w:rPr>
                <w:bCs/>
                <w:sz w:val="20"/>
                <w:szCs w:val="20"/>
              </w:rPr>
            </w:pPr>
            <w:proofErr w:type="spellStart"/>
            <w:r w:rsidRPr="00CC5608">
              <w:rPr>
                <w:b/>
                <w:sz w:val="20"/>
                <w:szCs w:val="20"/>
              </w:rPr>
              <w:t>Neuca</w:t>
            </w:r>
            <w:proofErr w:type="spellEnd"/>
            <w:r w:rsidRPr="00CC5608">
              <w:rPr>
                <w:b/>
                <w:sz w:val="20"/>
                <w:szCs w:val="20"/>
              </w:rPr>
              <w:t xml:space="preserve"> S.A</w:t>
            </w:r>
            <w:r w:rsidRPr="00CC5608">
              <w:rPr>
                <w:bCs/>
                <w:sz w:val="20"/>
                <w:szCs w:val="20"/>
              </w:rPr>
              <w:t>.</w:t>
            </w:r>
          </w:p>
          <w:p w:rsidR="00CC5608" w:rsidRPr="00CC5608" w:rsidRDefault="00CC5608" w:rsidP="00CC5608">
            <w:pPr>
              <w:jc w:val="both"/>
              <w:rPr>
                <w:bCs/>
                <w:sz w:val="20"/>
                <w:szCs w:val="20"/>
              </w:rPr>
            </w:pPr>
            <w:r w:rsidRPr="00CC5608">
              <w:rPr>
                <w:bCs/>
                <w:sz w:val="20"/>
                <w:szCs w:val="20"/>
              </w:rPr>
              <w:t>ul. Forteczna 35-37</w:t>
            </w:r>
          </w:p>
          <w:p w:rsidR="005C029F" w:rsidRPr="00211A34" w:rsidRDefault="00CC5608" w:rsidP="00CC5608">
            <w:pPr>
              <w:spacing w:after="40"/>
              <w:rPr>
                <w:color w:val="000000"/>
                <w:sz w:val="20"/>
                <w:szCs w:val="20"/>
              </w:rPr>
            </w:pPr>
            <w:r w:rsidRPr="00CC5608">
              <w:rPr>
                <w:bCs/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100,00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9</w:t>
            </w:r>
          </w:p>
        </w:tc>
        <w:tc>
          <w:tcPr>
            <w:tcW w:w="3232" w:type="dxa"/>
            <w:shd w:val="clear" w:color="auto" w:fill="auto"/>
          </w:tcPr>
          <w:p w:rsidR="00CE6CCC" w:rsidRPr="00CE6CCC" w:rsidRDefault="00CE6CCC" w:rsidP="00CE6CCC">
            <w:pPr>
              <w:spacing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Urtica Sp. z o.o.</w:t>
            </w:r>
          </w:p>
          <w:p w:rsidR="00CE6CCC" w:rsidRPr="00CE6CCC" w:rsidRDefault="00CE6CCC" w:rsidP="00CE6CCC">
            <w:pPr>
              <w:spacing w:after="40"/>
              <w:rPr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 xml:space="preserve">ul. Krzemieniecka 120 </w:t>
            </w:r>
          </w:p>
          <w:p w:rsidR="005C029F" w:rsidRPr="00211A34" w:rsidRDefault="00CE6CCC" w:rsidP="00CE6CCC">
            <w:pPr>
              <w:spacing w:after="40"/>
              <w:rPr>
                <w:color w:val="000000"/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>54-613 Wrocław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- 99.52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99,52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9</w:t>
            </w:r>
          </w:p>
        </w:tc>
        <w:tc>
          <w:tcPr>
            <w:tcW w:w="3232" w:type="dxa"/>
            <w:shd w:val="clear" w:color="auto" w:fill="auto"/>
          </w:tcPr>
          <w:p w:rsidR="00CE6CCC" w:rsidRPr="00CE6CCC" w:rsidRDefault="00CE6CCC" w:rsidP="00CE6CC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CE6CCC" w:rsidRPr="00CE6CCC" w:rsidRDefault="00CE6CCC" w:rsidP="00CE6CCC">
            <w:pPr>
              <w:spacing w:before="40" w:after="40"/>
              <w:rPr>
                <w:sz w:val="18"/>
                <w:szCs w:val="18"/>
              </w:rPr>
            </w:pPr>
            <w:r w:rsidRPr="00CE6CCC">
              <w:rPr>
                <w:sz w:val="18"/>
                <w:szCs w:val="18"/>
              </w:rPr>
              <w:t xml:space="preserve">ul.Gen.Kazimierza Pułaskiego 9 </w:t>
            </w:r>
          </w:p>
          <w:p w:rsidR="005C029F" w:rsidRPr="00211A34" w:rsidRDefault="00CE6CCC" w:rsidP="00CE6CCC">
            <w:pPr>
              <w:spacing w:after="40"/>
              <w:rPr>
                <w:color w:val="000000"/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- 99.07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99,07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9</w:t>
            </w:r>
          </w:p>
        </w:tc>
        <w:tc>
          <w:tcPr>
            <w:tcW w:w="3232" w:type="dxa"/>
            <w:shd w:val="clear" w:color="auto" w:fill="auto"/>
          </w:tcPr>
          <w:p w:rsidR="00427387" w:rsidRPr="00427387" w:rsidRDefault="00427387" w:rsidP="00427387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42738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427387" w:rsidRPr="00427387" w:rsidRDefault="00427387" w:rsidP="00427387">
            <w:pPr>
              <w:rPr>
                <w:sz w:val="20"/>
                <w:szCs w:val="20"/>
              </w:rPr>
            </w:pPr>
            <w:r w:rsidRPr="00427387">
              <w:rPr>
                <w:sz w:val="20"/>
                <w:szCs w:val="20"/>
              </w:rPr>
              <w:t xml:space="preserve">ul. Szopienicka 77 </w:t>
            </w:r>
          </w:p>
          <w:p w:rsidR="005C029F" w:rsidRPr="00211A34" w:rsidRDefault="00427387" w:rsidP="00427387">
            <w:pPr>
              <w:spacing w:after="40"/>
              <w:rPr>
                <w:color w:val="000000"/>
                <w:sz w:val="20"/>
                <w:szCs w:val="20"/>
              </w:rPr>
            </w:pPr>
            <w:r w:rsidRPr="00427387">
              <w:rPr>
                <w:sz w:val="20"/>
                <w:szCs w:val="20"/>
              </w:rPr>
              <w:t>40-431 Katowice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- 95.68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95,68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9</w:t>
            </w:r>
          </w:p>
        </w:tc>
        <w:tc>
          <w:tcPr>
            <w:tcW w:w="3232" w:type="dxa"/>
            <w:shd w:val="clear" w:color="auto" w:fill="auto"/>
          </w:tcPr>
          <w:p w:rsidR="00BB0344" w:rsidRPr="00BB0344" w:rsidRDefault="00BB0344" w:rsidP="00BB034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BB0344">
              <w:rPr>
                <w:b/>
                <w:bCs/>
                <w:sz w:val="20"/>
                <w:szCs w:val="20"/>
              </w:rPr>
              <w:t>Asclepios S.A.</w:t>
            </w:r>
          </w:p>
          <w:p w:rsidR="00BB0344" w:rsidRPr="00BB0344" w:rsidRDefault="00BB0344" w:rsidP="00BB0344">
            <w:pPr>
              <w:rPr>
                <w:sz w:val="20"/>
                <w:szCs w:val="20"/>
              </w:rPr>
            </w:pPr>
            <w:r w:rsidRPr="00BB0344">
              <w:rPr>
                <w:sz w:val="20"/>
                <w:szCs w:val="20"/>
              </w:rPr>
              <w:t xml:space="preserve">ul. Hubska 44 </w:t>
            </w:r>
          </w:p>
          <w:p w:rsidR="005C029F" w:rsidRPr="00211A34" w:rsidRDefault="00BB0344" w:rsidP="00BB0344">
            <w:pPr>
              <w:spacing w:after="40"/>
              <w:rPr>
                <w:color w:val="000000"/>
                <w:sz w:val="20"/>
                <w:szCs w:val="20"/>
              </w:rPr>
            </w:pPr>
            <w:r w:rsidRPr="00BB0344">
              <w:rPr>
                <w:sz w:val="20"/>
                <w:szCs w:val="20"/>
              </w:rPr>
              <w:lastRenderedPageBreak/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lastRenderedPageBreak/>
              <w:t>1 - Cena - 76.45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76,45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11</w:t>
            </w:r>
          </w:p>
        </w:tc>
        <w:tc>
          <w:tcPr>
            <w:tcW w:w="3232" w:type="dxa"/>
            <w:shd w:val="clear" w:color="auto" w:fill="auto"/>
          </w:tcPr>
          <w:p w:rsidR="00CC5608" w:rsidRPr="00CC5608" w:rsidRDefault="00CC5608" w:rsidP="00BB0344">
            <w:pPr>
              <w:rPr>
                <w:b/>
                <w:sz w:val="20"/>
                <w:szCs w:val="20"/>
              </w:rPr>
            </w:pPr>
            <w:r w:rsidRPr="00CC5608">
              <w:rPr>
                <w:b/>
                <w:sz w:val="20"/>
                <w:szCs w:val="20"/>
              </w:rPr>
              <w:t>Centrala</w:t>
            </w:r>
            <w:r w:rsidR="00BB0344">
              <w:rPr>
                <w:b/>
                <w:sz w:val="20"/>
                <w:szCs w:val="20"/>
              </w:rPr>
              <w:t xml:space="preserve"> </w:t>
            </w:r>
            <w:r w:rsidRPr="00CC5608">
              <w:rPr>
                <w:b/>
                <w:sz w:val="20"/>
                <w:szCs w:val="20"/>
              </w:rPr>
              <w:t>Farmaceutyczna CEFARM SA</w:t>
            </w:r>
          </w:p>
          <w:p w:rsidR="00CC5608" w:rsidRPr="00CC5608" w:rsidRDefault="00CC5608" w:rsidP="00CC5608">
            <w:pPr>
              <w:jc w:val="both"/>
              <w:rPr>
                <w:bCs/>
                <w:sz w:val="20"/>
                <w:szCs w:val="20"/>
              </w:rPr>
            </w:pPr>
            <w:r w:rsidRPr="00CC5608">
              <w:rPr>
                <w:bCs/>
                <w:sz w:val="20"/>
                <w:szCs w:val="20"/>
              </w:rPr>
              <w:t xml:space="preserve">ul. Jana Kazimierza 16 </w:t>
            </w:r>
          </w:p>
          <w:p w:rsidR="005C029F" w:rsidRPr="00CC5608" w:rsidRDefault="00CC5608" w:rsidP="00CC5608">
            <w:pPr>
              <w:jc w:val="both"/>
              <w:rPr>
                <w:bCs/>
                <w:sz w:val="22"/>
                <w:szCs w:val="22"/>
              </w:rPr>
            </w:pPr>
            <w:r w:rsidRPr="00CC5608">
              <w:rPr>
                <w:bCs/>
                <w:sz w:val="20"/>
                <w:szCs w:val="20"/>
              </w:rPr>
              <w:t>01-248 Warszawa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100,00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11</w:t>
            </w:r>
          </w:p>
        </w:tc>
        <w:tc>
          <w:tcPr>
            <w:tcW w:w="3232" w:type="dxa"/>
            <w:shd w:val="clear" w:color="auto" w:fill="auto"/>
          </w:tcPr>
          <w:p w:rsidR="00CE6CCC" w:rsidRPr="00CE6CCC" w:rsidRDefault="00CE6CCC" w:rsidP="00CE6CC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CE6CCC" w:rsidRPr="00CE6CCC" w:rsidRDefault="00CE6CCC" w:rsidP="00CE6CCC">
            <w:pPr>
              <w:spacing w:before="40" w:after="40"/>
              <w:rPr>
                <w:sz w:val="18"/>
                <w:szCs w:val="18"/>
              </w:rPr>
            </w:pPr>
            <w:r w:rsidRPr="00CE6CCC">
              <w:rPr>
                <w:sz w:val="18"/>
                <w:szCs w:val="18"/>
              </w:rPr>
              <w:t xml:space="preserve">ul.Gen.Kazimierza Pułaskiego 9 </w:t>
            </w:r>
          </w:p>
          <w:p w:rsidR="005C029F" w:rsidRPr="00211A34" w:rsidRDefault="00CE6CCC" w:rsidP="00CE6CCC">
            <w:pPr>
              <w:spacing w:after="40"/>
              <w:rPr>
                <w:color w:val="000000"/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- 99.52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99,52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11</w:t>
            </w:r>
          </w:p>
        </w:tc>
        <w:tc>
          <w:tcPr>
            <w:tcW w:w="3232" w:type="dxa"/>
            <w:shd w:val="clear" w:color="auto" w:fill="auto"/>
          </w:tcPr>
          <w:p w:rsidR="00CE6CCC" w:rsidRPr="00CE6CCC" w:rsidRDefault="00CE6CCC" w:rsidP="00CE6CCC">
            <w:pPr>
              <w:spacing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Urtica Sp. z o.o.</w:t>
            </w:r>
          </w:p>
          <w:p w:rsidR="00CE6CCC" w:rsidRPr="00CE6CCC" w:rsidRDefault="00CE6CCC" w:rsidP="00CE6CCC">
            <w:pPr>
              <w:spacing w:after="40"/>
              <w:rPr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 xml:space="preserve">ul. Krzemieniecka 120 </w:t>
            </w:r>
          </w:p>
          <w:p w:rsidR="005C029F" w:rsidRPr="00211A34" w:rsidRDefault="00CE6CCC" w:rsidP="00CE6CCC">
            <w:pPr>
              <w:spacing w:after="40"/>
              <w:rPr>
                <w:color w:val="000000"/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>54-613 Wrocław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- 99.33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99,33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11</w:t>
            </w:r>
          </w:p>
        </w:tc>
        <w:tc>
          <w:tcPr>
            <w:tcW w:w="3232" w:type="dxa"/>
            <w:shd w:val="clear" w:color="auto" w:fill="auto"/>
          </w:tcPr>
          <w:p w:rsidR="00427387" w:rsidRPr="00427387" w:rsidRDefault="00427387" w:rsidP="00427387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42738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427387" w:rsidRPr="00427387" w:rsidRDefault="00427387" w:rsidP="00427387">
            <w:pPr>
              <w:rPr>
                <w:sz w:val="20"/>
                <w:szCs w:val="20"/>
              </w:rPr>
            </w:pPr>
            <w:r w:rsidRPr="00427387">
              <w:rPr>
                <w:sz w:val="20"/>
                <w:szCs w:val="20"/>
              </w:rPr>
              <w:t xml:space="preserve">ul. Szopienicka 77 </w:t>
            </w:r>
          </w:p>
          <w:p w:rsidR="005C029F" w:rsidRPr="00211A34" w:rsidRDefault="00427387" w:rsidP="00427387">
            <w:pPr>
              <w:spacing w:after="40"/>
              <w:rPr>
                <w:color w:val="000000"/>
                <w:sz w:val="20"/>
                <w:szCs w:val="20"/>
              </w:rPr>
            </w:pPr>
            <w:r w:rsidRPr="00427387">
              <w:rPr>
                <w:sz w:val="20"/>
                <w:szCs w:val="20"/>
              </w:rPr>
              <w:t>40-431 Katowice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- 98.07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98,07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11</w:t>
            </w:r>
          </w:p>
        </w:tc>
        <w:tc>
          <w:tcPr>
            <w:tcW w:w="3232" w:type="dxa"/>
            <w:shd w:val="clear" w:color="auto" w:fill="auto"/>
          </w:tcPr>
          <w:p w:rsidR="00BB0344" w:rsidRPr="00BB0344" w:rsidRDefault="00BB0344" w:rsidP="00BB034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BB0344">
              <w:rPr>
                <w:b/>
                <w:bCs/>
                <w:sz w:val="20"/>
                <w:szCs w:val="20"/>
              </w:rPr>
              <w:t>Asclepios S.A.</w:t>
            </w:r>
          </w:p>
          <w:p w:rsidR="00BB0344" w:rsidRPr="00BB0344" w:rsidRDefault="00BB0344" w:rsidP="00BB0344">
            <w:pPr>
              <w:rPr>
                <w:sz w:val="20"/>
                <w:szCs w:val="20"/>
              </w:rPr>
            </w:pPr>
            <w:r w:rsidRPr="00BB0344">
              <w:rPr>
                <w:sz w:val="20"/>
                <w:szCs w:val="20"/>
              </w:rPr>
              <w:t xml:space="preserve">ul. Hubska 44 </w:t>
            </w:r>
          </w:p>
          <w:p w:rsidR="005C029F" w:rsidRPr="00211A34" w:rsidRDefault="00BB0344" w:rsidP="00BB0344">
            <w:pPr>
              <w:spacing w:after="40"/>
              <w:rPr>
                <w:color w:val="000000"/>
                <w:sz w:val="20"/>
                <w:szCs w:val="20"/>
              </w:rPr>
            </w:pPr>
            <w:r w:rsidRPr="00BB0344">
              <w:rPr>
                <w:sz w:val="20"/>
                <w:szCs w:val="20"/>
              </w:rPr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- 96.20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96,20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12</w:t>
            </w:r>
          </w:p>
        </w:tc>
        <w:tc>
          <w:tcPr>
            <w:tcW w:w="3232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29F">
              <w:rPr>
                <w:b/>
                <w:bCs/>
                <w:sz w:val="20"/>
                <w:szCs w:val="20"/>
              </w:rPr>
              <w:t>NOBIPHARM Sp. z o.o.</w:t>
            </w:r>
          </w:p>
          <w:p w:rsidR="005C029F" w:rsidRPr="00211A34" w:rsidRDefault="005C029F" w:rsidP="00815FA6">
            <w:pPr>
              <w:rPr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L. Rydygiera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29F">
              <w:rPr>
                <w:sz w:val="20"/>
                <w:szCs w:val="20"/>
              </w:rPr>
              <w:t>8/-</w:t>
            </w:r>
          </w:p>
          <w:p w:rsidR="005C029F" w:rsidRPr="00211A34" w:rsidRDefault="005C029F" w:rsidP="00815FA6">
            <w:pPr>
              <w:spacing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01-793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29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- 89.55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89,55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12</w:t>
            </w:r>
          </w:p>
        </w:tc>
        <w:tc>
          <w:tcPr>
            <w:tcW w:w="3232" w:type="dxa"/>
            <w:shd w:val="clear" w:color="auto" w:fill="auto"/>
          </w:tcPr>
          <w:p w:rsidR="00CE6CCC" w:rsidRPr="00CE6CCC" w:rsidRDefault="00CE6CCC" w:rsidP="00CE6CCC">
            <w:pPr>
              <w:spacing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Urtica Sp. z o.o.</w:t>
            </w:r>
          </w:p>
          <w:p w:rsidR="00CE6CCC" w:rsidRPr="00CE6CCC" w:rsidRDefault="00CE6CCC" w:rsidP="00CE6CCC">
            <w:pPr>
              <w:spacing w:after="40"/>
              <w:rPr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 xml:space="preserve">ul. Krzemieniecka 120 </w:t>
            </w:r>
          </w:p>
          <w:p w:rsidR="005C029F" w:rsidRPr="00211A34" w:rsidRDefault="00CE6CCC" w:rsidP="00CE6CCC">
            <w:pPr>
              <w:spacing w:after="40"/>
              <w:rPr>
                <w:color w:val="000000"/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>54-613 Wrocław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100,00</w:t>
            </w:r>
          </w:p>
        </w:tc>
      </w:tr>
      <w:tr w:rsidR="00F2718C" w:rsidRPr="00834EF4" w:rsidTr="00BE3C1B">
        <w:tc>
          <w:tcPr>
            <w:tcW w:w="1730" w:type="dxa"/>
            <w:shd w:val="clear" w:color="auto" w:fill="auto"/>
          </w:tcPr>
          <w:p w:rsidR="00F2718C" w:rsidRPr="00211A34" w:rsidRDefault="00F2718C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13</w:t>
            </w:r>
          </w:p>
        </w:tc>
        <w:tc>
          <w:tcPr>
            <w:tcW w:w="3232" w:type="dxa"/>
            <w:shd w:val="clear" w:color="auto" w:fill="auto"/>
          </w:tcPr>
          <w:p w:rsidR="00F2718C" w:rsidRPr="00CC5608" w:rsidRDefault="00F2718C" w:rsidP="00CC5608">
            <w:pPr>
              <w:jc w:val="both"/>
              <w:rPr>
                <w:bCs/>
                <w:sz w:val="20"/>
                <w:szCs w:val="20"/>
              </w:rPr>
            </w:pPr>
            <w:proofErr w:type="spellStart"/>
            <w:r w:rsidRPr="00CC5608">
              <w:rPr>
                <w:b/>
                <w:sz w:val="20"/>
                <w:szCs w:val="20"/>
              </w:rPr>
              <w:t>Neuca</w:t>
            </w:r>
            <w:proofErr w:type="spellEnd"/>
            <w:r w:rsidRPr="00CC5608">
              <w:rPr>
                <w:b/>
                <w:sz w:val="20"/>
                <w:szCs w:val="20"/>
              </w:rPr>
              <w:t xml:space="preserve"> S.A</w:t>
            </w:r>
            <w:r w:rsidRPr="00CC5608">
              <w:rPr>
                <w:bCs/>
                <w:sz w:val="20"/>
                <w:szCs w:val="20"/>
              </w:rPr>
              <w:t>.</w:t>
            </w:r>
          </w:p>
          <w:p w:rsidR="00F2718C" w:rsidRPr="00CC5608" w:rsidRDefault="00F2718C" w:rsidP="00CC5608">
            <w:pPr>
              <w:jc w:val="both"/>
              <w:rPr>
                <w:bCs/>
                <w:sz w:val="20"/>
                <w:szCs w:val="20"/>
              </w:rPr>
            </w:pPr>
            <w:r w:rsidRPr="00CC5608">
              <w:rPr>
                <w:bCs/>
                <w:sz w:val="20"/>
                <w:szCs w:val="20"/>
              </w:rPr>
              <w:t>ul. Forteczna 35-37</w:t>
            </w:r>
          </w:p>
          <w:p w:rsidR="00F2718C" w:rsidRPr="00211A34" w:rsidRDefault="00F2718C" w:rsidP="00CC5608">
            <w:pPr>
              <w:spacing w:after="40"/>
              <w:rPr>
                <w:color w:val="000000"/>
                <w:sz w:val="20"/>
                <w:szCs w:val="20"/>
              </w:rPr>
            </w:pPr>
            <w:r w:rsidRPr="00CC5608">
              <w:rPr>
                <w:bCs/>
                <w:sz w:val="20"/>
                <w:szCs w:val="20"/>
              </w:rPr>
              <w:t>87-100 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F2718C" w:rsidRDefault="00F2718C" w:rsidP="00815FA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718C" w:rsidRPr="00211A34" w:rsidRDefault="00F2718C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E1B20">
              <w:rPr>
                <w:color w:val="000000"/>
                <w:sz w:val="18"/>
                <w:szCs w:val="18"/>
              </w:rPr>
              <w:t>Oferta nie podlega punktacji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15</w:t>
            </w:r>
          </w:p>
        </w:tc>
        <w:tc>
          <w:tcPr>
            <w:tcW w:w="3232" w:type="dxa"/>
            <w:shd w:val="clear" w:color="auto" w:fill="auto"/>
          </w:tcPr>
          <w:p w:rsidR="00BB0344" w:rsidRPr="00BB0344" w:rsidRDefault="00BB0344" w:rsidP="00BB034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BB0344">
              <w:rPr>
                <w:b/>
                <w:bCs/>
                <w:sz w:val="20"/>
                <w:szCs w:val="20"/>
              </w:rPr>
              <w:t xml:space="preserve">Fresenius Medical </w:t>
            </w:r>
            <w:proofErr w:type="spellStart"/>
            <w:r w:rsidRPr="00BB0344">
              <w:rPr>
                <w:b/>
                <w:bCs/>
                <w:sz w:val="20"/>
                <w:szCs w:val="20"/>
              </w:rPr>
              <w:t>Care</w:t>
            </w:r>
            <w:proofErr w:type="spellEnd"/>
            <w:r w:rsidRPr="00BB0344">
              <w:rPr>
                <w:b/>
                <w:bCs/>
                <w:sz w:val="20"/>
                <w:szCs w:val="20"/>
              </w:rPr>
              <w:t xml:space="preserve"> Polska SA</w:t>
            </w:r>
          </w:p>
          <w:p w:rsidR="00BB0344" w:rsidRPr="00BB0344" w:rsidRDefault="00BB0344" w:rsidP="00BB0344">
            <w:pPr>
              <w:rPr>
                <w:sz w:val="20"/>
                <w:szCs w:val="20"/>
              </w:rPr>
            </w:pPr>
            <w:r w:rsidRPr="00BB0344">
              <w:rPr>
                <w:sz w:val="20"/>
                <w:szCs w:val="20"/>
              </w:rPr>
              <w:t>ul. Krzywa 13</w:t>
            </w:r>
          </w:p>
          <w:p w:rsidR="005C029F" w:rsidRPr="00BB0344" w:rsidRDefault="00BB0344" w:rsidP="00BB0344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BB0344">
              <w:rPr>
                <w:sz w:val="20"/>
                <w:szCs w:val="20"/>
              </w:rPr>
              <w:t>60-118 Poznań</w:t>
            </w:r>
            <w:r w:rsidRPr="00BB0344">
              <w:rPr>
                <w:sz w:val="18"/>
                <w:szCs w:val="18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100,00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16</w:t>
            </w:r>
          </w:p>
        </w:tc>
        <w:tc>
          <w:tcPr>
            <w:tcW w:w="3232" w:type="dxa"/>
            <w:shd w:val="clear" w:color="auto" w:fill="auto"/>
          </w:tcPr>
          <w:p w:rsidR="00BB0344" w:rsidRPr="00BB0344" w:rsidRDefault="00BB0344" w:rsidP="00BB034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BB0344">
              <w:rPr>
                <w:b/>
                <w:bCs/>
                <w:sz w:val="20"/>
                <w:szCs w:val="20"/>
              </w:rPr>
              <w:t>Asclepios S.A.</w:t>
            </w:r>
          </w:p>
          <w:p w:rsidR="00BB0344" w:rsidRPr="00BB0344" w:rsidRDefault="00BB0344" w:rsidP="00BB0344">
            <w:pPr>
              <w:rPr>
                <w:sz w:val="20"/>
                <w:szCs w:val="20"/>
              </w:rPr>
            </w:pPr>
            <w:r w:rsidRPr="00BB0344">
              <w:rPr>
                <w:sz w:val="20"/>
                <w:szCs w:val="20"/>
              </w:rPr>
              <w:t xml:space="preserve">ul. Hubska 44 </w:t>
            </w:r>
          </w:p>
          <w:p w:rsidR="005C029F" w:rsidRPr="00211A34" w:rsidRDefault="00BB0344" w:rsidP="00BB0344">
            <w:pPr>
              <w:spacing w:after="40"/>
              <w:rPr>
                <w:color w:val="000000"/>
                <w:sz w:val="20"/>
                <w:szCs w:val="20"/>
              </w:rPr>
            </w:pPr>
            <w:r w:rsidRPr="00BB0344">
              <w:rPr>
                <w:sz w:val="20"/>
                <w:szCs w:val="20"/>
              </w:rPr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100,00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16</w:t>
            </w:r>
          </w:p>
        </w:tc>
        <w:tc>
          <w:tcPr>
            <w:tcW w:w="3232" w:type="dxa"/>
            <w:shd w:val="clear" w:color="auto" w:fill="auto"/>
          </w:tcPr>
          <w:p w:rsidR="00F2718C" w:rsidRPr="00F2718C" w:rsidRDefault="00F2718C" w:rsidP="00F2718C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F2718C">
              <w:rPr>
                <w:b/>
                <w:bCs/>
                <w:sz w:val="20"/>
                <w:szCs w:val="20"/>
              </w:rPr>
              <w:t>Genesis Pharm Sp. z o.o. Sp.K.</w:t>
            </w:r>
          </w:p>
          <w:p w:rsidR="00F2718C" w:rsidRPr="00F2718C" w:rsidRDefault="00F2718C" w:rsidP="00F2718C">
            <w:pPr>
              <w:rPr>
                <w:sz w:val="20"/>
                <w:szCs w:val="20"/>
              </w:rPr>
            </w:pPr>
            <w:r w:rsidRPr="00F2718C">
              <w:rPr>
                <w:sz w:val="20"/>
                <w:szCs w:val="20"/>
              </w:rPr>
              <w:t xml:space="preserve">ul. Obywatelska 128/152 </w:t>
            </w:r>
          </w:p>
          <w:p w:rsidR="005C029F" w:rsidRPr="00211A34" w:rsidRDefault="00F2718C" w:rsidP="00F2718C">
            <w:pPr>
              <w:spacing w:after="40"/>
              <w:rPr>
                <w:color w:val="000000"/>
                <w:sz w:val="20"/>
                <w:szCs w:val="20"/>
              </w:rPr>
            </w:pPr>
            <w:r w:rsidRPr="00F2718C">
              <w:rPr>
                <w:sz w:val="20"/>
                <w:szCs w:val="20"/>
              </w:rPr>
              <w:t>94-104 Łódź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- 95.14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95,14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17</w:t>
            </w:r>
          </w:p>
        </w:tc>
        <w:tc>
          <w:tcPr>
            <w:tcW w:w="3232" w:type="dxa"/>
            <w:shd w:val="clear" w:color="auto" w:fill="auto"/>
          </w:tcPr>
          <w:p w:rsidR="00CE6CCC" w:rsidRPr="00CE6CCC" w:rsidRDefault="00CE6CCC" w:rsidP="00CE6CCC">
            <w:pPr>
              <w:spacing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Urtica Sp. z o.o.</w:t>
            </w:r>
          </w:p>
          <w:p w:rsidR="00CE6CCC" w:rsidRPr="00CE6CCC" w:rsidRDefault="00CE6CCC" w:rsidP="00CE6CCC">
            <w:pPr>
              <w:spacing w:after="40"/>
              <w:rPr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 xml:space="preserve">ul. Krzemieniecka 120 </w:t>
            </w:r>
          </w:p>
          <w:p w:rsidR="005C029F" w:rsidRPr="00211A34" w:rsidRDefault="00CE6CCC" w:rsidP="00CE6CCC">
            <w:pPr>
              <w:spacing w:after="40"/>
              <w:rPr>
                <w:color w:val="000000"/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>54-613 Wrocław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100,00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17</w:t>
            </w:r>
          </w:p>
        </w:tc>
        <w:tc>
          <w:tcPr>
            <w:tcW w:w="3232" w:type="dxa"/>
            <w:shd w:val="clear" w:color="auto" w:fill="auto"/>
          </w:tcPr>
          <w:p w:rsidR="00CE6CCC" w:rsidRPr="00CE6CCC" w:rsidRDefault="00CE6CCC" w:rsidP="00CE6CC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CE6CCC" w:rsidRPr="00CE6CCC" w:rsidRDefault="00CE6CCC" w:rsidP="00CE6CCC">
            <w:pPr>
              <w:spacing w:before="40" w:after="40"/>
              <w:rPr>
                <w:sz w:val="18"/>
                <w:szCs w:val="18"/>
              </w:rPr>
            </w:pPr>
            <w:r w:rsidRPr="00CE6CCC">
              <w:rPr>
                <w:sz w:val="18"/>
                <w:szCs w:val="18"/>
              </w:rPr>
              <w:t xml:space="preserve">ul.Gen.Kazimierza Pułaskiego 9 </w:t>
            </w:r>
          </w:p>
          <w:p w:rsidR="005C029F" w:rsidRPr="00211A34" w:rsidRDefault="00CE6CCC" w:rsidP="00CE6CCC">
            <w:pPr>
              <w:spacing w:after="40"/>
              <w:rPr>
                <w:color w:val="000000"/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- 99.19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99,19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17</w:t>
            </w:r>
          </w:p>
        </w:tc>
        <w:tc>
          <w:tcPr>
            <w:tcW w:w="3232" w:type="dxa"/>
            <w:shd w:val="clear" w:color="auto" w:fill="auto"/>
          </w:tcPr>
          <w:p w:rsidR="00CC5608" w:rsidRPr="00CC5608" w:rsidRDefault="00CC5608" w:rsidP="00CC5608">
            <w:pPr>
              <w:jc w:val="both"/>
              <w:rPr>
                <w:bCs/>
                <w:sz w:val="20"/>
                <w:szCs w:val="20"/>
              </w:rPr>
            </w:pPr>
            <w:proofErr w:type="spellStart"/>
            <w:r w:rsidRPr="00CC5608">
              <w:rPr>
                <w:b/>
                <w:sz w:val="20"/>
                <w:szCs w:val="20"/>
              </w:rPr>
              <w:t>Neuca</w:t>
            </w:r>
            <w:proofErr w:type="spellEnd"/>
            <w:r w:rsidRPr="00CC5608">
              <w:rPr>
                <w:b/>
                <w:sz w:val="20"/>
                <w:szCs w:val="20"/>
              </w:rPr>
              <w:t xml:space="preserve"> S.A</w:t>
            </w:r>
            <w:r w:rsidRPr="00CC5608">
              <w:rPr>
                <w:bCs/>
                <w:sz w:val="20"/>
                <w:szCs w:val="20"/>
              </w:rPr>
              <w:t>.</w:t>
            </w:r>
          </w:p>
          <w:p w:rsidR="00CC5608" w:rsidRPr="00CC5608" w:rsidRDefault="00CC5608" w:rsidP="00CC5608">
            <w:pPr>
              <w:jc w:val="both"/>
              <w:rPr>
                <w:bCs/>
                <w:sz w:val="20"/>
                <w:szCs w:val="20"/>
              </w:rPr>
            </w:pPr>
            <w:r w:rsidRPr="00CC5608">
              <w:rPr>
                <w:bCs/>
                <w:sz w:val="20"/>
                <w:szCs w:val="20"/>
              </w:rPr>
              <w:t>ul. Forteczna 35-37</w:t>
            </w:r>
          </w:p>
          <w:p w:rsidR="005C029F" w:rsidRPr="00211A34" w:rsidRDefault="00CC5608" w:rsidP="00CC5608">
            <w:pPr>
              <w:spacing w:after="40"/>
              <w:rPr>
                <w:color w:val="000000"/>
                <w:sz w:val="20"/>
                <w:szCs w:val="20"/>
              </w:rPr>
            </w:pPr>
            <w:r w:rsidRPr="00CC5608">
              <w:rPr>
                <w:bCs/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- 43.18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43,18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18</w:t>
            </w:r>
          </w:p>
        </w:tc>
        <w:tc>
          <w:tcPr>
            <w:tcW w:w="3232" w:type="dxa"/>
            <w:shd w:val="clear" w:color="auto" w:fill="auto"/>
          </w:tcPr>
          <w:p w:rsidR="00CC5608" w:rsidRPr="00CC5608" w:rsidRDefault="00CC5608" w:rsidP="00CC5608">
            <w:pPr>
              <w:jc w:val="both"/>
              <w:rPr>
                <w:bCs/>
                <w:sz w:val="20"/>
                <w:szCs w:val="20"/>
              </w:rPr>
            </w:pPr>
            <w:proofErr w:type="spellStart"/>
            <w:r w:rsidRPr="00CC5608">
              <w:rPr>
                <w:b/>
                <w:sz w:val="20"/>
                <w:szCs w:val="20"/>
              </w:rPr>
              <w:t>Neuca</w:t>
            </w:r>
            <w:proofErr w:type="spellEnd"/>
            <w:r w:rsidRPr="00CC5608">
              <w:rPr>
                <w:b/>
                <w:sz w:val="20"/>
                <w:szCs w:val="20"/>
              </w:rPr>
              <w:t xml:space="preserve"> S.A</w:t>
            </w:r>
            <w:r w:rsidRPr="00CC5608">
              <w:rPr>
                <w:bCs/>
                <w:sz w:val="20"/>
                <w:szCs w:val="20"/>
              </w:rPr>
              <w:t>.</w:t>
            </w:r>
          </w:p>
          <w:p w:rsidR="00CC5608" w:rsidRPr="00CC5608" w:rsidRDefault="00CC5608" w:rsidP="00CC5608">
            <w:pPr>
              <w:jc w:val="both"/>
              <w:rPr>
                <w:bCs/>
                <w:sz w:val="20"/>
                <w:szCs w:val="20"/>
              </w:rPr>
            </w:pPr>
            <w:r w:rsidRPr="00CC5608">
              <w:rPr>
                <w:bCs/>
                <w:sz w:val="20"/>
                <w:szCs w:val="20"/>
              </w:rPr>
              <w:t>ul. Forteczna 35-37</w:t>
            </w:r>
          </w:p>
          <w:p w:rsidR="005C029F" w:rsidRPr="00211A34" w:rsidRDefault="00CC5608" w:rsidP="00CC5608">
            <w:pPr>
              <w:spacing w:after="40"/>
              <w:rPr>
                <w:color w:val="000000"/>
                <w:sz w:val="20"/>
                <w:szCs w:val="20"/>
              </w:rPr>
            </w:pPr>
            <w:r w:rsidRPr="00CC5608">
              <w:rPr>
                <w:bCs/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100,00</w:t>
            </w:r>
          </w:p>
        </w:tc>
      </w:tr>
      <w:tr w:rsidR="00441730" w:rsidRPr="00834EF4" w:rsidTr="003F6701">
        <w:tc>
          <w:tcPr>
            <w:tcW w:w="1730" w:type="dxa"/>
            <w:shd w:val="clear" w:color="auto" w:fill="auto"/>
          </w:tcPr>
          <w:p w:rsidR="00441730" w:rsidRPr="00211A34" w:rsidRDefault="00441730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20</w:t>
            </w:r>
          </w:p>
        </w:tc>
        <w:tc>
          <w:tcPr>
            <w:tcW w:w="3232" w:type="dxa"/>
            <w:shd w:val="clear" w:color="auto" w:fill="auto"/>
          </w:tcPr>
          <w:p w:rsidR="00441730" w:rsidRPr="00211A34" w:rsidRDefault="00441730" w:rsidP="00815F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29F">
              <w:rPr>
                <w:b/>
                <w:bCs/>
                <w:sz w:val="20"/>
                <w:szCs w:val="20"/>
              </w:rPr>
              <w:t xml:space="preserve">Aesculap Chifa </w:t>
            </w:r>
            <w:r>
              <w:rPr>
                <w:b/>
                <w:bCs/>
                <w:sz w:val="20"/>
                <w:szCs w:val="20"/>
              </w:rPr>
              <w:t>Sp. z o. o.</w:t>
            </w:r>
          </w:p>
          <w:p w:rsidR="00441730" w:rsidRPr="00211A34" w:rsidRDefault="00441730" w:rsidP="00815F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C029F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29F">
              <w:rPr>
                <w:sz w:val="20"/>
                <w:szCs w:val="20"/>
              </w:rPr>
              <w:t>14</w:t>
            </w:r>
          </w:p>
          <w:p w:rsidR="00441730" w:rsidRPr="00211A34" w:rsidRDefault="00441730" w:rsidP="00815FA6">
            <w:pPr>
              <w:spacing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29F">
              <w:rPr>
                <w:sz w:val="20"/>
                <w:szCs w:val="20"/>
              </w:rPr>
              <w:t>Nowy Tomyśl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441730" w:rsidRDefault="00441730" w:rsidP="00815FA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41730" w:rsidRPr="00211A34" w:rsidRDefault="00441730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E1B20">
              <w:rPr>
                <w:color w:val="000000"/>
                <w:sz w:val="18"/>
                <w:szCs w:val="18"/>
              </w:rPr>
              <w:t>Oferta nie podlega punktacji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22</w:t>
            </w:r>
          </w:p>
        </w:tc>
        <w:tc>
          <w:tcPr>
            <w:tcW w:w="3232" w:type="dxa"/>
            <w:shd w:val="clear" w:color="auto" w:fill="auto"/>
          </w:tcPr>
          <w:p w:rsidR="00CE6CCC" w:rsidRPr="00CE6CCC" w:rsidRDefault="00CE6CCC" w:rsidP="00CE6CCC">
            <w:pPr>
              <w:spacing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Urtica Sp. z o.o.</w:t>
            </w:r>
          </w:p>
          <w:p w:rsidR="00CE6CCC" w:rsidRPr="00CE6CCC" w:rsidRDefault="00CE6CCC" w:rsidP="00CE6CCC">
            <w:pPr>
              <w:spacing w:after="40"/>
              <w:rPr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 xml:space="preserve">ul. Krzemieniecka 120 </w:t>
            </w:r>
          </w:p>
          <w:p w:rsidR="005C029F" w:rsidRPr="00211A34" w:rsidRDefault="00CE6CCC" w:rsidP="00CE6CCC">
            <w:pPr>
              <w:spacing w:after="40"/>
              <w:rPr>
                <w:color w:val="000000"/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>54-613 Wrocław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100,00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lastRenderedPageBreak/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22</w:t>
            </w:r>
          </w:p>
        </w:tc>
        <w:tc>
          <w:tcPr>
            <w:tcW w:w="3232" w:type="dxa"/>
            <w:shd w:val="clear" w:color="auto" w:fill="auto"/>
          </w:tcPr>
          <w:p w:rsidR="00427387" w:rsidRPr="00427387" w:rsidRDefault="00427387" w:rsidP="00427387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42738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427387" w:rsidRPr="00427387" w:rsidRDefault="00427387" w:rsidP="00427387">
            <w:pPr>
              <w:rPr>
                <w:sz w:val="20"/>
                <w:szCs w:val="20"/>
              </w:rPr>
            </w:pPr>
            <w:r w:rsidRPr="00427387">
              <w:rPr>
                <w:sz w:val="20"/>
                <w:szCs w:val="20"/>
              </w:rPr>
              <w:t xml:space="preserve">ul. Szopienicka 77 </w:t>
            </w:r>
          </w:p>
          <w:p w:rsidR="005C029F" w:rsidRPr="00211A34" w:rsidRDefault="00427387" w:rsidP="00427387">
            <w:pPr>
              <w:spacing w:after="40"/>
              <w:rPr>
                <w:color w:val="000000"/>
                <w:sz w:val="20"/>
                <w:szCs w:val="20"/>
              </w:rPr>
            </w:pPr>
            <w:r w:rsidRPr="00427387">
              <w:rPr>
                <w:sz w:val="20"/>
                <w:szCs w:val="20"/>
              </w:rPr>
              <w:t>40-431 Katowice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- 86.18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86,18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22</w:t>
            </w:r>
          </w:p>
        </w:tc>
        <w:tc>
          <w:tcPr>
            <w:tcW w:w="3232" w:type="dxa"/>
            <w:shd w:val="clear" w:color="auto" w:fill="auto"/>
          </w:tcPr>
          <w:p w:rsidR="00CE6CCC" w:rsidRPr="00CE6CCC" w:rsidRDefault="00CE6CCC" w:rsidP="00CE6CC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CE6CCC" w:rsidRPr="00CE6CCC" w:rsidRDefault="00CE6CCC" w:rsidP="00CE6CCC">
            <w:pPr>
              <w:spacing w:before="40" w:after="40"/>
              <w:rPr>
                <w:sz w:val="18"/>
                <w:szCs w:val="18"/>
              </w:rPr>
            </w:pPr>
            <w:r w:rsidRPr="00CE6CCC">
              <w:rPr>
                <w:sz w:val="18"/>
                <w:szCs w:val="18"/>
              </w:rPr>
              <w:t xml:space="preserve">ul.Gen.Kazimierza Pułaskiego 9 </w:t>
            </w:r>
          </w:p>
          <w:p w:rsidR="005C029F" w:rsidRPr="00211A34" w:rsidRDefault="00CE6CCC" w:rsidP="00CE6CCC">
            <w:pPr>
              <w:spacing w:after="40"/>
              <w:rPr>
                <w:color w:val="000000"/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- 85.81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85,81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22</w:t>
            </w:r>
          </w:p>
        </w:tc>
        <w:tc>
          <w:tcPr>
            <w:tcW w:w="3232" w:type="dxa"/>
            <w:shd w:val="clear" w:color="auto" w:fill="auto"/>
          </w:tcPr>
          <w:p w:rsidR="00BB0344" w:rsidRPr="00BB0344" w:rsidRDefault="00BB0344" w:rsidP="00BB034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BB0344">
              <w:rPr>
                <w:b/>
                <w:bCs/>
                <w:sz w:val="20"/>
                <w:szCs w:val="20"/>
              </w:rPr>
              <w:t>Asclepios S.A.</w:t>
            </w:r>
          </w:p>
          <w:p w:rsidR="00BB0344" w:rsidRPr="00BB0344" w:rsidRDefault="00BB0344" w:rsidP="00BB0344">
            <w:pPr>
              <w:rPr>
                <w:sz w:val="20"/>
                <w:szCs w:val="20"/>
              </w:rPr>
            </w:pPr>
            <w:r w:rsidRPr="00BB0344">
              <w:rPr>
                <w:sz w:val="20"/>
                <w:szCs w:val="20"/>
              </w:rPr>
              <w:t xml:space="preserve">ul. Hubska 44 </w:t>
            </w:r>
          </w:p>
          <w:p w:rsidR="005C029F" w:rsidRPr="00211A34" w:rsidRDefault="00BB0344" w:rsidP="00BB0344">
            <w:pPr>
              <w:spacing w:after="40"/>
              <w:rPr>
                <w:color w:val="000000"/>
                <w:sz w:val="20"/>
                <w:szCs w:val="20"/>
              </w:rPr>
            </w:pPr>
            <w:r w:rsidRPr="00BB0344">
              <w:rPr>
                <w:sz w:val="20"/>
                <w:szCs w:val="20"/>
              </w:rPr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- 83.33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83,33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23</w:t>
            </w:r>
          </w:p>
        </w:tc>
        <w:tc>
          <w:tcPr>
            <w:tcW w:w="3232" w:type="dxa"/>
            <w:shd w:val="clear" w:color="auto" w:fill="auto"/>
          </w:tcPr>
          <w:p w:rsidR="00427387" w:rsidRPr="00427387" w:rsidRDefault="00427387" w:rsidP="00427387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42738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427387" w:rsidRPr="00427387" w:rsidRDefault="00427387" w:rsidP="00427387">
            <w:pPr>
              <w:rPr>
                <w:sz w:val="20"/>
                <w:szCs w:val="20"/>
              </w:rPr>
            </w:pPr>
            <w:r w:rsidRPr="00427387">
              <w:rPr>
                <w:sz w:val="20"/>
                <w:szCs w:val="20"/>
              </w:rPr>
              <w:t xml:space="preserve">ul. Szopienicka 77 </w:t>
            </w:r>
          </w:p>
          <w:p w:rsidR="005C029F" w:rsidRPr="00211A34" w:rsidRDefault="00427387" w:rsidP="00427387">
            <w:pPr>
              <w:spacing w:after="40"/>
              <w:rPr>
                <w:color w:val="000000"/>
                <w:sz w:val="20"/>
                <w:szCs w:val="20"/>
              </w:rPr>
            </w:pPr>
            <w:r w:rsidRPr="00427387">
              <w:rPr>
                <w:sz w:val="20"/>
                <w:szCs w:val="20"/>
              </w:rPr>
              <w:t>40-431 Katowice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100,00</w:t>
            </w:r>
          </w:p>
        </w:tc>
      </w:tr>
      <w:tr w:rsidR="005C029F" w:rsidRPr="00834EF4" w:rsidTr="00BB0344">
        <w:tc>
          <w:tcPr>
            <w:tcW w:w="1730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23</w:t>
            </w:r>
          </w:p>
        </w:tc>
        <w:tc>
          <w:tcPr>
            <w:tcW w:w="3232" w:type="dxa"/>
            <w:shd w:val="clear" w:color="auto" w:fill="auto"/>
          </w:tcPr>
          <w:p w:rsidR="00CE6CCC" w:rsidRPr="00CE6CCC" w:rsidRDefault="00CE6CCC" w:rsidP="00CE6CCC">
            <w:pPr>
              <w:spacing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Urtica Sp. z o.o.</w:t>
            </w:r>
          </w:p>
          <w:p w:rsidR="00CE6CCC" w:rsidRPr="00CE6CCC" w:rsidRDefault="00CE6CCC" w:rsidP="00CE6CCC">
            <w:pPr>
              <w:spacing w:after="40"/>
              <w:rPr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 xml:space="preserve">ul. Krzemieniecka 120 </w:t>
            </w:r>
          </w:p>
          <w:p w:rsidR="005C029F" w:rsidRPr="00211A34" w:rsidRDefault="00CE6CCC" w:rsidP="00CE6CCC">
            <w:pPr>
              <w:spacing w:after="40"/>
              <w:rPr>
                <w:color w:val="000000"/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>54-613 Wrocław</w:t>
            </w:r>
          </w:p>
        </w:tc>
        <w:tc>
          <w:tcPr>
            <w:tcW w:w="2976" w:type="dxa"/>
            <w:shd w:val="clear" w:color="auto" w:fill="auto"/>
          </w:tcPr>
          <w:p w:rsidR="005C029F" w:rsidRPr="00211A34" w:rsidRDefault="005C029F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- 93.05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029F" w:rsidRPr="00211A34" w:rsidRDefault="005C029F" w:rsidP="00815FA6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93,05</w:t>
            </w:r>
          </w:p>
        </w:tc>
      </w:tr>
      <w:tr w:rsidR="005E1B20" w:rsidRPr="00834EF4" w:rsidTr="000C04F5">
        <w:tc>
          <w:tcPr>
            <w:tcW w:w="1730" w:type="dxa"/>
            <w:shd w:val="clear" w:color="auto" w:fill="auto"/>
          </w:tcPr>
          <w:p w:rsidR="005E1B20" w:rsidRPr="00211A34" w:rsidRDefault="005E1B20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25</w:t>
            </w:r>
          </w:p>
        </w:tc>
        <w:tc>
          <w:tcPr>
            <w:tcW w:w="3232" w:type="dxa"/>
            <w:shd w:val="clear" w:color="auto" w:fill="auto"/>
          </w:tcPr>
          <w:p w:rsidR="005E1B20" w:rsidRPr="00BB0344" w:rsidRDefault="005E1B20" w:rsidP="00BB0344">
            <w:pPr>
              <w:jc w:val="both"/>
              <w:rPr>
                <w:b/>
                <w:sz w:val="20"/>
                <w:szCs w:val="20"/>
              </w:rPr>
            </w:pPr>
            <w:r w:rsidRPr="00BB0344">
              <w:rPr>
                <w:b/>
                <w:sz w:val="20"/>
                <w:szCs w:val="20"/>
              </w:rPr>
              <w:t>Optifarma Sp. z o.o. Sp.K.</w:t>
            </w:r>
          </w:p>
          <w:p w:rsidR="005E1B20" w:rsidRPr="00BB0344" w:rsidRDefault="005E1B20" w:rsidP="00BB0344">
            <w:pPr>
              <w:jc w:val="both"/>
              <w:rPr>
                <w:bCs/>
                <w:sz w:val="20"/>
                <w:szCs w:val="20"/>
              </w:rPr>
            </w:pPr>
            <w:r w:rsidRPr="00BB0344">
              <w:rPr>
                <w:bCs/>
                <w:sz w:val="20"/>
                <w:szCs w:val="20"/>
              </w:rPr>
              <w:t xml:space="preserve">ul. Sokołowska 14 </w:t>
            </w:r>
          </w:p>
          <w:p w:rsidR="005E1B20" w:rsidRPr="00BB0344" w:rsidRDefault="005E1B20" w:rsidP="00BB0344">
            <w:pPr>
              <w:jc w:val="both"/>
              <w:rPr>
                <w:bCs/>
                <w:sz w:val="22"/>
                <w:szCs w:val="22"/>
                <w:highlight w:val="yellow"/>
              </w:rPr>
            </w:pPr>
            <w:r w:rsidRPr="00BB0344">
              <w:rPr>
                <w:bCs/>
                <w:sz w:val="20"/>
                <w:szCs w:val="20"/>
              </w:rPr>
              <w:t>05-806 Sokołów</w:t>
            </w:r>
            <w:r w:rsidRPr="00BB0344">
              <w:rPr>
                <w:bCs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5E1B20" w:rsidRPr="005E1B20" w:rsidRDefault="005E1B20" w:rsidP="00815FA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E1B20" w:rsidRPr="005E1B20" w:rsidRDefault="005E1B20" w:rsidP="00815FA6">
            <w:pPr>
              <w:jc w:val="center"/>
              <w:rPr>
                <w:color w:val="000000"/>
                <w:sz w:val="18"/>
                <w:szCs w:val="18"/>
              </w:rPr>
            </w:pPr>
            <w:r w:rsidRPr="005E1B20">
              <w:rPr>
                <w:color w:val="000000"/>
                <w:sz w:val="18"/>
                <w:szCs w:val="18"/>
              </w:rPr>
              <w:t>Oferta nie podlega punktacji</w:t>
            </w:r>
          </w:p>
        </w:tc>
      </w:tr>
      <w:tr w:rsidR="005E1B20" w:rsidRPr="00834EF4" w:rsidTr="00FF3A10">
        <w:tc>
          <w:tcPr>
            <w:tcW w:w="1730" w:type="dxa"/>
            <w:shd w:val="clear" w:color="auto" w:fill="auto"/>
          </w:tcPr>
          <w:p w:rsidR="005E1B20" w:rsidRPr="00211A34" w:rsidRDefault="005E1B20" w:rsidP="00815F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25</w:t>
            </w:r>
          </w:p>
        </w:tc>
        <w:tc>
          <w:tcPr>
            <w:tcW w:w="3232" w:type="dxa"/>
            <w:shd w:val="clear" w:color="auto" w:fill="auto"/>
          </w:tcPr>
          <w:p w:rsidR="005E1B20" w:rsidRPr="00F2718C" w:rsidRDefault="005E1B20" w:rsidP="00F2718C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F2718C">
              <w:rPr>
                <w:b/>
                <w:bCs/>
                <w:sz w:val="20"/>
                <w:szCs w:val="20"/>
              </w:rPr>
              <w:t>Genesis Pharm Sp. z o.o. Sp.K.</w:t>
            </w:r>
          </w:p>
          <w:p w:rsidR="005E1B20" w:rsidRPr="00F2718C" w:rsidRDefault="005E1B20" w:rsidP="00F2718C">
            <w:pPr>
              <w:rPr>
                <w:sz w:val="20"/>
                <w:szCs w:val="20"/>
              </w:rPr>
            </w:pPr>
            <w:r w:rsidRPr="00F2718C">
              <w:rPr>
                <w:sz w:val="20"/>
                <w:szCs w:val="20"/>
              </w:rPr>
              <w:t xml:space="preserve">ul. Obywatelska 128/152 </w:t>
            </w:r>
          </w:p>
          <w:p w:rsidR="005E1B20" w:rsidRPr="00211A34" w:rsidRDefault="005E1B20" w:rsidP="00F2718C">
            <w:pPr>
              <w:spacing w:after="40"/>
              <w:rPr>
                <w:color w:val="000000"/>
                <w:sz w:val="20"/>
                <w:szCs w:val="20"/>
              </w:rPr>
            </w:pPr>
            <w:r w:rsidRPr="00F2718C">
              <w:rPr>
                <w:sz w:val="20"/>
                <w:szCs w:val="20"/>
              </w:rPr>
              <w:t>94-104 Łódź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5E1B20" w:rsidRPr="005E1B20" w:rsidRDefault="005E1B20" w:rsidP="00815FA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E1B20" w:rsidRPr="005E1B20" w:rsidRDefault="005E1B20" w:rsidP="00815FA6">
            <w:pPr>
              <w:jc w:val="center"/>
              <w:rPr>
                <w:color w:val="000000"/>
                <w:sz w:val="18"/>
                <w:szCs w:val="18"/>
              </w:rPr>
            </w:pPr>
            <w:r w:rsidRPr="005E1B20">
              <w:rPr>
                <w:color w:val="000000"/>
                <w:sz w:val="18"/>
                <w:szCs w:val="18"/>
              </w:rPr>
              <w:t>Oferta nie podlega punktacji</w:t>
            </w:r>
          </w:p>
        </w:tc>
      </w:tr>
      <w:tr w:rsidR="00F2718C" w:rsidRPr="00834EF4" w:rsidTr="00742ED5">
        <w:trPr>
          <w:trHeight w:val="901"/>
        </w:trPr>
        <w:tc>
          <w:tcPr>
            <w:tcW w:w="1730" w:type="dxa"/>
            <w:shd w:val="clear" w:color="auto" w:fill="auto"/>
          </w:tcPr>
          <w:p w:rsidR="00F2718C" w:rsidRPr="005C029F" w:rsidRDefault="00F2718C" w:rsidP="00815FA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27- Pakiet nr 27</w:t>
            </w:r>
          </w:p>
        </w:tc>
        <w:tc>
          <w:tcPr>
            <w:tcW w:w="3232" w:type="dxa"/>
            <w:shd w:val="clear" w:color="auto" w:fill="auto"/>
          </w:tcPr>
          <w:p w:rsidR="00F2718C" w:rsidRPr="00F2718C" w:rsidRDefault="00F2718C" w:rsidP="00F2718C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F2718C">
              <w:rPr>
                <w:b/>
                <w:bCs/>
                <w:sz w:val="20"/>
                <w:szCs w:val="20"/>
              </w:rPr>
              <w:t>Genesis Pharm Sp. z o.o. Sp.K.</w:t>
            </w:r>
          </w:p>
          <w:p w:rsidR="00F2718C" w:rsidRPr="00F2718C" w:rsidRDefault="00F2718C" w:rsidP="00F2718C">
            <w:pPr>
              <w:rPr>
                <w:sz w:val="20"/>
                <w:szCs w:val="20"/>
              </w:rPr>
            </w:pPr>
            <w:r w:rsidRPr="00F2718C">
              <w:rPr>
                <w:sz w:val="20"/>
                <w:szCs w:val="20"/>
              </w:rPr>
              <w:t xml:space="preserve">ul. Obywatelska 128/152 </w:t>
            </w:r>
          </w:p>
          <w:p w:rsidR="00F2718C" w:rsidRPr="005C029F" w:rsidRDefault="00F2718C" w:rsidP="00F2718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718C">
              <w:rPr>
                <w:sz w:val="20"/>
                <w:szCs w:val="20"/>
              </w:rPr>
              <w:t>94-104 Łódź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F2718C" w:rsidRPr="005E1B20" w:rsidRDefault="00F2718C" w:rsidP="00815FA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F2718C" w:rsidRPr="005E1B20" w:rsidRDefault="00F2718C" w:rsidP="00815FA6">
            <w:pPr>
              <w:jc w:val="center"/>
              <w:rPr>
                <w:sz w:val="18"/>
                <w:szCs w:val="18"/>
              </w:rPr>
            </w:pPr>
            <w:r w:rsidRPr="005E1B20">
              <w:rPr>
                <w:color w:val="000000"/>
                <w:sz w:val="18"/>
                <w:szCs w:val="18"/>
              </w:rPr>
              <w:t>Oferta nie podlega punktacji</w:t>
            </w:r>
          </w:p>
        </w:tc>
      </w:tr>
      <w:tr w:rsidR="00F2718C" w:rsidRPr="00834EF4" w:rsidTr="000049B0">
        <w:trPr>
          <w:trHeight w:val="738"/>
        </w:trPr>
        <w:tc>
          <w:tcPr>
            <w:tcW w:w="1730" w:type="dxa"/>
            <w:shd w:val="clear" w:color="auto" w:fill="auto"/>
          </w:tcPr>
          <w:p w:rsidR="00F2718C" w:rsidRPr="005C029F" w:rsidRDefault="00F2718C" w:rsidP="00F2718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27- Pakiet nr 27</w:t>
            </w:r>
          </w:p>
        </w:tc>
        <w:tc>
          <w:tcPr>
            <w:tcW w:w="3232" w:type="dxa"/>
            <w:shd w:val="clear" w:color="auto" w:fill="auto"/>
          </w:tcPr>
          <w:p w:rsidR="00F2718C" w:rsidRPr="00CE6CCC" w:rsidRDefault="00F2718C" w:rsidP="00F2718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F2718C" w:rsidRPr="00CE6CCC" w:rsidRDefault="00F2718C" w:rsidP="00F2718C">
            <w:pPr>
              <w:spacing w:before="40" w:after="40"/>
              <w:rPr>
                <w:sz w:val="18"/>
                <w:szCs w:val="18"/>
              </w:rPr>
            </w:pPr>
            <w:r w:rsidRPr="00CE6CCC">
              <w:rPr>
                <w:sz w:val="18"/>
                <w:szCs w:val="18"/>
              </w:rPr>
              <w:t xml:space="preserve">ul.Gen.Kazimierza Pułaskiego 9 </w:t>
            </w:r>
          </w:p>
          <w:p w:rsidR="00F2718C" w:rsidRPr="00211A34" w:rsidRDefault="00F2718C" w:rsidP="00F2718C">
            <w:pPr>
              <w:spacing w:after="40"/>
              <w:rPr>
                <w:color w:val="000000"/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>40-273 Katowice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F2718C" w:rsidRPr="005E1B20" w:rsidRDefault="00F2718C" w:rsidP="00F2718C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F2718C" w:rsidRPr="005E1B20" w:rsidRDefault="00F2718C" w:rsidP="00F2718C">
            <w:pPr>
              <w:jc w:val="center"/>
              <w:rPr>
                <w:sz w:val="18"/>
                <w:szCs w:val="18"/>
              </w:rPr>
            </w:pPr>
            <w:r w:rsidRPr="005E1B20">
              <w:rPr>
                <w:color w:val="000000"/>
                <w:sz w:val="18"/>
                <w:szCs w:val="18"/>
              </w:rPr>
              <w:t>Oferta nie podlega punktacji</w:t>
            </w:r>
          </w:p>
        </w:tc>
      </w:tr>
      <w:tr w:rsidR="00F2718C" w:rsidRPr="00834EF4" w:rsidTr="00DC5DDD">
        <w:trPr>
          <w:trHeight w:val="826"/>
        </w:trPr>
        <w:tc>
          <w:tcPr>
            <w:tcW w:w="1730" w:type="dxa"/>
            <w:shd w:val="clear" w:color="auto" w:fill="auto"/>
          </w:tcPr>
          <w:p w:rsidR="00F2718C" w:rsidRPr="005C029F" w:rsidRDefault="00F2718C" w:rsidP="00F2718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27- Pakiet nr 27</w:t>
            </w:r>
          </w:p>
        </w:tc>
        <w:tc>
          <w:tcPr>
            <w:tcW w:w="3232" w:type="dxa"/>
            <w:shd w:val="clear" w:color="auto" w:fill="auto"/>
          </w:tcPr>
          <w:p w:rsidR="00F2718C" w:rsidRPr="00BB0344" w:rsidRDefault="00F2718C" w:rsidP="00F2718C">
            <w:pPr>
              <w:jc w:val="both"/>
              <w:rPr>
                <w:b/>
                <w:sz w:val="20"/>
                <w:szCs w:val="20"/>
              </w:rPr>
            </w:pPr>
            <w:r w:rsidRPr="00BB0344">
              <w:rPr>
                <w:b/>
                <w:sz w:val="20"/>
                <w:szCs w:val="20"/>
              </w:rPr>
              <w:t>Optifarma Sp. z o.o. Sp.K.</w:t>
            </w:r>
          </w:p>
          <w:p w:rsidR="00F2718C" w:rsidRPr="00BB0344" w:rsidRDefault="00F2718C" w:rsidP="00F2718C">
            <w:pPr>
              <w:jc w:val="both"/>
              <w:rPr>
                <w:bCs/>
                <w:sz w:val="20"/>
                <w:szCs w:val="20"/>
              </w:rPr>
            </w:pPr>
            <w:r w:rsidRPr="00BB0344">
              <w:rPr>
                <w:bCs/>
                <w:sz w:val="20"/>
                <w:szCs w:val="20"/>
              </w:rPr>
              <w:t xml:space="preserve">ul. Sokołowska 14 </w:t>
            </w:r>
          </w:p>
          <w:p w:rsidR="00F2718C" w:rsidRPr="005C029F" w:rsidRDefault="00F2718C" w:rsidP="00F2718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B0344">
              <w:rPr>
                <w:bCs/>
                <w:sz w:val="20"/>
                <w:szCs w:val="20"/>
              </w:rPr>
              <w:t>05-806 Sokołów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F2718C" w:rsidRPr="005E1B20" w:rsidRDefault="00F2718C" w:rsidP="00F2718C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F2718C" w:rsidRPr="005E1B20" w:rsidRDefault="00F2718C" w:rsidP="00F2718C">
            <w:pPr>
              <w:jc w:val="center"/>
              <w:rPr>
                <w:sz w:val="18"/>
                <w:szCs w:val="18"/>
              </w:rPr>
            </w:pPr>
            <w:r w:rsidRPr="005E1B20">
              <w:rPr>
                <w:color w:val="000000"/>
                <w:sz w:val="18"/>
                <w:szCs w:val="18"/>
              </w:rPr>
              <w:t>Oferta nie podlega punktacji</w:t>
            </w:r>
          </w:p>
        </w:tc>
      </w:tr>
      <w:tr w:rsidR="00F2718C" w:rsidRPr="00834EF4" w:rsidTr="00BB0344">
        <w:tc>
          <w:tcPr>
            <w:tcW w:w="1730" w:type="dxa"/>
            <w:shd w:val="clear" w:color="auto" w:fill="auto"/>
          </w:tcPr>
          <w:p w:rsidR="00F2718C" w:rsidRPr="00211A34" w:rsidRDefault="00F2718C" w:rsidP="00F2718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28</w:t>
            </w:r>
          </w:p>
        </w:tc>
        <w:tc>
          <w:tcPr>
            <w:tcW w:w="3232" w:type="dxa"/>
            <w:shd w:val="clear" w:color="auto" w:fill="auto"/>
          </w:tcPr>
          <w:p w:rsidR="00F2718C" w:rsidRPr="00CE6CCC" w:rsidRDefault="00F2718C" w:rsidP="00F2718C">
            <w:pPr>
              <w:spacing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Urtica Sp. z o.o.</w:t>
            </w:r>
          </w:p>
          <w:p w:rsidR="00F2718C" w:rsidRPr="00CE6CCC" w:rsidRDefault="00F2718C" w:rsidP="00F2718C">
            <w:pPr>
              <w:spacing w:after="40"/>
              <w:rPr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 xml:space="preserve">ul. Krzemieniecka 120 </w:t>
            </w:r>
          </w:p>
          <w:p w:rsidR="00F2718C" w:rsidRPr="00211A34" w:rsidRDefault="00F2718C" w:rsidP="00F2718C">
            <w:pPr>
              <w:spacing w:after="40"/>
              <w:rPr>
                <w:color w:val="000000"/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>54-613 Wrocław</w:t>
            </w:r>
          </w:p>
        </w:tc>
        <w:tc>
          <w:tcPr>
            <w:tcW w:w="2976" w:type="dxa"/>
            <w:shd w:val="clear" w:color="auto" w:fill="auto"/>
          </w:tcPr>
          <w:p w:rsidR="00F2718C" w:rsidRPr="00211A34" w:rsidRDefault="00F2718C" w:rsidP="00F2718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18C" w:rsidRPr="00211A34" w:rsidRDefault="00F2718C" w:rsidP="00F2718C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100,00</w:t>
            </w:r>
          </w:p>
        </w:tc>
      </w:tr>
      <w:tr w:rsidR="00F2718C" w:rsidRPr="00834EF4" w:rsidTr="00BB0344">
        <w:tc>
          <w:tcPr>
            <w:tcW w:w="1730" w:type="dxa"/>
            <w:shd w:val="clear" w:color="auto" w:fill="auto"/>
          </w:tcPr>
          <w:p w:rsidR="00F2718C" w:rsidRPr="00211A34" w:rsidRDefault="00F2718C" w:rsidP="00F2718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28</w:t>
            </w:r>
          </w:p>
        </w:tc>
        <w:tc>
          <w:tcPr>
            <w:tcW w:w="3232" w:type="dxa"/>
            <w:shd w:val="clear" w:color="auto" w:fill="auto"/>
          </w:tcPr>
          <w:p w:rsidR="00F2718C" w:rsidRPr="00CE6CCC" w:rsidRDefault="00F2718C" w:rsidP="00F2718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6CCC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F2718C" w:rsidRPr="00CE6CCC" w:rsidRDefault="00F2718C" w:rsidP="00F2718C">
            <w:pPr>
              <w:spacing w:before="40" w:after="40"/>
              <w:rPr>
                <w:sz w:val="18"/>
                <w:szCs w:val="18"/>
              </w:rPr>
            </w:pPr>
            <w:r w:rsidRPr="00CE6CCC">
              <w:rPr>
                <w:sz w:val="18"/>
                <w:szCs w:val="18"/>
              </w:rPr>
              <w:t xml:space="preserve">ul.Gen.Kazimierza Pułaskiego 9 </w:t>
            </w:r>
          </w:p>
          <w:p w:rsidR="00F2718C" w:rsidRPr="00211A34" w:rsidRDefault="00F2718C" w:rsidP="00F2718C">
            <w:pPr>
              <w:spacing w:after="40"/>
              <w:rPr>
                <w:color w:val="000000"/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F2718C" w:rsidRPr="00211A34" w:rsidRDefault="00F2718C" w:rsidP="00F2718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- 32.48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18C" w:rsidRPr="00211A34" w:rsidRDefault="00F2718C" w:rsidP="00F2718C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32,48</w:t>
            </w:r>
          </w:p>
        </w:tc>
      </w:tr>
      <w:tr w:rsidR="00F2718C" w:rsidRPr="00834EF4" w:rsidTr="00BB0344">
        <w:tc>
          <w:tcPr>
            <w:tcW w:w="1730" w:type="dxa"/>
            <w:shd w:val="clear" w:color="auto" w:fill="auto"/>
          </w:tcPr>
          <w:p w:rsidR="00F2718C" w:rsidRPr="00211A34" w:rsidRDefault="00F2718C" w:rsidP="00F2718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29F">
              <w:rPr>
                <w:sz w:val="20"/>
                <w:szCs w:val="20"/>
              </w:rPr>
              <w:t>Pakiet nr 29</w:t>
            </w:r>
          </w:p>
        </w:tc>
        <w:tc>
          <w:tcPr>
            <w:tcW w:w="3232" w:type="dxa"/>
            <w:shd w:val="clear" w:color="auto" w:fill="auto"/>
          </w:tcPr>
          <w:p w:rsidR="00F2718C" w:rsidRPr="00211A34" w:rsidRDefault="00F2718C" w:rsidP="00F2718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29F">
              <w:rPr>
                <w:b/>
                <w:bCs/>
                <w:sz w:val="20"/>
                <w:szCs w:val="20"/>
              </w:rPr>
              <w:t xml:space="preserve">Fresenius </w:t>
            </w:r>
            <w:proofErr w:type="spellStart"/>
            <w:r w:rsidRPr="005C029F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5C029F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F2718C" w:rsidRPr="00211A34" w:rsidRDefault="00F2718C" w:rsidP="00F2718C">
            <w:pPr>
              <w:rPr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Aleje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29F">
              <w:rPr>
                <w:sz w:val="20"/>
                <w:szCs w:val="20"/>
              </w:rPr>
              <w:t>134</w:t>
            </w:r>
          </w:p>
          <w:p w:rsidR="00F2718C" w:rsidRPr="00211A34" w:rsidRDefault="00F2718C" w:rsidP="00F2718C">
            <w:pPr>
              <w:rPr>
                <w:color w:val="000000"/>
                <w:sz w:val="20"/>
                <w:szCs w:val="20"/>
              </w:rPr>
            </w:pPr>
            <w:r w:rsidRPr="00CC5608">
              <w:rPr>
                <w:sz w:val="20"/>
                <w:szCs w:val="20"/>
              </w:rPr>
              <w:t>02-495 Warszawa</w:t>
            </w:r>
          </w:p>
        </w:tc>
        <w:tc>
          <w:tcPr>
            <w:tcW w:w="2976" w:type="dxa"/>
            <w:shd w:val="clear" w:color="auto" w:fill="auto"/>
          </w:tcPr>
          <w:p w:rsidR="00F2718C" w:rsidRPr="00211A34" w:rsidRDefault="00F2718C" w:rsidP="00F2718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18C" w:rsidRPr="00211A34" w:rsidRDefault="00F2718C" w:rsidP="00F2718C">
            <w:pPr>
              <w:jc w:val="center"/>
              <w:rPr>
                <w:color w:val="000000"/>
                <w:sz w:val="20"/>
                <w:szCs w:val="20"/>
              </w:rPr>
            </w:pPr>
            <w:r w:rsidRPr="005C029F">
              <w:rPr>
                <w:sz w:val="20"/>
                <w:szCs w:val="20"/>
              </w:rPr>
              <w:t xml:space="preserve">  100,00</w:t>
            </w:r>
          </w:p>
        </w:tc>
      </w:tr>
    </w:tbl>
    <w:p w:rsidR="00E85D70" w:rsidRDefault="00E85D70" w:rsidP="00211A34">
      <w:pPr>
        <w:spacing w:before="120"/>
        <w:jc w:val="both"/>
        <w:rPr>
          <w:color w:val="000000"/>
        </w:rPr>
      </w:pPr>
    </w:p>
    <w:p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:rsidRPr="00441730" w:rsidTr="00596EA3">
        <w:tc>
          <w:tcPr>
            <w:tcW w:w="871" w:type="dxa"/>
            <w:shd w:val="clear" w:color="auto" w:fill="F3F3F3"/>
            <w:vAlign w:val="center"/>
          </w:tcPr>
          <w:p w:rsidR="00211A34" w:rsidRPr="00441730" w:rsidRDefault="00596EA3" w:rsidP="00211A34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441730">
              <w:rPr>
                <w:b/>
                <w:sz w:val="20"/>
                <w:szCs w:val="20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:rsidR="00211A34" w:rsidRPr="00441730" w:rsidRDefault="00596EA3" w:rsidP="00211A34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441730">
              <w:rPr>
                <w:b/>
                <w:sz w:val="20"/>
                <w:szCs w:val="20"/>
              </w:rPr>
              <w:t>N</w:t>
            </w:r>
            <w:r w:rsidR="00211A34" w:rsidRPr="00441730">
              <w:rPr>
                <w:b/>
                <w:sz w:val="20"/>
                <w:szCs w:val="20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211A34" w:rsidRPr="00441730" w:rsidRDefault="00211A34" w:rsidP="00211A34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441730">
              <w:rPr>
                <w:b/>
                <w:sz w:val="20"/>
                <w:szCs w:val="20"/>
              </w:rPr>
              <w:t>Uzasadnienie odrzucenia oferty</w:t>
            </w:r>
          </w:p>
        </w:tc>
      </w:tr>
      <w:tr w:rsidR="005C029F" w:rsidRPr="00441730" w:rsidTr="00815FA6">
        <w:tc>
          <w:tcPr>
            <w:tcW w:w="871" w:type="dxa"/>
            <w:vAlign w:val="center"/>
          </w:tcPr>
          <w:p w:rsidR="005C029F" w:rsidRPr="00441730" w:rsidRDefault="005C029F" w:rsidP="00815FA6">
            <w:pPr>
              <w:spacing w:before="40"/>
              <w:jc w:val="center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1</w:t>
            </w:r>
          </w:p>
        </w:tc>
        <w:tc>
          <w:tcPr>
            <w:tcW w:w="2957" w:type="dxa"/>
            <w:vAlign w:val="center"/>
          </w:tcPr>
          <w:p w:rsidR="005C029F" w:rsidRPr="00441730" w:rsidRDefault="005C029F" w:rsidP="00815F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41730">
              <w:rPr>
                <w:b/>
                <w:bCs/>
                <w:sz w:val="20"/>
                <w:szCs w:val="20"/>
              </w:rPr>
              <w:t xml:space="preserve">Aesculap Chifa </w:t>
            </w:r>
            <w:r w:rsidR="00441730" w:rsidRPr="00441730">
              <w:rPr>
                <w:b/>
                <w:bCs/>
                <w:sz w:val="20"/>
                <w:szCs w:val="20"/>
              </w:rPr>
              <w:t xml:space="preserve">Sp. z o.o. </w:t>
            </w:r>
          </w:p>
          <w:p w:rsidR="005C029F" w:rsidRPr="00441730" w:rsidRDefault="005C029F" w:rsidP="00815FA6">
            <w:pPr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 xml:space="preserve">Tysiąclecia 14 </w:t>
            </w:r>
          </w:p>
          <w:p w:rsidR="005C029F" w:rsidRPr="00441730" w:rsidRDefault="005C029F" w:rsidP="00815FA6">
            <w:pPr>
              <w:spacing w:after="40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64-300 Nowy Tomyśl</w:t>
            </w:r>
          </w:p>
        </w:tc>
        <w:tc>
          <w:tcPr>
            <w:tcW w:w="5670" w:type="dxa"/>
          </w:tcPr>
          <w:p w:rsidR="005C029F" w:rsidRPr="00441730" w:rsidRDefault="005C029F" w:rsidP="00815F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41730">
              <w:rPr>
                <w:b/>
                <w:bCs/>
                <w:sz w:val="20"/>
                <w:szCs w:val="20"/>
              </w:rPr>
              <w:t>Oferta odrzucona w zadaniu 20</w:t>
            </w:r>
          </w:p>
          <w:p w:rsidR="003B703D" w:rsidRPr="00441730" w:rsidRDefault="003B703D" w:rsidP="003B703D">
            <w:pPr>
              <w:spacing w:before="40" w:after="40"/>
              <w:jc w:val="both"/>
              <w:rPr>
                <w:sz w:val="20"/>
                <w:szCs w:val="20"/>
                <w:u w:val="single"/>
              </w:rPr>
            </w:pPr>
            <w:r w:rsidRPr="00441730">
              <w:rPr>
                <w:sz w:val="20"/>
                <w:szCs w:val="20"/>
                <w:u w:val="single"/>
              </w:rPr>
              <w:t>Art. 226 ust. 1 pkt 5 - Treść oferty jest niezgodna z warunkami zamówienia</w:t>
            </w:r>
          </w:p>
          <w:p w:rsidR="005C029F" w:rsidRPr="00441730" w:rsidRDefault="003B703D" w:rsidP="003B703D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Uzasadnienie: W</w:t>
            </w:r>
            <w:r w:rsidRPr="00441730">
              <w:rPr>
                <w:b/>
                <w:bCs/>
                <w:sz w:val="20"/>
                <w:szCs w:val="20"/>
              </w:rPr>
              <w:t xml:space="preserve"> </w:t>
            </w:r>
            <w:r w:rsidR="005C029F" w:rsidRPr="00441730">
              <w:rPr>
                <w:sz w:val="20"/>
                <w:szCs w:val="20"/>
              </w:rPr>
              <w:t xml:space="preserve">poz. 4. Zamawiający oczekuje </w:t>
            </w:r>
            <w:proofErr w:type="spellStart"/>
            <w:r w:rsidR="005C029F" w:rsidRPr="00441730">
              <w:rPr>
                <w:sz w:val="20"/>
                <w:szCs w:val="20"/>
              </w:rPr>
              <w:t>Ibuprofenu</w:t>
            </w:r>
            <w:proofErr w:type="spellEnd"/>
            <w:r w:rsidR="005C029F" w:rsidRPr="00441730">
              <w:rPr>
                <w:sz w:val="20"/>
                <w:szCs w:val="20"/>
              </w:rPr>
              <w:t xml:space="preserve"> r-r do infuzji 400 mg/100 ml, opakowanie 20 butelek 50 ml - taki produkt nie istnieje (istnieją tylko butelki a 100 ml).</w:t>
            </w:r>
            <w:r w:rsidRPr="00441730">
              <w:rPr>
                <w:sz w:val="20"/>
                <w:szCs w:val="20"/>
              </w:rPr>
              <w:t xml:space="preserve"> </w:t>
            </w:r>
            <w:r w:rsidR="005C029F" w:rsidRPr="00441730">
              <w:rPr>
                <w:sz w:val="20"/>
                <w:szCs w:val="20"/>
              </w:rPr>
              <w:t xml:space="preserve">Zaoferowano opakowanie 20 but. a 100 ml, jednak z uwagi na niezgodność, firma oferując dwukrotnie większą pojemność powinna wycenić dwukrotnie mniejszą ilość (25 op., a nie 50 op.) </w:t>
            </w:r>
            <w:r w:rsidR="00517F1C">
              <w:rPr>
                <w:sz w:val="20"/>
                <w:szCs w:val="20"/>
              </w:rPr>
              <w:t xml:space="preserve"> </w:t>
            </w:r>
          </w:p>
          <w:p w:rsidR="005C029F" w:rsidRPr="00441730" w:rsidRDefault="005C029F" w:rsidP="00815FA6">
            <w:pPr>
              <w:jc w:val="both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lastRenderedPageBreak/>
              <w:t xml:space="preserve">- w poz. 5. Zamawiający oczekuje </w:t>
            </w:r>
            <w:proofErr w:type="spellStart"/>
            <w:r w:rsidRPr="00441730">
              <w:rPr>
                <w:sz w:val="20"/>
                <w:szCs w:val="20"/>
              </w:rPr>
              <w:t>Ibuprofenu</w:t>
            </w:r>
            <w:proofErr w:type="spellEnd"/>
            <w:r w:rsidRPr="00441730">
              <w:rPr>
                <w:sz w:val="20"/>
                <w:szCs w:val="20"/>
              </w:rPr>
              <w:t xml:space="preserve"> r-r do infuzji 6q00 mg/100 ml, opakowanie 20 butelek 50 ml - taki produkt nie istnieje (istnieją tylko butelki a 100 ml).</w:t>
            </w:r>
          </w:p>
          <w:p w:rsidR="00517F1C" w:rsidRDefault="005C029F" w:rsidP="00815FA6">
            <w:pPr>
              <w:jc w:val="both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 xml:space="preserve">Zaoferowano opakowanie 20 but. a 100 ml, jednak z uwagi na niezgodność, firma oferując dwukrotnie większą pojemność powinna wycenić dwukrotnie mniejszą ilość (25 op., a nie 50 op.) </w:t>
            </w:r>
          </w:p>
          <w:p w:rsidR="005C029F" w:rsidRPr="00441730" w:rsidRDefault="00517F1C" w:rsidP="00517F1C">
            <w:pPr>
              <w:jc w:val="both"/>
              <w:rPr>
                <w:sz w:val="20"/>
                <w:szCs w:val="20"/>
              </w:rPr>
            </w:pPr>
            <w:r w:rsidRPr="005E1B20">
              <w:rPr>
                <w:sz w:val="20"/>
                <w:szCs w:val="20"/>
              </w:rPr>
              <w:t>Niezgodność ta nie została wyjaśniona pytaniami ze strony Wykonawców.</w:t>
            </w:r>
            <w:r w:rsidR="00593C9A">
              <w:rPr>
                <w:sz w:val="20"/>
                <w:szCs w:val="20"/>
              </w:rPr>
              <w:t xml:space="preserve"> </w:t>
            </w:r>
            <w:r w:rsidR="002B1092" w:rsidRPr="00441730">
              <w:rPr>
                <w:sz w:val="20"/>
                <w:szCs w:val="20"/>
              </w:rPr>
              <w:t>W związku z powyższym oferta ta w pakiecie nr 20 nie spełnia wymogów opisanych w SWZ.</w:t>
            </w:r>
          </w:p>
        </w:tc>
      </w:tr>
      <w:tr w:rsidR="005C029F" w:rsidRPr="00441730" w:rsidTr="00815FA6">
        <w:tc>
          <w:tcPr>
            <w:tcW w:w="871" w:type="dxa"/>
            <w:vAlign w:val="center"/>
          </w:tcPr>
          <w:p w:rsidR="005C029F" w:rsidRPr="00441730" w:rsidRDefault="005C029F" w:rsidP="00815FA6">
            <w:pPr>
              <w:spacing w:before="40"/>
              <w:jc w:val="center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2957" w:type="dxa"/>
            <w:vAlign w:val="center"/>
          </w:tcPr>
          <w:p w:rsidR="00CC5608" w:rsidRPr="00441730" w:rsidRDefault="00CC5608" w:rsidP="00CC5608">
            <w:pPr>
              <w:jc w:val="both"/>
              <w:rPr>
                <w:bCs/>
                <w:sz w:val="20"/>
                <w:szCs w:val="20"/>
              </w:rPr>
            </w:pPr>
            <w:proofErr w:type="spellStart"/>
            <w:r w:rsidRPr="00441730">
              <w:rPr>
                <w:b/>
                <w:sz w:val="20"/>
                <w:szCs w:val="20"/>
              </w:rPr>
              <w:t>Neuca</w:t>
            </w:r>
            <w:proofErr w:type="spellEnd"/>
            <w:r w:rsidRPr="00441730">
              <w:rPr>
                <w:b/>
                <w:sz w:val="20"/>
                <w:szCs w:val="20"/>
              </w:rPr>
              <w:t xml:space="preserve"> S.A</w:t>
            </w:r>
            <w:r w:rsidRPr="00441730">
              <w:rPr>
                <w:bCs/>
                <w:sz w:val="20"/>
                <w:szCs w:val="20"/>
              </w:rPr>
              <w:t>.</w:t>
            </w:r>
          </w:p>
          <w:p w:rsidR="00CC5608" w:rsidRPr="00441730" w:rsidRDefault="00CC5608" w:rsidP="00CC5608">
            <w:pPr>
              <w:jc w:val="both"/>
              <w:rPr>
                <w:bCs/>
                <w:sz w:val="20"/>
                <w:szCs w:val="20"/>
              </w:rPr>
            </w:pPr>
            <w:r w:rsidRPr="00441730">
              <w:rPr>
                <w:bCs/>
                <w:sz w:val="20"/>
                <w:szCs w:val="20"/>
              </w:rPr>
              <w:t>ul. Forteczna 35-37</w:t>
            </w:r>
          </w:p>
          <w:p w:rsidR="005C029F" w:rsidRPr="00441730" w:rsidRDefault="00CC5608" w:rsidP="00CC5608">
            <w:pPr>
              <w:spacing w:after="40"/>
              <w:rPr>
                <w:sz w:val="20"/>
                <w:szCs w:val="20"/>
              </w:rPr>
            </w:pPr>
            <w:r w:rsidRPr="00441730">
              <w:rPr>
                <w:bCs/>
                <w:sz w:val="20"/>
                <w:szCs w:val="20"/>
              </w:rPr>
              <w:t>87-100 Toruń</w:t>
            </w:r>
          </w:p>
        </w:tc>
        <w:tc>
          <w:tcPr>
            <w:tcW w:w="5670" w:type="dxa"/>
          </w:tcPr>
          <w:p w:rsidR="00BC0426" w:rsidRPr="005E1B20" w:rsidRDefault="00BC0426" w:rsidP="00BC04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E1B20">
              <w:rPr>
                <w:b/>
                <w:bCs/>
                <w:sz w:val="20"/>
                <w:szCs w:val="20"/>
              </w:rPr>
              <w:t xml:space="preserve">Oferta odrzucona w zadaniu </w:t>
            </w:r>
            <w:r w:rsidR="00AA77DE" w:rsidRPr="005E1B20">
              <w:rPr>
                <w:b/>
                <w:bCs/>
                <w:sz w:val="20"/>
                <w:szCs w:val="20"/>
              </w:rPr>
              <w:t>1</w:t>
            </w:r>
            <w:r w:rsidRPr="005E1B20">
              <w:rPr>
                <w:b/>
                <w:bCs/>
                <w:sz w:val="20"/>
                <w:szCs w:val="20"/>
              </w:rPr>
              <w:t>3</w:t>
            </w:r>
          </w:p>
          <w:p w:rsidR="00BC0426" w:rsidRPr="005E1B20" w:rsidRDefault="00BC0426" w:rsidP="00BC0426">
            <w:pPr>
              <w:spacing w:before="40" w:after="40"/>
              <w:jc w:val="both"/>
              <w:rPr>
                <w:sz w:val="20"/>
                <w:szCs w:val="20"/>
                <w:u w:val="single"/>
              </w:rPr>
            </w:pPr>
            <w:r w:rsidRPr="005E1B20">
              <w:rPr>
                <w:sz w:val="20"/>
                <w:szCs w:val="20"/>
                <w:u w:val="single"/>
              </w:rPr>
              <w:t>Art. 226 ust. 1 pkt 5 - Treść oferty jest niezgodna z warunkami zamówienia</w:t>
            </w:r>
          </w:p>
          <w:p w:rsidR="005C029F" w:rsidRPr="00441730" w:rsidRDefault="00BC0426" w:rsidP="00BC0426">
            <w:pPr>
              <w:spacing w:before="40" w:after="40"/>
              <w:rPr>
                <w:sz w:val="20"/>
                <w:szCs w:val="20"/>
              </w:rPr>
            </w:pPr>
            <w:r w:rsidRPr="005E1B20">
              <w:rPr>
                <w:sz w:val="20"/>
                <w:szCs w:val="20"/>
              </w:rPr>
              <w:t>Uzasadnienie: W</w:t>
            </w:r>
            <w:r w:rsidR="005C029F" w:rsidRPr="005E1B20">
              <w:rPr>
                <w:sz w:val="20"/>
                <w:szCs w:val="20"/>
              </w:rPr>
              <w:t xml:space="preserve"> pakiecie nr 13 w SWZ wpisano </w:t>
            </w:r>
            <w:proofErr w:type="spellStart"/>
            <w:r w:rsidR="005C029F" w:rsidRPr="005E1B20">
              <w:rPr>
                <w:sz w:val="20"/>
                <w:szCs w:val="20"/>
              </w:rPr>
              <w:t>Fidaxomicinum</w:t>
            </w:r>
            <w:proofErr w:type="spellEnd"/>
            <w:r w:rsidR="005C029F" w:rsidRPr="005E1B20">
              <w:rPr>
                <w:sz w:val="20"/>
                <w:szCs w:val="20"/>
              </w:rPr>
              <w:t xml:space="preserve"> 20 mg - taki produkt nie istnieje (winno być 200 mg) - Oferent przedstawił prawidłową ofertę tj. na produkt, który występuje na rynku (</w:t>
            </w:r>
            <w:proofErr w:type="spellStart"/>
            <w:r w:rsidR="005C029F" w:rsidRPr="005E1B20">
              <w:rPr>
                <w:sz w:val="20"/>
                <w:szCs w:val="20"/>
              </w:rPr>
              <w:t>Dificlir</w:t>
            </w:r>
            <w:proofErr w:type="spellEnd"/>
            <w:r w:rsidR="005C029F" w:rsidRPr="005E1B20">
              <w:rPr>
                <w:sz w:val="20"/>
                <w:szCs w:val="20"/>
              </w:rPr>
              <w:t xml:space="preserve"> 200 mg), jednak nie niweluje to niezgodności oferty z oczekiwaniami Zamawiającego</w:t>
            </w:r>
            <w:r w:rsidRPr="005E1B20">
              <w:rPr>
                <w:sz w:val="20"/>
                <w:szCs w:val="20"/>
              </w:rPr>
              <w:t>.</w:t>
            </w:r>
            <w:r w:rsidRPr="00441730">
              <w:rPr>
                <w:sz w:val="20"/>
                <w:szCs w:val="20"/>
              </w:rPr>
              <w:t xml:space="preserve"> </w:t>
            </w:r>
          </w:p>
        </w:tc>
      </w:tr>
      <w:tr w:rsidR="005C029F" w:rsidRPr="00441730" w:rsidTr="00815FA6">
        <w:tc>
          <w:tcPr>
            <w:tcW w:w="871" w:type="dxa"/>
            <w:vAlign w:val="center"/>
          </w:tcPr>
          <w:p w:rsidR="005C029F" w:rsidRPr="00441730" w:rsidRDefault="005C029F" w:rsidP="00815FA6">
            <w:pPr>
              <w:spacing w:before="40"/>
              <w:jc w:val="center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10</w:t>
            </w:r>
          </w:p>
        </w:tc>
        <w:tc>
          <w:tcPr>
            <w:tcW w:w="2957" w:type="dxa"/>
            <w:vAlign w:val="center"/>
          </w:tcPr>
          <w:p w:rsidR="00BB0344" w:rsidRPr="00441730" w:rsidRDefault="00BB0344" w:rsidP="00BB034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441730">
              <w:rPr>
                <w:b/>
                <w:bCs/>
                <w:sz w:val="20"/>
                <w:szCs w:val="20"/>
              </w:rPr>
              <w:t>Asclepios S.A.</w:t>
            </w:r>
          </w:p>
          <w:p w:rsidR="00BB0344" w:rsidRPr="00441730" w:rsidRDefault="00BB0344" w:rsidP="00BB0344">
            <w:pPr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 xml:space="preserve">ul. Hubska 44 </w:t>
            </w:r>
          </w:p>
          <w:p w:rsidR="005C029F" w:rsidRPr="00441730" w:rsidRDefault="00BB0344" w:rsidP="00BB0344">
            <w:pPr>
              <w:spacing w:after="40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50-502 Wrocław</w:t>
            </w:r>
          </w:p>
        </w:tc>
        <w:tc>
          <w:tcPr>
            <w:tcW w:w="5670" w:type="dxa"/>
          </w:tcPr>
          <w:p w:rsidR="00BC0426" w:rsidRPr="00441730" w:rsidRDefault="00BC0426" w:rsidP="00BC04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41730">
              <w:rPr>
                <w:b/>
                <w:bCs/>
                <w:sz w:val="20"/>
                <w:szCs w:val="20"/>
              </w:rPr>
              <w:t>Oferta odrzucona w zadaniu 4</w:t>
            </w:r>
          </w:p>
          <w:p w:rsidR="00BC0426" w:rsidRPr="00441730" w:rsidRDefault="00BC0426" w:rsidP="00BC0426">
            <w:pPr>
              <w:spacing w:before="40" w:after="40"/>
              <w:jc w:val="both"/>
              <w:rPr>
                <w:sz w:val="20"/>
                <w:szCs w:val="20"/>
                <w:u w:val="single"/>
              </w:rPr>
            </w:pPr>
            <w:r w:rsidRPr="00441730">
              <w:rPr>
                <w:sz w:val="20"/>
                <w:szCs w:val="20"/>
                <w:u w:val="single"/>
              </w:rPr>
              <w:t>Art. 226 ust. 1 pkt 5 - Treść oferty jest niezgodna z warunkami zamówienia</w:t>
            </w:r>
          </w:p>
          <w:p w:rsidR="005C029F" w:rsidRPr="00441730" w:rsidRDefault="00BC0426" w:rsidP="00BC0426">
            <w:pPr>
              <w:spacing w:before="40" w:after="40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 xml:space="preserve">Uzasadnienie: W </w:t>
            </w:r>
            <w:r w:rsidR="005C029F" w:rsidRPr="00441730">
              <w:rPr>
                <w:sz w:val="20"/>
                <w:szCs w:val="20"/>
              </w:rPr>
              <w:t xml:space="preserve">pakiecie nr 4, poz. 17 - Oferent wycenił inny preparat - proszek do sporządzania roztworu do </w:t>
            </w:r>
            <w:proofErr w:type="spellStart"/>
            <w:r w:rsidR="005C029F" w:rsidRPr="00441730">
              <w:rPr>
                <w:sz w:val="20"/>
                <w:szCs w:val="20"/>
              </w:rPr>
              <w:t>wstrzykiwań</w:t>
            </w:r>
            <w:proofErr w:type="spellEnd"/>
            <w:r w:rsidR="005C029F" w:rsidRPr="00441730">
              <w:rPr>
                <w:sz w:val="20"/>
                <w:szCs w:val="20"/>
              </w:rPr>
              <w:t xml:space="preserve">, a nie zawiesinę do </w:t>
            </w:r>
            <w:proofErr w:type="spellStart"/>
            <w:r w:rsidR="005C029F" w:rsidRPr="00441730">
              <w:rPr>
                <w:sz w:val="20"/>
                <w:szCs w:val="20"/>
              </w:rPr>
              <w:t>wstrzykiwań</w:t>
            </w:r>
            <w:proofErr w:type="spellEnd"/>
            <w:r w:rsidR="005C029F" w:rsidRPr="00441730">
              <w:rPr>
                <w:sz w:val="20"/>
                <w:szCs w:val="20"/>
              </w:rPr>
              <w:t>, jak oczekiwał Zamawiający</w:t>
            </w:r>
            <w:r w:rsidRPr="00441730">
              <w:rPr>
                <w:sz w:val="20"/>
                <w:szCs w:val="20"/>
              </w:rPr>
              <w:t>. W związku z powyższym oferta ta w pakiecie nr 4 nie spełnia wymogów opisanych w SWZ.</w:t>
            </w:r>
          </w:p>
        </w:tc>
      </w:tr>
      <w:tr w:rsidR="005C029F" w:rsidRPr="00441730" w:rsidTr="00815FA6">
        <w:tc>
          <w:tcPr>
            <w:tcW w:w="871" w:type="dxa"/>
            <w:vAlign w:val="center"/>
          </w:tcPr>
          <w:p w:rsidR="005C029F" w:rsidRPr="00441730" w:rsidRDefault="005C029F" w:rsidP="00815FA6">
            <w:pPr>
              <w:spacing w:before="40"/>
              <w:jc w:val="center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10</w:t>
            </w:r>
          </w:p>
        </w:tc>
        <w:tc>
          <w:tcPr>
            <w:tcW w:w="2957" w:type="dxa"/>
            <w:vAlign w:val="center"/>
          </w:tcPr>
          <w:p w:rsidR="005C029F" w:rsidRPr="00441730" w:rsidRDefault="005C029F" w:rsidP="00815F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41730">
              <w:rPr>
                <w:b/>
                <w:bCs/>
                <w:sz w:val="20"/>
                <w:szCs w:val="20"/>
              </w:rPr>
              <w:t>Asclepios S.A.</w:t>
            </w:r>
          </w:p>
          <w:p w:rsidR="005C029F" w:rsidRPr="00441730" w:rsidRDefault="005C029F" w:rsidP="00815FA6">
            <w:pPr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 xml:space="preserve">Hubska 44 </w:t>
            </w:r>
          </w:p>
          <w:p w:rsidR="005C029F" w:rsidRPr="00441730" w:rsidRDefault="005C029F" w:rsidP="00815FA6">
            <w:pPr>
              <w:spacing w:after="40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50-502 Wrocław</w:t>
            </w:r>
          </w:p>
        </w:tc>
        <w:tc>
          <w:tcPr>
            <w:tcW w:w="5670" w:type="dxa"/>
          </w:tcPr>
          <w:p w:rsidR="00441730" w:rsidRPr="005E1B20" w:rsidRDefault="00441730" w:rsidP="0044173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E1B20">
              <w:rPr>
                <w:b/>
                <w:bCs/>
                <w:sz w:val="20"/>
                <w:szCs w:val="20"/>
              </w:rPr>
              <w:t>Oferta odrzucona w zadaniu 7</w:t>
            </w:r>
          </w:p>
          <w:p w:rsidR="00441730" w:rsidRPr="005E1B20" w:rsidRDefault="00441730" w:rsidP="00441730">
            <w:pPr>
              <w:spacing w:before="40" w:after="40"/>
              <w:jc w:val="both"/>
              <w:rPr>
                <w:sz w:val="20"/>
                <w:szCs w:val="20"/>
                <w:u w:val="single"/>
              </w:rPr>
            </w:pPr>
            <w:r w:rsidRPr="005E1B20">
              <w:rPr>
                <w:sz w:val="20"/>
                <w:szCs w:val="20"/>
                <w:u w:val="single"/>
              </w:rPr>
              <w:t>Art. 226 ust. 1 pkt 5 - Treść oferty jest niezgodna z warunkami zamówienia</w:t>
            </w:r>
          </w:p>
          <w:p w:rsidR="005C029F" w:rsidRPr="00441730" w:rsidRDefault="00441730" w:rsidP="00441730">
            <w:pPr>
              <w:spacing w:before="40" w:after="40"/>
              <w:rPr>
                <w:sz w:val="20"/>
                <w:szCs w:val="20"/>
              </w:rPr>
            </w:pPr>
            <w:r w:rsidRPr="005E1B20">
              <w:rPr>
                <w:sz w:val="20"/>
                <w:szCs w:val="20"/>
              </w:rPr>
              <w:t xml:space="preserve">Uzasadnienie: </w:t>
            </w:r>
            <w:r w:rsidR="005E1B20" w:rsidRPr="005E1B20">
              <w:rPr>
                <w:sz w:val="20"/>
                <w:szCs w:val="20"/>
              </w:rPr>
              <w:t xml:space="preserve">W </w:t>
            </w:r>
            <w:r w:rsidR="005C029F" w:rsidRPr="005E1B20">
              <w:rPr>
                <w:sz w:val="20"/>
                <w:szCs w:val="20"/>
              </w:rPr>
              <w:t>pakiecie nr 7 w SWZ w poz. 3, czyli drugiej oznaczonej jako 2. - wpisano 10 ampułkostrzykawek 0,3 l - taki produkt nie istnieje (winno być 0,3ml) - Oferent przedstawił prawidłową ofertę tj. na produkt, który występuje na rynku (0,3ml), jednak nie niweluje to niezgodności oferty z oczekiwaniami Zamawiającego</w:t>
            </w:r>
          </w:p>
        </w:tc>
      </w:tr>
      <w:tr w:rsidR="005C029F" w:rsidRPr="00441730" w:rsidTr="00815FA6">
        <w:tc>
          <w:tcPr>
            <w:tcW w:w="871" w:type="dxa"/>
            <w:vAlign w:val="center"/>
          </w:tcPr>
          <w:p w:rsidR="005C029F" w:rsidRPr="00441730" w:rsidRDefault="005C029F" w:rsidP="00815FA6">
            <w:pPr>
              <w:spacing w:before="40"/>
              <w:jc w:val="center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11</w:t>
            </w:r>
          </w:p>
        </w:tc>
        <w:tc>
          <w:tcPr>
            <w:tcW w:w="2957" w:type="dxa"/>
            <w:vAlign w:val="center"/>
          </w:tcPr>
          <w:p w:rsidR="00CE6CCC" w:rsidRPr="00441730" w:rsidRDefault="00CE6CCC" w:rsidP="00CE6CCC">
            <w:pPr>
              <w:spacing w:after="40"/>
              <w:rPr>
                <w:b/>
                <w:bCs/>
                <w:sz w:val="20"/>
                <w:szCs w:val="20"/>
              </w:rPr>
            </w:pPr>
            <w:r w:rsidRPr="00441730">
              <w:rPr>
                <w:b/>
                <w:bCs/>
                <w:sz w:val="20"/>
                <w:szCs w:val="20"/>
              </w:rPr>
              <w:t>Urtica Sp. z o.o.</w:t>
            </w:r>
          </w:p>
          <w:p w:rsidR="00CE6CCC" w:rsidRPr="00CE6CCC" w:rsidRDefault="00CE6CCC" w:rsidP="00CE6CCC">
            <w:pPr>
              <w:spacing w:after="40"/>
              <w:rPr>
                <w:sz w:val="20"/>
                <w:szCs w:val="20"/>
              </w:rPr>
            </w:pPr>
            <w:r w:rsidRPr="00CE6CCC">
              <w:rPr>
                <w:sz w:val="20"/>
                <w:szCs w:val="20"/>
              </w:rPr>
              <w:t xml:space="preserve">ul. Krzemieniecka 120 </w:t>
            </w:r>
          </w:p>
          <w:p w:rsidR="005C029F" w:rsidRPr="00441730" w:rsidRDefault="00CE6CCC" w:rsidP="00CE6CCC">
            <w:pPr>
              <w:spacing w:after="40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54-613 Wrocław</w:t>
            </w:r>
          </w:p>
        </w:tc>
        <w:tc>
          <w:tcPr>
            <w:tcW w:w="5670" w:type="dxa"/>
          </w:tcPr>
          <w:p w:rsidR="00441730" w:rsidRPr="00441730" w:rsidRDefault="00441730" w:rsidP="0044173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41730">
              <w:rPr>
                <w:b/>
                <w:bCs/>
                <w:sz w:val="20"/>
                <w:szCs w:val="20"/>
              </w:rPr>
              <w:t xml:space="preserve">Oferta odrzucona w zadaniu </w:t>
            </w:r>
            <w:r>
              <w:rPr>
                <w:b/>
                <w:bCs/>
                <w:sz w:val="20"/>
                <w:szCs w:val="20"/>
              </w:rPr>
              <w:t>7</w:t>
            </w:r>
          </w:p>
          <w:p w:rsidR="00441730" w:rsidRPr="005E1B20" w:rsidRDefault="00441730" w:rsidP="00441730">
            <w:pPr>
              <w:spacing w:before="40" w:after="40"/>
              <w:jc w:val="both"/>
              <w:rPr>
                <w:sz w:val="20"/>
                <w:szCs w:val="20"/>
                <w:u w:val="single"/>
              </w:rPr>
            </w:pPr>
            <w:r w:rsidRPr="005E1B20">
              <w:rPr>
                <w:sz w:val="20"/>
                <w:szCs w:val="20"/>
                <w:u w:val="single"/>
              </w:rPr>
              <w:t>Art. 226 ust. 1 pkt 5 - Treść oferty jest niezgodna z warunkami zamówienia</w:t>
            </w:r>
          </w:p>
          <w:p w:rsidR="005C029F" w:rsidRPr="00441730" w:rsidRDefault="00441730" w:rsidP="00441730">
            <w:pPr>
              <w:jc w:val="both"/>
              <w:rPr>
                <w:sz w:val="20"/>
                <w:szCs w:val="20"/>
              </w:rPr>
            </w:pPr>
            <w:r w:rsidRPr="005E1B20">
              <w:rPr>
                <w:sz w:val="20"/>
                <w:szCs w:val="20"/>
              </w:rPr>
              <w:t xml:space="preserve">Uzasadnienie: </w:t>
            </w:r>
            <w:r w:rsidR="005C029F" w:rsidRPr="005E1B20">
              <w:rPr>
                <w:color w:val="000000" w:themeColor="text1"/>
                <w:sz w:val="20"/>
                <w:szCs w:val="20"/>
              </w:rPr>
              <w:t xml:space="preserve"> </w:t>
            </w:r>
            <w:r w:rsidR="005E1B20" w:rsidRPr="005E1B20">
              <w:rPr>
                <w:color w:val="000000" w:themeColor="text1"/>
                <w:sz w:val="20"/>
                <w:szCs w:val="20"/>
              </w:rPr>
              <w:t xml:space="preserve">W </w:t>
            </w:r>
            <w:r w:rsidR="005C029F" w:rsidRPr="005E1B20">
              <w:rPr>
                <w:color w:val="000000" w:themeColor="text1"/>
                <w:sz w:val="20"/>
                <w:szCs w:val="20"/>
              </w:rPr>
              <w:t>pakiecie nr 7 w SWZ w poz. 3, czyli drugiej oznaczonej jako 2. - wpisano 10 ampułkostrzykawek 0,3 l - taki produkt nie istnieje (winno być 0,3ml) - Oferent przedstawił prawidłową ofertę tj. na produkt, który występuje na rynku (0,3ml), jednak nie niweluje to niezgodności oferty z oczekiwaniami Zamawiającego</w:t>
            </w:r>
          </w:p>
        </w:tc>
      </w:tr>
      <w:tr w:rsidR="005C029F" w:rsidRPr="00441730" w:rsidTr="00815FA6">
        <w:tc>
          <w:tcPr>
            <w:tcW w:w="871" w:type="dxa"/>
            <w:vAlign w:val="center"/>
          </w:tcPr>
          <w:p w:rsidR="005C029F" w:rsidRPr="00441730" w:rsidRDefault="005C029F" w:rsidP="00815FA6">
            <w:pPr>
              <w:spacing w:before="40"/>
              <w:jc w:val="center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12</w:t>
            </w:r>
          </w:p>
        </w:tc>
        <w:tc>
          <w:tcPr>
            <w:tcW w:w="2957" w:type="dxa"/>
            <w:vAlign w:val="center"/>
          </w:tcPr>
          <w:p w:rsidR="00CE6CCC" w:rsidRPr="00441730" w:rsidRDefault="00CE6CCC" w:rsidP="00CE6CC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41730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CE6CCC" w:rsidRPr="00441730" w:rsidRDefault="00CE6CCC" w:rsidP="00CE6CCC">
            <w:pPr>
              <w:spacing w:before="40" w:after="40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 xml:space="preserve">ul.Gen.Kazimierza Pułaskiego 9 </w:t>
            </w:r>
          </w:p>
          <w:p w:rsidR="005C029F" w:rsidRPr="00441730" w:rsidRDefault="00CE6CCC" w:rsidP="00CE6CCC">
            <w:pPr>
              <w:spacing w:after="40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40-273 Katowice</w:t>
            </w:r>
          </w:p>
        </w:tc>
        <w:tc>
          <w:tcPr>
            <w:tcW w:w="5670" w:type="dxa"/>
          </w:tcPr>
          <w:p w:rsidR="00B805A2" w:rsidRPr="00441730" w:rsidRDefault="00B805A2" w:rsidP="00B805A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41730">
              <w:rPr>
                <w:b/>
                <w:bCs/>
                <w:sz w:val="20"/>
                <w:szCs w:val="20"/>
              </w:rPr>
              <w:t xml:space="preserve">Oferta odrzucona w zadaniu </w:t>
            </w:r>
            <w:r>
              <w:rPr>
                <w:b/>
                <w:bCs/>
                <w:sz w:val="20"/>
                <w:szCs w:val="20"/>
              </w:rPr>
              <w:t>27</w:t>
            </w:r>
          </w:p>
          <w:p w:rsidR="00B805A2" w:rsidRPr="00B805A2" w:rsidRDefault="00B805A2" w:rsidP="00B805A2">
            <w:pPr>
              <w:spacing w:before="40" w:after="40"/>
              <w:jc w:val="both"/>
              <w:rPr>
                <w:sz w:val="20"/>
                <w:szCs w:val="20"/>
                <w:u w:val="single"/>
              </w:rPr>
            </w:pPr>
            <w:r w:rsidRPr="00B805A2">
              <w:rPr>
                <w:sz w:val="20"/>
                <w:szCs w:val="20"/>
                <w:u w:val="single"/>
              </w:rPr>
              <w:t>Art. 226 ust. 1 pkt 5 - Treść oferty jest niezgodna z warunkami zamówienia</w:t>
            </w:r>
          </w:p>
          <w:p w:rsidR="005C029F" w:rsidRPr="00441730" w:rsidRDefault="00B805A2" w:rsidP="00815FA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Uzasadnienie: </w:t>
            </w:r>
            <w:r w:rsidR="005C029F" w:rsidRPr="00441730">
              <w:rPr>
                <w:sz w:val="20"/>
                <w:szCs w:val="20"/>
              </w:rPr>
              <w:t>W zakresie pakietu 27 zaoferowano 30 opakowań po 100 ampułek a 2ml w dawce 100mg/2ml (=50 mg/ml) = 300 000 mg substancji czynnej</w:t>
            </w:r>
            <w:r>
              <w:rPr>
                <w:sz w:val="20"/>
                <w:szCs w:val="20"/>
              </w:rPr>
              <w:t xml:space="preserve"> Z</w:t>
            </w:r>
            <w:r w:rsidR="005C029F" w:rsidRPr="00441730">
              <w:rPr>
                <w:sz w:val="20"/>
                <w:szCs w:val="20"/>
              </w:rPr>
              <w:t>amawiający oczekiwał 30 opakowań po 100 ampułek a 2 ml w dawce 100mg/ml = 600 000 mg substancji czynnej</w:t>
            </w:r>
          </w:p>
          <w:p w:rsidR="005C029F" w:rsidRPr="00441730" w:rsidRDefault="005C029F" w:rsidP="00815FA6">
            <w:pPr>
              <w:jc w:val="both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Łącznie zaoferowano więc ilość dwukrotnie mniejszą niż Zamawiający pierwotnie oczekiwał.</w:t>
            </w:r>
            <w:r w:rsidR="00B805A2">
              <w:rPr>
                <w:sz w:val="20"/>
                <w:szCs w:val="20"/>
              </w:rPr>
              <w:t xml:space="preserve"> </w:t>
            </w:r>
            <w:r w:rsidR="00B805A2" w:rsidRPr="00441730">
              <w:rPr>
                <w:sz w:val="20"/>
                <w:szCs w:val="20"/>
              </w:rPr>
              <w:t xml:space="preserve">W związku z powyższym oferta ta w pakiecie nr </w:t>
            </w:r>
            <w:r w:rsidR="00B805A2">
              <w:rPr>
                <w:sz w:val="20"/>
                <w:szCs w:val="20"/>
              </w:rPr>
              <w:t>27</w:t>
            </w:r>
            <w:r w:rsidR="00B805A2" w:rsidRPr="00441730">
              <w:rPr>
                <w:sz w:val="20"/>
                <w:szCs w:val="20"/>
              </w:rPr>
              <w:t xml:space="preserve"> nie spełnia wymogów opisanych w SWZ.</w:t>
            </w:r>
          </w:p>
        </w:tc>
      </w:tr>
      <w:tr w:rsidR="005C029F" w:rsidRPr="00441730" w:rsidTr="00815FA6">
        <w:tc>
          <w:tcPr>
            <w:tcW w:w="871" w:type="dxa"/>
            <w:vAlign w:val="center"/>
          </w:tcPr>
          <w:p w:rsidR="005C029F" w:rsidRPr="00441730" w:rsidRDefault="005C029F" w:rsidP="00815FA6">
            <w:pPr>
              <w:spacing w:before="40"/>
              <w:jc w:val="center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13</w:t>
            </w:r>
          </w:p>
        </w:tc>
        <w:tc>
          <w:tcPr>
            <w:tcW w:w="2957" w:type="dxa"/>
            <w:vAlign w:val="center"/>
          </w:tcPr>
          <w:p w:rsidR="00BB0344" w:rsidRPr="00441730" w:rsidRDefault="00BB0344" w:rsidP="00BB0344">
            <w:pPr>
              <w:jc w:val="both"/>
              <w:rPr>
                <w:b/>
                <w:sz w:val="20"/>
                <w:szCs w:val="20"/>
              </w:rPr>
            </w:pPr>
            <w:r w:rsidRPr="00441730">
              <w:rPr>
                <w:b/>
                <w:sz w:val="20"/>
                <w:szCs w:val="20"/>
              </w:rPr>
              <w:t>Optifarma Sp. z o.o. Sp.K.</w:t>
            </w:r>
          </w:p>
          <w:p w:rsidR="00BB0344" w:rsidRPr="00441730" w:rsidRDefault="00BB0344" w:rsidP="00BB0344">
            <w:pPr>
              <w:jc w:val="both"/>
              <w:rPr>
                <w:bCs/>
                <w:sz w:val="20"/>
                <w:szCs w:val="20"/>
              </w:rPr>
            </w:pPr>
            <w:r w:rsidRPr="00441730">
              <w:rPr>
                <w:bCs/>
                <w:sz w:val="20"/>
                <w:szCs w:val="20"/>
              </w:rPr>
              <w:t xml:space="preserve">ul. Sokołowska 14 </w:t>
            </w:r>
          </w:p>
          <w:p w:rsidR="00BB0344" w:rsidRPr="00441730" w:rsidRDefault="00BB0344" w:rsidP="00BB0344">
            <w:pPr>
              <w:jc w:val="both"/>
              <w:rPr>
                <w:bCs/>
                <w:sz w:val="20"/>
                <w:szCs w:val="20"/>
                <w:highlight w:val="yellow"/>
              </w:rPr>
            </w:pPr>
            <w:r w:rsidRPr="00441730">
              <w:rPr>
                <w:bCs/>
                <w:sz w:val="20"/>
                <w:szCs w:val="20"/>
              </w:rPr>
              <w:t>05-806 Sokołów</w:t>
            </w:r>
            <w:r w:rsidRPr="00441730">
              <w:rPr>
                <w:bCs/>
                <w:sz w:val="20"/>
                <w:szCs w:val="20"/>
                <w:highlight w:val="yellow"/>
              </w:rPr>
              <w:t xml:space="preserve"> </w:t>
            </w:r>
          </w:p>
          <w:p w:rsidR="005C029F" w:rsidRPr="00441730" w:rsidRDefault="005C029F" w:rsidP="00815FA6">
            <w:pPr>
              <w:spacing w:after="40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:rsidR="003F23F6" w:rsidRPr="00441730" w:rsidRDefault="003F23F6" w:rsidP="003F23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41730">
              <w:rPr>
                <w:b/>
                <w:bCs/>
                <w:sz w:val="20"/>
                <w:szCs w:val="20"/>
              </w:rPr>
              <w:t xml:space="preserve">Oferta odrzucona w zadaniu </w:t>
            </w:r>
            <w:r>
              <w:rPr>
                <w:b/>
                <w:bCs/>
                <w:sz w:val="20"/>
                <w:szCs w:val="20"/>
              </w:rPr>
              <w:t>27</w:t>
            </w:r>
          </w:p>
          <w:p w:rsidR="003F23F6" w:rsidRPr="00B805A2" w:rsidRDefault="003F23F6" w:rsidP="003F23F6">
            <w:pPr>
              <w:spacing w:before="40" w:after="40"/>
              <w:jc w:val="both"/>
              <w:rPr>
                <w:sz w:val="20"/>
                <w:szCs w:val="20"/>
                <w:u w:val="single"/>
              </w:rPr>
            </w:pPr>
            <w:r w:rsidRPr="00B805A2">
              <w:rPr>
                <w:sz w:val="20"/>
                <w:szCs w:val="20"/>
                <w:u w:val="single"/>
              </w:rPr>
              <w:t>Art. 226 ust. 1 pkt 5 - Treść oferty jest niezgodna z warunkami zamówienia</w:t>
            </w:r>
          </w:p>
          <w:p w:rsidR="005C029F" w:rsidRPr="00441730" w:rsidRDefault="003F23F6" w:rsidP="003F23F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Uzasadnienie: W</w:t>
            </w:r>
            <w:r w:rsidR="005C029F" w:rsidRPr="00441730">
              <w:rPr>
                <w:sz w:val="20"/>
                <w:szCs w:val="20"/>
              </w:rPr>
              <w:t xml:space="preserve"> poz. 1 zaoferowano 600 opakowań po 5 ampułek a 2ml w dawce 50mg/ml = 300 000 mg substancji czynnej</w:t>
            </w:r>
          </w:p>
          <w:p w:rsidR="005C029F" w:rsidRPr="00441730" w:rsidRDefault="005C029F" w:rsidP="00815FA6">
            <w:pPr>
              <w:jc w:val="both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lastRenderedPageBreak/>
              <w:t>Zamawiający oczekiwał 30 opakowań po 100 ampułek a 2 ml w dawce 100mg/ml = 600 000 mg substancji czynnej</w:t>
            </w:r>
          </w:p>
          <w:p w:rsidR="005C029F" w:rsidRPr="00441730" w:rsidRDefault="005C029F" w:rsidP="00815FA6">
            <w:pPr>
              <w:jc w:val="both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Łącznie zaoferowano więc ilość dwukrotnie mniejszą niż Zamawiający pierwotnie oczekiwał.</w:t>
            </w:r>
          </w:p>
        </w:tc>
      </w:tr>
      <w:tr w:rsidR="005E1B20" w:rsidRPr="00441730" w:rsidTr="00815FA6">
        <w:tc>
          <w:tcPr>
            <w:tcW w:w="871" w:type="dxa"/>
            <w:vAlign w:val="center"/>
          </w:tcPr>
          <w:p w:rsidR="005E1B20" w:rsidRPr="00441730" w:rsidRDefault="005E1B20" w:rsidP="005E1B20">
            <w:pPr>
              <w:spacing w:before="40"/>
              <w:jc w:val="center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2957" w:type="dxa"/>
            <w:vAlign w:val="center"/>
          </w:tcPr>
          <w:p w:rsidR="005E1B20" w:rsidRPr="00441730" w:rsidRDefault="005E1B20" w:rsidP="005E1B20">
            <w:pPr>
              <w:jc w:val="both"/>
              <w:rPr>
                <w:b/>
                <w:sz w:val="20"/>
                <w:szCs w:val="20"/>
              </w:rPr>
            </w:pPr>
            <w:r w:rsidRPr="00441730">
              <w:rPr>
                <w:b/>
                <w:sz w:val="20"/>
                <w:szCs w:val="20"/>
              </w:rPr>
              <w:t>Optifarma Sp. z o.o. Sp.K.</w:t>
            </w:r>
          </w:p>
          <w:p w:rsidR="005E1B20" w:rsidRPr="00441730" w:rsidRDefault="005E1B20" w:rsidP="005E1B20">
            <w:pPr>
              <w:jc w:val="both"/>
              <w:rPr>
                <w:bCs/>
                <w:sz w:val="20"/>
                <w:szCs w:val="20"/>
              </w:rPr>
            </w:pPr>
            <w:r w:rsidRPr="00441730">
              <w:rPr>
                <w:bCs/>
                <w:sz w:val="20"/>
                <w:szCs w:val="20"/>
              </w:rPr>
              <w:t xml:space="preserve">ul. Sokołowska 14 </w:t>
            </w:r>
          </w:p>
          <w:p w:rsidR="005E1B20" w:rsidRPr="00441730" w:rsidRDefault="005E1B20" w:rsidP="005E1B20">
            <w:pPr>
              <w:jc w:val="both"/>
              <w:rPr>
                <w:bCs/>
                <w:sz w:val="20"/>
                <w:szCs w:val="20"/>
                <w:highlight w:val="yellow"/>
              </w:rPr>
            </w:pPr>
            <w:r w:rsidRPr="00441730">
              <w:rPr>
                <w:bCs/>
                <w:sz w:val="20"/>
                <w:szCs w:val="20"/>
              </w:rPr>
              <w:t>05-806 Sokołów</w:t>
            </w:r>
            <w:r w:rsidRPr="00441730">
              <w:rPr>
                <w:bCs/>
                <w:sz w:val="20"/>
                <w:szCs w:val="20"/>
                <w:highlight w:val="yellow"/>
              </w:rPr>
              <w:t xml:space="preserve"> </w:t>
            </w:r>
          </w:p>
          <w:p w:rsidR="005E1B20" w:rsidRPr="00441730" w:rsidRDefault="005E1B20" w:rsidP="005E1B20">
            <w:pPr>
              <w:spacing w:after="40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:rsidR="005E1B20" w:rsidRPr="00441730" w:rsidRDefault="005E1B20" w:rsidP="005E1B2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41730">
              <w:rPr>
                <w:b/>
                <w:bCs/>
                <w:sz w:val="20"/>
                <w:szCs w:val="20"/>
              </w:rPr>
              <w:t xml:space="preserve">Oferta odrzucona w zadaniu </w:t>
            </w:r>
            <w:r>
              <w:rPr>
                <w:b/>
                <w:bCs/>
                <w:sz w:val="20"/>
                <w:szCs w:val="20"/>
              </w:rPr>
              <w:t>25</w:t>
            </w:r>
          </w:p>
          <w:p w:rsidR="005E1B20" w:rsidRPr="00B805A2" w:rsidRDefault="005E1B20" w:rsidP="005E1B20">
            <w:pPr>
              <w:spacing w:before="40" w:after="40"/>
              <w:jc w:val="both"/>
              <w:rPr>
                <w:sz w:val="20"/>
                <w:szCs w:val="20"/>
                <w:u w:val="single"/>
              </w:rPr>
            </w:pPr>
            <w:r w:rsidRPr="00B805A2">
              <w:rPr>
                <w:sz w:val="20"/>
                <w:szCs w:val="20"/>
                <w:u w:val="single"/>
              </w:rPr>
              <w:t>Art. 226 ust. 1 pkt 5 - Treść oferty jest niezgodna z warunkami zamówienia</w:t>
            </w:r>
          </w:p>
          <w:p w:rsidR="005E1B20" w:rsidRPr="00441730" w:rsidRDefault="005E1B20" w:rsidP="005E1B2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E1B20">
              <w:rPr>
                <w:sz w:val="20"/>
                <w:szCs w:val="20"/>
              </w:rPr>
              <w:t>Uzasadnienie</w:t>
            </w:r>
            <w:r>
              <w:rPr>
                <w:sz w:val="20"/>
                <w:szCs w:val="20"/>
              </w:rPr>
              <w:t>: W</w:t>
            </w:r>
            <w:r w:rsidRPr="005E1B20">
              <w:rPr>
                <w:sz w:val="20"/>
                <w:szCs w:val="20"/>
              </w:rPr>
              <w:t xml:space="preserve"> poz.2 zaoferowano </w:t>
            </w:r>
            <w:proofErr w:type="spellStart"/>
            <w:r w:rsidRPr="005E1B20">
              <w:rPr>
                <w:sz w:val="20"/>
                <w:szCs w:val="20"/>
              </w:rPr>
              <w:t>Partusisten</w:t>
            </w:r>
            <w:proofErr w:type="spellEnd"/>
            <w:r w:rsidRPr="005E1B20">
              <w:rPr>
                <w:sz w:val="20"/>
                <w:szCs w:val="20"/>
              </w:rPr>
              <w:t xml:space="preserve"> w dawce 0,5mg/10 ml (tylko taki produkt jest dostępny na rynku), jednak w opisie Zamawiający oczekiwał </w:t>
            </w:r>
            <w:proofErr w:type="spellStart"/>
            <w:r w:rsidRPr="005E1B20">
              <w:rPr>
                <w:sz w:val="20"/>
                <w:szCs w:val="20"/>
              </w:rPr>
              <w:t>Partusistenu</w:t>
            </w:r>
            <w:proofErr w:type="spellEnd"/>
            <w:r w:rsidRPr="005E1B20">
              <w:rPr>
                <w:sz w:val="20"/>
                <w:szCs w:val="20"/>
              </w:rPr>
              <w:t xml:space="preserve"> 0,5mg/ml (taki produkt nie istnieje, błąd po stronie Zamawiającego).</w:t>
            </w:r>
            <w:r>
              <w:rPr>
                <w:sz w:val="20"/>
                <w:szCs w:val="20"/>
              </w:rPr>
              <w:t xml:space="preserve"> </w:t>
            </w:r>
            <w:r w:rsidRPr="005E1B20">
              <w:rPr>
                <w:sz w:val="20"/>
                <w:szCs w:val="20"/>
              </w:rPr>
              <w:t>Niezgodność ta nie została wyjaśniona pytaniami ze strony Wykonawców.</w:t>
            </w:r>
          </w:p>
        </w:tc>
      </w:tr>
      <w:tr w:rsidR="005E1B20" w:rsidRPr="00441730" w:rsidTr="00815FA6">
        <w:tc>
          <w:tcPr>
            <w:tcW w:w="871" w:type="dxa"/>
            <w:vAlign w:val="center"/>
          </w:tcPr>
          <w:p w:rsidR="005E1B20" w:rsidRPr="00441730" w:rsidRDefault="00F4304C" w:rsidP="00815FA6">
            <w:pPr>
              <w:spacing w:before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957" w:type="dxa"/>
            <w:vAlign w:val="center"/>
          </w:tcPr>
          <w:p w:rsidR="00F4304C" w:rsidRPr="00F2718C" w:rsidRDefault="00F4304C" w:rsidP="00F4304C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F2718C">
              <w:rPr>
                <w:b/>
                <w:bCs/>
                <w:sz w:val="20"/>
                <w:szCs w:val="20"/>
              </w:rPr>
              <w:t>Genesis Pharm Sp. z o.o. Sp.K.</w:t>
            </w:r>
          </w:p>
          <w:p w:rsidR="00F4304C" w:rsidRPr="00F2718C" w:rsidRDefault="00F4304C" w:rsidP="00F4304C">
            <w:pPr>
              <w:rPr>
                <w:sz w:val="20"/>
                <w:szCs w:val="20"/>
              </w:rPr>
            </w:pPr>
            <w:r w:rsidRPr="00F2718C">
              <w:rPr>
                <w:sz w:val="20"/>
                <w:szCs w:val="20"/>
              </w:rPr>
              <w:t xml:space="preserve">ul. Obywatelska 128/152 </w:t>
            </w:r>
          </w:p>
          <w:p w:rsidR="005E1B20" w:rsidRPr="00441730" w:rsidRDefault="00F4304C" w:rsidP="00F4304C">
            <w:pPr>
              <w:jc w:val="both"/>
              <w:rPr>
                <w:b/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94-104 Łódź</w:t>
            </w:r>
          </w:p>
        </w:tc>
        <w:tc>
          <w:tcPr>
            <w:tcW w:w="5670" w:type="dxa"/>
          </w:tcPr>
          <w:p w:rsidR="005E1B20" w:rsidRPr="00441730" w:rsidRDefault="005E1B20" w:rsidP="005E1B2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41730">
              <w:rPr>
                <w:b/>
                <w:bCs/>
                <w:sz w:val="20"/>
                <w:szCs w:val="20"/>
              </w:rPr>
              <w:t xml:space="preserve">Oferta odrzucona w zadaniu </w:t>
            </w:r>
            <w:r>
              <w:rPr>
                <w:b/>
                <w:bCs/>
                <w:sz w:val="20"/>
                <w:szCs w:val="20"/>
              </w:rPr>
              <w:t>25</w:t>
            </w:r>
          </w:p>
          <w:p w:rsidR="005E1B20" w:rsidRDefault="005E1B20" w:rsidP="005E1B20">
            <w:pPr>
              <w:spacing w:before="40" w:after="40"/>
              <w:jc w:val="both"/>
              <w:rPr>
                <w:sz w:val="20"/>
                <w:szCs w:val="20"/>
                <w:u w:val="single"/>
              </w:rPr>
            </w:pPr>
            <w:r w:rsidRPr="00B805A2">
              <w:rPr>
                <w:sz w:val="20"/>
                <w:szCs w:val="20"/>
                <w:u w:val="single"/>
              </w:rPr>
              <w:t>Art. 226 ust. 1 pkt 5 - Treść oferty jest niezgodna z warunkami zamówienia</w:t>
            </w:r>
          </w:p>
          <w:p w:rsidR="005E1B20" w:rsidRPr="005E1B20" w:rsidRDefault="005E1B20" w:rsidP="005E1B20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5E1B20">
              <w:rPr>
                <w:sz w:val="20"/>
                <w:szCs w:val="20"/>
              </w:rPr>
              <w:t xml:space="preserve">Uzasadnienie: W  poz.2 zaoferowano </w:t>
            </w:r>
            <w:proofErr w:type="spellStart"/>
            <w:r w:rsidRPr="005E1B20">
              <w:rPr>
                <w:sz w:val="20"/>
                <w:szCs w:val="20"/>
              </w:rPr>
              <w:t>Partusisten</w:t>
            </w:r>
            <w:proofErr w:type="spellEnd"/>
            <w:r w:rsidRPr="005E1B20">
              <w:rPr>
                <w:sz w:val="20"/>
                <w:szCs w:val="20"/>
              </w:rPr>
              <w:t xml:space="preserve"> w dawce 0,5mg/10 ml (tylko taki produkt jest dostępny na rynku), jednak w opisie Zamawiający oczekiwał </w:t>
            </w:r>
            <w:proofErr w:type="spellStart"/>
            <w:r w:rsidRPr="005E1B20">
              <w:rPr>
                <w:sz w:val="20"/>
                <w:szCs w:val="20"/>
              </w:rPr>
              <w:t>Partusistenu</w:t>
            </w:r>
            <w:proofErr w:type="spellEnd"/>
            <w:r w:rsidRPr="005E1B20">
              <w:rPr>
                <w:sz w:val="20"/>
                <w:szCs w:val="20"/>
              </w:rPr>
              <w:t xml:space="preserve"> 0,5mg/ml (taki produkt nie istnieje, błąd po stronie Zamawiającego).</w:t>
            </w:r>
          </w:p>
          <w:p w:rsidR="005E1B20" w:rsidRPr="00441730" w:rsidRDefault="005E1B20" w:rsidP="005E1B20">
            <w:pPr>
              <w:jc w:val="both"/>
              <w:rPr>
                <w:b/>
                <w:bCs/>
                <w:sz w:val="20"/>
                <w:szCs w:val="20"/>
              </w:rPr>
            </w:pPr>
            <w:r w:rsidRPr="005E1B20">
              <w:rPr>
                <w:sz w:val="20"/>
                <w:szCs w:val="20"/>
              </w:rPr>
              <w:t>Niezgodność ta nie została wyjaśniona pytaniami ze strony Wykonawców.</w:t>
            </w:r>
          </w:p>
        </w:tc>
      </w:tr>
      <w:tr w:rsidR="001577E6" w:rsidRPr="00441730" w:rsidTr="00815FA6">
        <w:tc>
          <w:tcPr>
            <w:tcW w:w="871" w:type="dxa"/>
            <w:vAlign w:val="center"/>
          </w:tcPr>
          <w:p w:rsidR="001577E6" w:rsidRPr="00441730" w:rsidRDefault="009A053E" w:rsidP="00815FA6">
            <w:pPr>
              <w:spacing w:before="40"/>
              <w:jc w:val="center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8</w:t>
            </w:r>
          </w:p>
        </w:tc>
        <w:tc>
          <w:tcPr>
            <w:tcW w:w="2957" w:type="dxa"/>
            <w:vAlign w:val="center"/>
          </w:tcPr>
          <w:p w:rsidR="00F2718C" w:rsidRPr="00F2718C" w:rsidRDefault="00F2718C" w:rsidP="00F2718C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F2718C">
              <w:rPr>
                <w:b/>
                <w:bCs/>
                <w:sz w:val="20"/>
                <w:szCs w:val="20"/>
              </w:rPr>
              <w:t>Genesis Pharm Sp. z o.o. Sp.K.</w:t>
            </w:r>
          </w:p>
          <w:p w:rsidR="00F2718C" w:rsidRPr="00F2718C" w:rsidRDefault="00F2718C" w:rsidP="00F2718C">
            <w:pPr>
              <w:rPr>
                <w:sz w:val="20"/>
                <w:szCs w:val="20"/>
              </w:rPr>
            </w:pPr>
            <w:r w:rsidRPr="00F2718C">
              <w:rPr>
                <w:sz w:val="20"/>
                <w:szCs w:val="20"/>
              </w:rPr>
              <w:t xml:space="preserve">ul. Obywatelska 128/152 </w:t>
            </w:r>
          </w:p>
          <w:p w:rsidR="001577E6" w:rsidRPr="00441730" w:rsidRDefault="00F2718C" w:rsidP="00F2718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94-104 Łódź</w:t>
            </w:r>
          </w:p>
        </w:tc>
        <w:tc>
          <w:tcPr>
            <w:tcW w:w="5670" w:type="dxa"/>
          </w:tcPr>
          <w:p w:rsidR="003F23F6" w:rsidRPr="00441730" w:rsidRDefault="003F23F6" w:rsidP="003F23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41730">
              <w:rPr>
                <w:b/>
                <w:bCs/>
                <w:sz w:val="20"/>
                <w:szCs w:val="20"/>
              </w:rPr>
              <w:t xml:space="preserve">Oferta odrzucona w zadaniu </w:t>
            </w:r>
            <w:r>
              <w:rPr>
                <w:b/>
                <w:bCs/>
                <w:sz w:val="20"/>
                <w:szCs w:val="20"/>
              </w:rPr>
              <w:t>27</w:t>
            </w:r>
          </w:p>
          <w:p w:rsidR="003F23F6" w:rsidRPr="00B805A2" w:rsidRDefault="003F23F6" w:rsidP="003F23F6">
            <w:pPr>
              <w:spacing w:before="40" w:after="40"/>
              <w:jc w:val="both"/>
              <w:rPr>
                <w:sz w:val="20"/>
                <w:szCs w:val="20"/>
                <w:u w:val="single"/>
              </w:rPr>
            </w:pPr>
            <w:r w:rsidRPr="00B805A2">
              <w:rPr>
                <w:sz w:val="20"/>
                <w:szCs w:val="20"/>
                <w:u w:val="single"/>
              </w:rPr>
              <w:t>Art. 226 ust. 1 pkt 5 - Treść oferty jest niezgodna z warunkami zamówienia</w:t>
            </w:r>
          </w:p>
          <w:p w:rsidR="001577E6" w:rsidRPr="00441730" w:rsidRDefault="003F23F6" w:rsidP="003F23F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Uzasadnienie: </w:t>
            </w:r>
            <w:r w:rsidR="001577E6" w:rsidRPr="00441730">
              <w:rPr>
                <w:sz w:val="20"/>
                <w:szCs w:val="20"/>
              </w:rPr>
              <w:t>w pakiecie nr 27, w poz. 1 zaoferowano 30 opakowań po 100 ampułek a 2ml w dawce 100mg/2ml (=50 mg/ml) = 300 000 mg substancji czynnej</w:t>
            </w:r>
          </w:p>
          <w:p w:rsidR="001577E6" w:rsidRPr="00441730" w:rsidRDefault="001577E6" w:rsidP="001577E6">
            <w:pPr>
              <w:spacing w:before="40" w:after="40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Zamawiający oczekiwał 30 opakowań po 100 ampułek a 2 ml w dawce 100mg/ml = 600 000 mg substancji czynnej</w:t>
            </w:r>
          </w:p>
          <w:p w:rsidR="001577E6" w:rsidRPr="00441730" w:rsidRDefault="001577E6" w:rsidP="001577E6">
            <w:pPr>
              <w:spacing w:before="40" w:after="40"/>
              <w:rPr>
                <w:sz w:val="20"/>
                <w:szCs w:val="20"/>
              </w:rPr>
            </w:pPr>
            <w:r w:rsidRPr="00441730">
              <w:rPr>
                <w:sz w:val="20"/>
                <w:szCs w:val="20"/>
              </w:rPr>
              <w:t>Łącznie zaoferowano więc ilość dwukrotnie mniejszą niż Zamawiający pierwotnie oczekiwał.</w:t>
            </w:r>
          </w:p>
        </w:tc>
      </w:tr>
    </w:tbl>
    <w:p w:rsidR="00602225" w:rsidRPr="0051774C" w:rsidRDefault="00602225" w:rsidP="00602225">
      <w:pPr>
        <w:spacing w:before="120" w:line="276" w:lineRule="auto"/>
        <w:jc w:val="both"/>
        <w:rPr>
          <w:bCs/>
          <w:sz w:val="22"/>
          <w:szCs w:val="22"/>
        </w:rPr>
      </w:pPr>
      <w:r w:rsidRPr="0051774C">
        <w:rPr>
          <w:sz w:val="22"/>
          <w:szCs w:val="22"/>
        </w:rPr>
        <w:t xml:space="preserve">W myśl art. 259 ustawy </w:t>
      </w:r>
      <w:proofErr w:type="spellStart"/>
      <w:r w:rsidRPr="0051774C">
        <w:rPr>
          <w:sz w:val="22"/>
          <w:szCs w:val="22"/>
        </w:rPr>
        <w:t>Pzp</w:t>
      </w:r>
      <w:proofErr w:type="spellEnd"/>
      <w:r w:rsidRPr="0051774C">
        <w:rPr>
          <w:sz w:val="22"/>
          <w:szCs w:val="22"/>
        </w:rPr>
        <w:t xml:space="preserve"> Zamawiający informuje, że postępowanie o udzielenie zamówienia publicznego w w/w postępowaniu przetargowym – na podstawie art. 255 pkt. 1 – </w:t>
      </w:r>
      <w:r w:rsidRPr="0051774C">
        <w:rPr>
          <w:b/>
          <w:sz w:val="22"/>
          <w:szCs w:val="22"/>
          <w:u w:val="single"/>
        </w:rPr>
        <w:t xml:space="preserve">unieważnia </w:t>
      </w:r>
      <w:r w:rsidRPr="0051774C">
        <w:rPr>
          <w:b/>
          <w:sz w:val="22"/>
          <w:szCs w:val="22"/>
          <w:u w:val="single"/>
        </w:rPr>
        <w:br/>
        <w:t xml:space="preserve">w zakresie zadania nr </w:t>
      </w:r>
      <w:r>
        <w:rPr>
          <w:b/>
          <w:sz w:val="22"/>
          <w:szCs w:val="22"/>
          <w:u w:val="single"/>
        </w:rPr>
        <w:t>2, 8, 24</w:t>
      </w:r>
      <w:r w:rsidRPr="0051774C">
        <w:rPr>
          <w:bCs/>
          <w:sz w:val="22"/>
          <w:szCs w:val="22"/>
        </w:rPr>
        <w:t xml:space="preserve"> ze względu na fakt, iż nie złożono żadnej oferty.</w:t>
      </w:r>
    </w:p>
    <w:p w:rsidR="00602225" w:rsidRDefault="00602225" w:rsidP="00602225">
      <w:pPr>
        <w:spacing w:after="40" w:line="276" w:lineRule="auto"/>
        <w:jc w:val="both"/>
      </w:pPr>
    </w:p>
    <w:p w:rsidR="00602225" w:rsidRDefault="00602225" w:rsidP="00602225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</w:t>
      </w:r>
      <w:r w:rsidRPr="008357AB">
        <w:rPr>
          <w:b/>
          <w:sz w:val="22"/>
          <w:szCs w:val="22"/>
          <w:u w:val="single"/>
        </w:rPr>
        <w:t xml:space="preserve">zadania </w:t>
      </w:r>
      <w:r>
        <w:rPr>
          <w:b/>
          <w:sz w:val="22"/>
          <w:szCs w:val="22"/>
          <w:u w:val="single"/>
        </w:rPr>
        <w:t xml:space="preserve">nr 10 i 19 </w:t>
      </w:r>
      <w:r>
        <w:rPr>
          <w:bCs/>
          <w:sz w:val="22"/>
          <w:szCs w:val="22"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:rsidR="00602225" w:rsidRPr="00E67D80" w:rsidRDefault="00602225" w:rsidP="00602225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br/>
      </w:r>
      <w:bookmarkStart w:id="1" w:name="_Hlk71620154"/>
      <w:r w:rsidRPr="00F27F39">
        <w:rPr>
          <w:sz w:val="22"/>
          <w:szCs w:val="22"/>
        </w:rPr>
        <w:t xml:space="preserve">W myśl art. 259 ustawy </w:t>
      </w:r>
      <w:proofErr w:type="spellStart"/>
      <w:r w:rsidRPr="00F27F39">
        <w:rPr>
          <w:sz w:val="22"/>
          <w:szCs w:val="22"/>
        </w:rPr>
        <w:t>Pzp</w:t>
      </w:r>
      <w:proofErr w:type="spellEnd"/>
      <w:r w:rsidRPr="00F27F39">
        <w:rPr>
          <w:sz w:val="22"/>
          <w:szCs w:val="22"/>
        </w:rPr>
        <w:t xml:space="preserve"> Zamawiający informuje, że postępowanie o udzielenie zamówienia publicznego w w/w postępowaniu przetargowym – na podstawie art. 255 pkt. 2 – </w:t>
      </w:r>
      <w:r w:rsidRPr="00F27F39">
        <w:rPr>
          <w:b/>
          <w:sz w:val="22"/>
          <w:szCs w:val="22"/>
          <w:u w:val="single"/>
        </w:rPr>
        <w:t xml:space="preserve">unieważnia </w:t>
      </w:r>
      <w:r w:rsidRPr="00F27F39">
        <w:rPr>
          <w:b/>
          <w:sz w:val="22"/>
          <w:szCs w:val="22"/>
          <w:u w:val="single"/>
        </w:rPr>
        <w:br/>
        <w:t xml:space="preserve">w zakresie zadania </w:t>
      </w:r>
      <w:r w:rsidRPr="009A053E">
        <w:rPr>
          <w:b/>
          <w:sz w:val="22"/>
          <w:szCs w:val="22"/>
          <w:u w:val="single"/>
        </w:rPr>
        <w:t xml:space="preserve">nr </w:t>
      </w:r>
      <w:r w:rsidR="00531069" w:rsidRPr="009A053E">
        <w:rPr>
          <w:b/>
          <w:sz w:val="22"/>
          <w:szCs w:val="22"/>
          <w:u w:val="single"/>
        </w:rPr>
        <w:t>7</w:t>
      </w:r>
      <w:r w:rsidRPr="009A053E">
        <w:rPr>
          <w:bCs/>
          <w:sz w:val="22"/>
          <w:szCs w:val="22"/>
          <w:u w:val="single"/>
        </w:rPr>
        <w:t>,</w:t>
      </w:r>
      <w:r w:rsidR="00AA77DE">
        <w:rPr>
          <w:bCs/>
          <w:sz w:val="22"/>
          <w:szCs w:val="22"/>
          <w:u w:val="single"/>
        </w:rPr>
        <w:t xml:space="preserve"> </w:t>
      </w:r>
      <w:r w:rsidR="001577E6" w:rsidRPr="009A053E">
        <w:rPr>
          <w:b/>
          <w:color w:val="000000" w:themeColor="text1"/>
          <w:sz w:val="22"/>
          <w:szCs w:val="22"/>
          <w:u w:val="single"/>
        </w:rPr>
        <w:t>13</w:t>
      </w:r>
      <w:r w:rsidR="009A053E" w:rsidRPr="009A053E">
        <w:rPr>
          <w:b/>
          <w:color w:val="000000" w:themeColor="text1"/>
          <w:sz w:val="22"/>
          <w:szCs w:val="22"/>
          <w:u w:val="single"/>
        </w:rPr>
        <w:t>,</w:t>
      </w:r>
      <w:r w:rsidR="00AA77DE">
        <w:rPr>
          <w:b/>
          <w:color w:val="000000" w:themeColor="text1"/>
          <w:sz w:val="22"/>
          <w:szCs w:val="22"/>
          <w:u w:val="single"/>
        </w:rPr>
        <w:t xml:space="preserve"> </w:t>
      </w:r>
      <w:r w:rsidR="00777F15">
        <w:rPr>
          <w:b/>
          <w:color w:val="000000" w:themeColor="text1"/>
          <w:sz w:val="22"/>
          <w:szCs w:val="22"/>
          <w:u w:val="single"/>
        </w:rPr>
        <w:t xml:space="preserve">20, </w:t>
      </w:r>
      <w:r w:rsidR="007123D8">
        <w:rPr>
          <w:b/>
          <w:color w:val="000000" w:themeColor="text1"/>
          <w:sz w:val="22"/>
          <w:szCs w:val="22"/>
          <w:u w:val="single"/>
        </w:rPr>
        <w:t xml:space="preserve">25 i </w:t>
      </w:r>
      <w:r w:rsidR="009A053E" w:rsidRPr="009A053E">
        <w:rPr>
          <w:b/>
          <w:color w:val="000000" w:themeColor="text1"/>
          <w:sz w:val="22"/>
          <w:szCs w:val="22"/>
          <w:u w:val="single"/>
        </w:rPr>
        <w:t>27</w:t>
      </w:r>
      <w:r w:rsidRPr="009A053E">
        <w:rPr>
          <w:bCs/>
          <w:color w:val="000000" w:themeColor="text1"/>
          <w:sz w:val="22"/>
          <w:szCs w:val="22"/>
        </w:rPr>
        <w:t xml:space="preserve">  </w:t>
      </w:r>
      <w:r w:rsidRPr="00F27F39">
        <w:rPr>
          <w:bCs/>
          <w:sz w:val="22"/>
          <w:szCs w:val="22"/>
        </w:rPr>
        <w:t>ze względu na fakt, iż wszystkie złożone oferty podlegały odrzuceniu.</w:t>
      </w:r>
    </w:p>
    <w:bookmarkEnd w:id="1"/>
    <w:p w:rsidR="008642B3" w:rsidRDefault="008642B3" w:rsidP="00602225">
      <w:pPr>
        <w:spacing w:before="120" w:line="276" w:lineRule="auto"/>
        <w:jc w:val="both"/>
        <w:rPr>
          <w:color w:val="000000"/>
          <w:sz w:val="16"/>
          <w:szCs w:val="16"/>
        </w:rPr>
      </w:pPr>
    </w:p>
    <w:p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5C029F" w:rsidRPr="00F33C66">
        <w:rPr>
          <w:sz w:val="22"/>
          <w:szCs w:val="22"/>
        </w:rPr>
        <w:t>nie krótszym niż 15 dni od dnia przesłania niniejszego zawiadomienia o wyborze najkorzystniejszej oferty.</w:t>
      </w:r>
    </w:p>
    <w:p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602225" w:rsidRDefault="00602225" w:rsidP="00602225">
      <w:pPr>
        <w:spacing w:after="480" w:line="360" w:lineRule="auto"/>
        <w:rPr>
          <w:i/>
          <w:sz w:val="22"/>
          <w:szCs w:val="22"/>
        </w:rPr>
      </w:pPr>
      <w:r w:rsidRPr="00027EEE">
        <w:rPr>
          <w:bCs/>
          <w:u w:val="single"/>
        </w:rPr>
        <w:lastRenderedPageBreak/>
        <w:t xml:space="preserve">Zamawiający informuje, iż powiadomienie o wyborze ofert najkorzystniejszych w zakresie zadań częściowych nr </w:t>
      </w:r>
      <w:r w:rsidR="00531069">
        <w:rPr>
          <w:bCs/>
          <w:u w:val="single"/>
        </w:rPr>
        <w:t>3, 1</w:t>
      </w:r>
      <w:r w:rsidRPr="00531069">
        <w:rPr>
          <w:bCs/>
          <w:u w:val="single"/>
        </w:rPr>
        <w:t>4</w:t>
      </w:r>
      <w:r w:rsidR="00441730">
        <w:rPr>
          <w:bCs/>
          <w:u w:val="single"/>
        </w:rPr>
        <w:t>,</w:t>
      </w:r>
      <w:r w:rsidR="00531069">
        <w:rPr>
          <w:bCs/>
          <w:u w:val="single"/>
        </w:rPr>
        <w:t xml:space="preserve"> 21</w:t>
      </w:r>
      <w:r w:rsidR="00441730">
        <w:rPr>
          <w:bCs/>
          <w:u w:val="single"/>
        </w:rPr>
        <w:t xml:space="preserve"> i 26</w:t>
      </w:r>
      <w:r w:rsidR="00531069">
        <w:rPr>
          <w:bCs/>
          <w:u w:val="single"/>
        </w:rPr>
        <w:t xml:space="preserve"> </w:t>
      </w:r>
      <w:r w:rsidRPr="00027EEE">
        <w:rPr>
          <w:bCs/>
          <w:u w:val="single"/>
        </w:rPr>
        <w:t>nastąpi w terminie późniejszym</w:t>
      </w:r>
      <w:r>
        <w:rPr>
          <w:bCs/>
          <w:u w:val="single"/>
        </w:rPr>
        <w:t>.</w:t>
      </w:r>
    </w:p>
    <w:p w:rsidR="00602225" w:rsidRDefault="00602225" w:rsidP="00F960D7">
      <w:pPr>
        <w:spacing w:line="360" w:lineRule="auto"/>
        <w:jc w:val="both"/>
        <w:rPr>
          <w:bCs/>
        </w:rPr>
      </w:pPr>
    </w:p>
    <w:p w:rsidR="00602225" w:rsidRDefault="00602225" w:rsidP="00F960D7">
      <w:pPr>
        <w:spacing w:line="360" w:lineRule="auto"/>
        <w:jc w:val="both"/>
        <w:rPr>
          <w:bCs/>
        </w:rPr>
      </w:pPr>
    </w:p>
    <w:p w:rsidR="005F6152" w:rsidRDefault="005F6152" w:rsidP="005F615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5F6152" w:rsidRDefault="005F6152" w:rsidP="005F615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5F6152" w:rsidRDefault="005F6152" w:rsidP="005F615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5F6152" w:rsidRPr="00BA1258" w:rsidRDefault="005F6152" w:rsidP="005F6152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5F6152" w:rsidRPr="004229DE" w:rsidRDefault="005F6152" w:rsidP="00602225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</w:p>
    <w:p w:rsidR="008642B3" w:rsidRPr="00B464D3" w:rsidRDefault="005C029F" w:rsidP="00602225">
      <w:pPr>
        <w:jc w:val="right"/>
        <w:rPr>
          <w:bCs/>
          <w:sz w:val="22"/>
          <w:szCs w:val="22"/>
        </w:rPr>
      </w:pPr>
      <w:r w:rsidRPr="005C029F">
        <w:rPr>
          <w:sz w:val="22"/>
          <w:szCs w:val="22"/>
        </w:rPr>
        <w:t xml:space="preserve">  </w:t>
      </w:r>
      <w:bookmarkEnd w:id="0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C176E" w:rsidRDefault="00AC176E">
      <w:r>
        <w:separator/>
      </w:r>
    </w:p>
  </w:endnote>
  <w:endnote w:type="continuationSeparator" w:id="0">
    <w:p w:rsidR="00AC176E" w:rsidRDefault="00AC1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C176E" w:rsidRDefault="00AC176E">
      <w:r>
        <w:separator/>
      </w:r>
    </w:p>
  </w:footnote>
  <w:footnote w:type="continuationSeparator" w:id="0">
    <w:p w:rsidR="00AC176E" w:rsidRDefault="00AC1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76E"/>
    <w:rsid w:val="00022322"/>
    <w:rsid w:val="00042497"/>
    <w:rsid w:val="000C1E6F"/>
    <w:rsid w:val="000E4E56"/>
    <w:rsid w:val="001577E6"/>
    <w:rsid w:val="001A1468"/>
    <w:rsid w:val="001A2F03"/>
    <w:rsid w:val="001B7815"/>
    <w:rsid w:val="00211A34"/>
    <w:rsid w:val="00266EB8"/>
    <w:rsid w:val="002B1092"/>
    <w:rsid w:val="002B1E4F"/>
    <w:rsid w:val="002B6761"/>
    <w:rsid w:val="002F1A5B"/>
    <w:rsid w:val="003445A0"/>
    <w:rsid w:val="00394173"/>
    <w:rsid w:val="003A0AFC"/>
    <w:rsid w:val="003B703D"/>
    <w:rsid w:val="003D611C"/>
    <w:rsid w:val="003F23F6"/>
    <w:rsid w:val="00407A57"/>
    <w:rsid w:val="00427387"/>
    <w:rsid w:val="00431C0B"/>
    <w:rsid w:val="00437CAD"/>
    <w:rsid w:val="00441730"/>
    <w:rsid w:val="004515F5"/>
    <w:rsid w:val="004657DA"/>
    <w:rsid w:val="004B2665"/>
    <w:rsid w:val="004C3459"/>
    <w:rsid w:val="004E324A"/>
    <w:rsid w:val="004E7234"/>
    <w:rsid w:val="00517F1C"/>
    <w:rsid w:val="00531069"/>
    <w:rsid w:val="0054734E"/>
    <w:rsid w:val="00593C9A"/>
    <w:rsid w:val="00596EA3"/>
    <w:rsid w:val="00596FD7"/>
    <w:rsid w:val="005C029F"/>
    <w:rsid w:val="005E1B20"/>
    <w:rsid w:val="005E5BFF"/>
    <w:rsid w:val="005F59A7"/>
    <w:rsid w:val="005F6152"/>
    <w:rsid w:val="00602225"/>
    <w:rsid w:val="00607F9B"/>
    <w:rsid w:val="00644DCB"/>
    <w:rsid w:val="00657C1E"/>
    <w:rsid w:val="006E3089"/>
    <w:rsid w:val="007123D8"/>
    <w:rsid w:val="00712C39"/>
    <w:rsid w:val="00756CDA"/>
    <w:rsid w:val="00777F1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053E"/>
    <w:rsid w:val="009F0E5C"/>
    <w:rsid w:val="00A029B8"/>
    <w:rsid w:val="00A91321"/>
    <w:rsid w:val="00AA02AC"/>
    <w:rsid w:val="00AA77DE"/>
    <w:rsid w:val="00AC176E"/>
    <w:rsid w:val="00B32D12"/>
    <w:rsid w:val="00B464D3"/>
    <w:rsid w:val="00B805A2"/>
    <w:rsid w:val="00B8185B"/>
    <w:rsid w:val="00BB0344"/>
    <w:rsid w:val="00BC0426"/>
    <w:rsid w:val="00BC6F7F"/>
    <w:rsid w:val="00BD2174"/>
    <w:rsid w:val="00C423DD"/>
    <w:rsid w:val="00C60D7B"/>
    <w:rsid w:val="00C65E53"/>
    <w:rsid w:val="00CA0B33"/>
    <w:rsid w:val="00CA3511"/>
    <w:rsid w:val="00CC5608"/>
    <w:rsid w:val="00CE6CCC"/>
    <w:rsid w:val="00D01E5B"/>
    <w:rsid w:val="00D04203"/>
    <w:rsid w:val="00D26ED6"/>
    <w:rsid w:val="00D42C90"/>
    <w:rsid w:val="00D8427E"/>
    <w:rsid w:val="00E30B2D"/>
    <w:rsid w:val="00E62859"/>
    <w:rsid w:val="00E85D70"/>
    <w:rsid w:val="00F2718C"/>
    <w:rsid w:val="00F33C66"/>
    <w:rsid w:val="00F4304C"/>
    <w:rsid w:val="00F801E4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3CD62B"/>
  <w15:chartTrackingRefBased/>
  <w15:docId w15:val="{022AAE58-B31C-434B-8F46-EC1552F54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C5608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251</TotalTime>
  <Pages>9</Pages>
  <Words>2674</Words>
  <Characters>13742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23</cp:revision>
  <cp:lastPrinted>2023-05-09T12:01:00Z</cp:lastPrinted>
  <dcterms:created xsi:type="dcterms:W3CDTF">2023-05-05T10:55:00Z</dcterms:created>
  <dcterms:modified xsi:type="dcterms:W3CDTF">2023-05-10T11:41:00Z</dcterms:modified>
</cp:coreProperties>
</file>