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5FD6" w:rsidRDefault="00205FD6" w:rsidP="00551042">
      <w:pPr>
        <w:pStyle w:val="Nagwek4"/>
        <w:spacing w:line="240" w:lineRule="auto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702DDA">
        <w:rPr>
          <w:bCs/>
          <w:i w:val="0"/>
          <w:sz w:val="22"/>
          <w:szCs w:val="22"/>
        </w:rPr>
        <w:t>2</w:t>
      </w:r>
      <w:r>
        <w:rPr>
          <w:bCs/>
          <w:i w:val="0"/>
          <w:sz w:val="22"/>
          <w:szCs w:val="22"/>
        </w:rPr>
        <w:t xml:space="preserve"> do SWZ</w:t>
      </w:r>
    </w:p>
    <w:p w:rsidR="00DF0618" w:rsidRPr="007C59E0" w:rsidRDefault="00DF0618" w:rsidP="007C59E0">
      <w:pPr>
        <w:spacing w:after="0" w:line="276" w:lineRule="auto"/>
        <w:jc w:val="right"/>
        <w:rPr>
          <w:rFonts w:ascii="Times New Roman" w:hAnsi="Times New Roman"/>
        </w:rPr>
      </w:pPr>
      <w:r w:rsidRPr="00DF0618">
        <w:rPr>
          <w:rFonts w:ascii="Times New Roman" w:hAnsi="Times New Roman"/>
        </w:rPr>
        <w:t>Znak sprawy: KA-2/04</w:t>
      </w:r>
      <w:r>
        <w:rPr>
          <w:rFonts w:ascii="Times New Roman" w:hAnsi="Times New Roman"/>
        </w:rPr>
        <w:t>9</w:t>
      </w:r>
      <w:r w:rsidRPr="00DF0618">
        <w:rPr>
          <w:rFonts w:ascii="Times New Roman" w:hAnsi="Times New Roman"/>
        </w:rPr>
        <w:t>/2023</w:t>
      </w:r>
    </w:p>
    <w:p w:rsidR="00205FD6" w:rsidRPr="00E24546" w:rsidRDefault="00205FD6" w:rsidP="00551042">
      <w:pPr>
        <w:spacing w:after="0" w:line="24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…………………………………….…</w:t>
      </w:r>
      <w:r>
        <w:rPr>
          <w:rFonts w:ascii="Times New Roman" w:hAnsi="Times New Roman"/>
        </w:rPr>
        <w:t>...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6676AE" w:rsidRDefault="00205FD6" w:rsidP="00551042">
      <w:pPr>
        <w:spacing w:after="0" w:line="240" w:lineRule="auto"/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205FD6" w:rsidRPr="004541F9" w:rsidRDefault="00205FD6" w:rsidP="00551042">
      <w:pPr>
        <w:spacing w:after="0" w:line="24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Pr="004541F9" w:rsidRDefault="00205FD6" w:rsidP="00551042">
      <w:pPr>
        <w:spacing w:after="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205FD6" w:rsidRDefault="00205FD6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DE3124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</w:p>
    <w:p w:rsidR="00DE3124" w:rsidRPr="006676AE" w:rsidRDefault="00DE3124" w:rsidP="00551042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205FD6" w:rsidRPr="00110593" w:rsidTr="00ED67BA">
        <w:tc>
          <w:tcPr>
            <w:tcW w:w="9212" w:type="dxa"/>
            <w:shd w:val="clear" w:color="auto" w:fill="D9D9D9"/>
          </w:tcPr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205FD6" w:rsidRDefault="00205FD6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312C42">
              <w:rPr>
                <w:rFonts w:ascii="Times New Roman" w:hAnsi="Times New Roman"/>
              </w:rPr>
              <w:t>(</w:t>
            </w:r>
            <w:proofErr w:type="spellStart"/>
            <w:r w:rsidR="00312C42" w:rsidRPr="00312C42">
              <w:rPr>
                <w:rFonts w:ascii="Arial" w:hAnsi="Arial" w:cs="Arial"/>
              </w:rPr>
              <w:t>t.j</w:t>
            </w:r>
            <w:proofErr w:type="spellEnd"/>
            <w:r w:rsidR="00312C42" w:rsidRPr="00312C42">
              <w:rPr>
                <w:rFonts w:ascii="Arial" w:hAnsi="Arial" w:cs="Arial"/>
              </w:rPr>
              <w:t>. Dz. U. z 2022r. poz. 1710 ze zm.</w:t>
            </w:r>
            <w:r w:rsidR="00312C42" w:rsidRPr="00312C42">
              <w:rPr>
                <w:rFonts w:ascii="Times New Roman" w:hAnsi="Times New Roman"/>
              </w:rPr>
              <w:t>)</w:t>
            </w:r>
            <w:r w:rsidR="00312C42">
              <w:rPr>
                <w:rFonts w:ascii="Times New Roman" w:hAnsi="Times New Roman"/>
              </w:rPr>
              <w:t xml:space="preserve"> </w:t>
            </w:r>
            <w:r w:rsidRPr="00110593">
              <w:rPr>
                <w:rFonts w:ascii="Times New Roman" w:hAnsi="Times New Roman"/>
              </w:rPr>
              <w:t xml:space="preserve">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7C3C0B" w:rsidRPr="00110593" w:rsidRDefault="007C3C0B" w:rsidP="0055104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05FD6" w:rsidRPr="00110593" w:rsidRDefault="00205FD6" w:rsidP="00551042">
            <w:pPr>
              <w:spacing w:after="0" w:line="24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5F7BAA" w:rsidRPr="00643630" w:rsidRDefault="00205FD6" w:rsidP="00F623D8">
      <w:pPr>
        <w:spacing w:after="240" w:line="276" w:lineRule="auto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 xml:space="preserve"> </w:t>
      </w:r>
      <w:r w:rsidRPr="00F90CD1">
        <w:rPr>
          <w:rFonts w:ascii="Times New Roman" w:hAnsi="Times New Roman"/>
        </w:rPr>
        <w:t xml:space="preserve">prowadzonego przez </w:t>
      </w:r>
      <w:r w:rsidRPr="00551042">
        <w:rPr>
          <w:rFonts w:ascii="Times New Roman" w:hAnsi="Times New Roman"/>
        </w:rPr>
        <w:t>Politechnikę Krakowską im. Tadeusza Kościuszki, pn.:</w:t>
      </w:r>
      <w:r w:rsidR="005F7BAA" w:rsidRPr="005F7BAA">
        <w:rPr>
          <w:rFonts w:ascii="Times New Roman" w:hAnsi="Times New Roman"/>
          <w:b/>
        </w:rPr>
        <w:t xml:space="preserve"> </w:t>
      </w:r>
      <w:r w:rsidR="00643630" w:rsidRPr="00643630">
        <w:rPr>
          <w:rFonts w:ascii="Times New Roman" w:hAnsi="Times New Roman"/>
          <w:b/>
        </w:rPr>
        <w:t>D</w:t>
      </w:r>
      <w:r w:rsidR="00643630" w:rsidRPr="00643630">
        <w:rPr>
          <w:rFonts w:ascii="Times New Roman" w:hAnsi="Times New Roman"/>
          <w:b/>
        </w:rPr>
        <w:t xml:space="preserve">ostawa licencji na oprogramowanie SQL Server, Win RDS User CAL, Win Server </w:t>
      </w:r>
      <w:proofErr w:type="spellStart"/>
      <w:r w:rsidR="00643630" w:rsidRPr="00643630">
        <w:rPr>
          <w:rFonts w:ascii="Times New Roman" w:hAnsi="Times New Roman"/>
          <w:b/>
        </w:rPr>
        <w:t>Datcr</w:t>
      </w:r>
      <w:proofErr w:type="spellEnd"/>
    </w:p>
    <w:p w:rsidR="00205FD6" w:rsidRPr="00232DF0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oświadczam, co następuje: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</w:p>
    <w:p w:rsidR="00205FD6" w:rsidRPr="00023477" w:rsidRDefault="00205FD6" w:rsidP="00551042">
      <w:pPr>
        <w:spacing w:after="0" w:line="240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>
        <w:rPr>
          <w:rFonts w:ascii="Times New Roman" w:hAnsi="Times New Roman"/>
        </w:rPr>
        <w:t xml:space="preserve">dstawie </w:t>
      </w:r>
      <w:r>
        <w:rPr>
          <w:rFonts w:ascii="Times New Roman" w:hAnsi="Times New Roman"/>
        </w:rPr>
        <w:br/>
        <w:t xml:space="preserve">art. 108 ust 1 ustawy </w:t>
      </w:r>
      <w:proofErr w:type="spellStart"/>
      <w:r>
        <w:rPr>
          <w:rFonts w:ascii="Times New Roman" w:hAnsi="Times New Roman"/>
        </w:rPr>
        <w:t>Pzp</w:t>
      </w:r>
      <w:proofErr w:type="spellEnd"/>
      <w:r>
        <w:rPr>
          <w:rFonts w:ascii="Times New Roman" w:hAnsi="Times New Roman"/>
        </w:rPr>
        <w:t xml:space="preserve"> </w:t>
      </w:r>
      <w:r w:rsidR="00702DDA">
        <w:rPr>
          <w:rFonts w:ascii="Times New Roman" w:hAnsi="Times New Roman"/>
        </w:rPr>
        <w:t xml:space="preserve">oraz </w:t>
      </w:r>
      <w:r w:rsidR="00702DDA" w:rsidRPr="00702DDA">
        <w:rPr>
          <w:rFonts w:ascii="Times New Roman" w:hAnsi="Times New Roman"/>
        </w:rPr>
        <w:t>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:rsidR="00205FD6" w:rsidRDefault="00205FD6" w:rsidP="00551042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205FD6" w:rsidRPr="00F90CD1" w:rsidRDefault="00205FD6" w:rsidP="00551042">
      <w:pPr>
        <w:spacing w:after="0" w:line="240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5104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205FD6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</w:p>
    <w:p w:rsidR="0067212F" w:rsidRDefault="00205FD6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</w:p>
    <w:p w:rsidR="00205FD6" w:rsidRPr="00023477" w:rsidRDefault="00205FD6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…………….</w:t>
      </w:r>
    </w:p>
    <w:p w:rsidR="00205FD6" w:rsidRDefault="00205FD6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205FD6" w:rsidRPr="00F90CD1" w:rsidRDefault="00205FD6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205FD6" w:rsidRDefault="00205FD6" w:rsidP="00523E0F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205FD6" w:rsidRPr="00D2702A" w:rsidRDefault="00205FD6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05FD6" w:rsidRPr="006676AE" w:rsidRDefault="00205FD6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AD5B60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Default="00205FD6" w:rsidP="00523E0F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:rsidR="00205FD6" w:rsidRPr="002E1167" w:rsidRDefault="00205FD6" w:rsidP="00FE3A65">
      <w:pPr>
        <w:jc w:val="both"/>
        <w:rPr>
          <w:rFonts w:ascii="Times New Roman" w:eastAsia="MS Mincho" w:hAnsi="Times New Roman"/>
          <w:b/>
          <w:i/>
          <w:color w:val="FF0000"/>
        </w:rPr>
      </w:pPr>
      <w:r w:rsidRPr="002E1167">
        <w:rPr>
          <w:rFonts w:ascii="Times New Roman" w:hAnsi="Times New Roman"/>
          <w:b/>
          <w:i/>
          <w:color w:val="FF0000"/>
        </w:rPr>
        <w:t xml:space="preserve">Dokument </w:t>
      </w:r>
      <w:r w:rsidR="00E533F2" w:rsidRPr="002E1167">
        <w:rPr>
          <w:rFonts w:ascii="Times New Roman" w:hAnsi="Times New Roman"/>
          <w:b/>
          <w:i/>
          <w:color w:val="FF0000"/>
        </w:rPr>
        <w:t xml:space="preserve">należy </w:t>
      </w:r>
      <w:r w:rsidRPr="002E1167">
        <w:rPr>
          <w:rFonts w:ascii="Times New Roman" w:hAnsi="Times New Roman"/>
          <w:b/>
          <w:i/>
          <w:color w:val="FF0000"/>
        </w:rPr>
        <w:t>podpisa</w:t>
      </w:r>
      <w:r w:rsidR="00E533F2" w:rsidRPr="002E1167">
        <w:rPr>
          <w:rFonts w:ascii="Times New Roman" w:hAnsi="Times New Roman"/>
          <w:b/>
          <w:i/>
          <w:color w:val="FF0000"/>
        </w:rPr>
        <w:t>ć</w:t>
      </w:r>
      <w:r w:rsidRPr="002E1167">
        <w:rPr>
          <w:rFonts w:ascii="Times New Roman" w:hAnsi="Times New Roman"/>
          <w:b/>
          <w:i/>
          <w:color w:val="FF0000"/>
        </w:rPr>
        <w:t xml:space="preserve"> kwalifikowanym podpisem elektronicznym/podpisem zaufanym/podpisem osobistym</w:t>
      </w:r>
      <w:r w:rsidR="00D16C80" w:rsidRPr="002E1167">
        <w:rPr>
          <w:rFonts w:ascii="Times New Roman" w:hAnsi="Times New Roman"/>
          <w:b/>
          <w:i/>
          <w:color w:val="FF0000"/>
        </w:rPr>
        <w:t>.</w:t>
      </w:r>
    </w:p>
    <w:p w:rsidR="00FD27E9" w:rsidRPr="002E1167" w:rsidRDefault="00205FD6" w:rsidP="00205FD6">
      <w:pPr>
        <w:jc w:val="both"/>
      </w:pPr>
      <w:r w:rsidRPr="002E1167">
        <w:rPr>
          <w:rFonts w:ascii="Times New Roman" w:hAnsi="Times New Roman"/>
          <w:b/>
          <w:bCs/>
        </w:rPr>
        <w:t xml:space="preserve">Uwaga: w przypadku oferty wspólnej (konsorcjum, spółka cywilna) dokument składa każdy z Wykonawców we własnym imieniu. </w:t>
      </w:r>
    </w:p>
    <w:sectPr w:rsidR="00FD27E9" w:rsidRPr="002E1167" w:rsidSect="00702DDA">
      <w:footerReference w:type="default" r:id="rId7"/>
      <w:endnotePr>
        <w:numFmt w:val="decimal"/>
      </w:endnotePr>
      <w:pgSz w:w="11906" w:h="16838"/>
      <w:pgMar w:top="709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FE2" w:rsidRDefault="00705FE2">
      <w:pPr>
        <w:spacing w:after="0" w:line="240" w:lineRule="auto"/>
      </w:pPr>
      <w:r>
        <w:separator/>
      </w:r>
    </w:p>
  </w:endnote>
  <w:endnote w:type="continuationSeparator" w:id="0">
    <w:p w:rsidR="00705FE2" w:rsidRDefault="00705F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9267B7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F7BA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705FE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FE2" w:rsidRDefault="00705FE2">
      <w:pPr>
        <w:spacing w:after="0" w:line="240" w:lineRule="auto"/>
      </w:pPr>
      <w:r>
        <w:separator/>
      </w:r>
    </w:p>
  </w:footnote>
  <w:footnote w:type="continuationSeparator" w:id="0">
    <w:p w:rsidR="00705FE2" w:rsidRDefault="00705F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37A"/>
    <w:rsid w:val="0008637A"/>
    <w:rsid w:val="001561FE"/>
    <w:rsid w:val="00205FD6"/>
    <w:rsid w:val="002E1167"/>
    <w:rsid w:val="00312C42"/>
    <w:rsid w:val="004D3B43"/>
    <w:rsid w:val="005B488A"/>
    <w:rsid w:val="005E5609"/>
    <w:rsid w:val="005F7BAA"/>
    <w:rsid w:val="00643630"/>
    <w:rsid w:val="0067212F"/>
    <w:rsid w:val="00702DDA"/>
    <w:rsid w:val="00705FE2"/>
    <w:rsid w:val="007C3C0B"/>
    <w:rsid w:val="007C59E0"/>
    <w:rsid w:val="008D7AA2"/>
    <w:rsid w:val="008F13F6"/>
    <w:rsid w:val="009267B7"/>
    <w:rsid w:val="00AD5B60"/>
    <w:rsid w:val="00B70E11"/>
    <w:rsid w:val="00B761FB"/>
    <w:rsid w:val="00BB399F"/>
    <w:rsid w:val="00CA7C03"/>
    <w:rsid w:val="00CB1E58"/>
    <w:rsid w:val="00D16C80"/>
    <w:rsid w:val="00D76797"/>
    <w:rsid w:val="00DE3124"/>
    <w:rsid w:val="00DF0618"/>
    <w:rsid w:val="00E533F2"/>
    <w:rsid w:val="00F12EAD"/>
    <w:rsid w:val="00F623D8"/>
    <w:rsid w:val="00FA6E1B"/>
    <w:rsid w:val="00FD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67147E"/>
  <w15:chartTrackingRefBased/>
  <w15:docId w15:val="{F8F6CB4F-1F00-4E12-ABBD-B01208927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267B7"/>
    <w:rPr>
      <w:rFonts w:ascii="Calibri" w:eastAsia="Calibri" w:hAnsi="Calibri" w:cs="Times New Roman"/>
    </w:rPr>
  </w:style>
  <w:style w:type="paragraph" w:styleId="Nagwek4">
    <w:name w:val="heading 4"/>
    <w:basedOn w:val="Normalny"/>
    <w:next w:val="Normalny"/>
    <w:link w:val="Nagwek4Znak"/>
    <w:qFormat/>
    <w:rsid w:val="009267B7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9267B7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267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67B7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9267B7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267B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5FD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B1E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E58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312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Bartłomiej Baziak</dc:creator>
  <cp:keywords/>
  <dc:description/>
  <cp:lastModifiedBy>Alicja Dudzińska</cp:lastModifiedBy>
  <cp:revision>14</cp:revision>
  <dcterms:created xsi:type="dcterms:W3CDTF">2023-05-10T07:54:00Z</dcterms:created>
  <dcterms:modified xsi:type="dcterms:W3CDTF">2023-05-10T08:34:00Z</dcterms:modified>
</cp:coreProperties>
</file>