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9C9248" w14:textId="567E4A36"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FD0B3B">
        <w:rPr>
          <w:rFonts w:ascii="Times New Roman" w:hAnsi="Times New Roman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00A497F8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12F9D13D" w14:textId="77777777" w:rsidTr="005844F6">
        <w:tc>
          <w:tcPr>
            <w:tcW w:w="9104" w:type="dxa"/>
            <w:shd w:val="clear" w:color="auto" w:fill="F2F2F2"/>
          </w:tcPr>
          <w:p w14:paraId="4566C755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DCC96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75286A9B" w14:textId="77777777" w:rsidR="002E612D" w:rsidRPr="00525EFF" w:rsidRDefault="000D4E93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0D4E93">
        <w:rPr>
          <w:noProof/>
        </w:rPr>
        <w:drawing>
          <wp:inline distT="0" distB="0" distL="0" distR="0" wp14:anchorId="71638C63" wp14:editId="130DA967">
            <wp:extent cx="5760720" cy="52197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2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A39D6" w:rsidRPr="00525EFF">
        <w:rPr>
          <w:sz w:val="22"/>
          <w:szCs w:val="22"/>
        </w:rPr>
        <w:t>”</w:t>
      </w:r>
      <w:r w:rsidR="00357C72" w:rsidRPr="00357C72">
        <w:rPr>
          <w:b/>
          <w:sz w:val="22"/>
          <w:szCs w:val="22"/>
        </w:rPr>
        <w:t>Zakup i montaż robota chirurgicznego dla Wielkopolskiego Centrum Robotyki Chirurgicznej Szpitala Wojewódzkiego w  Poznaniu</w:t>
      </w:r>
      <w:r w:rsidR="00AA39D6" w:rsidRPr="00525EFF">
        <w:rPr>
          <w:sz w:val="22"/>
          <w:szCs w:val="22"/>
        </w:rPr>
        <w:t>”</w:t>
      </w:r>
    </w:p>
    <w:p w14:paraId="2A8EC0DC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418977D6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51C72442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5FC6D7CF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0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8"/>
        <w:gridCol w:w="6173"/>
      </w:tblGrid>
      <w:tr w:rsidR="000D4E93" w:rsidRPr="00281DC6" w14:paraId="4C16ACE7" w14:textId="77777777" w:rsidTr="008904AA">
        <w:trPr>
          <w:trHeight w:val="366"/>
        </w:trPr>
        <w:tc>
          <w:tcPr>
            <w:tcW w:w="2828" w:type="dxa"/>
            <w:shd w:val="clear" w:color="auto" w:fill="auto"/>
            <w:vAlign w:val="center"/>
          </w:tcPr>
          <w:p w14:paraId="6A520640" w14:textId="77777777"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73" w:type="dxa"/>
            <w:shd w:val="clear" w:color="auto" w:fill="auto"/>
          </w:tcPr>
          <w:p w14:paraId="67C6AE39" w14:textId="77777777"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0D4E93" w:rsidRPr="00281DC6" w14:paraId="14C86204" w14:textId="77777777" w:rsidTr="008904AA">
        <w:trPr>
          <w:trHeight w:val="373"/>
        </w:trPr>
        <w:tc>
          <w:tcPr>
            <w:tcW w:w="2828" w:type="dxa"/>
            <w:shd w:val="clear" w:color="auto" w:fill="auto"/>
            <w:vAlign w:val="center"/>
          </w:tcPr>
          <w:p w14:paraId="1CF3FED9" w14:textId="77777777"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73" w:type="dxa"/>
            <w:shd w:val="clear" w:color="auto" w:fill="auto"/>
          </w:tcPr>
          <w:p w14:paraId="57849802" w14:textId="77777777"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0D4E93" w:rsidRPr="00281DC6" w14:paraId="1D31C5C3" w14:textId="77777777" w:rsidTr="008904AA">
        <w:trPr>
          <w:trHeight w:val="410"/>
        </w:trPr>
        <w:tc>
          <w:tcPr>
            <w:tcW w:w="2828" w:type="dxa"/>
            <w:shd w:val="clear" w:color="auto" w:fill="auto"/>
            <w:vAlign w:val="center"/>
          </w:tcPr>
          <w:p w14:paraId="6664EC66" w14:textId="77777777"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73" w:type="dxa"/>
            <w:shd w:val="clear" w:color="auto" w:fill="auto"/>
          </w:tcPr>
          <w:p w14:paraId="48CDE0B1" w14:textId="77777777"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0D4E93" w:rsidRPr="00281DC6" w14:paraId="4B499B83" w14:textId="77777777" w:rsidTr="008904AA">
        <w:trPr>
          <w:trHeight w:val="445"/>
        </w:trPr>
        <w:tc>
          <w:tcPr>
            <w:tcW w:w="2828" w:type="dxa"/>
            <w:shd w:val="clear" w:color="auto" w:fill="auto"/>
            <w:vAlign w:val="center"/>
          </w:tcPr>
          <w:p w14:paraId="197C8D0E" w14:textId="77777777"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73" w:type="dxa"/>
            <w:shd w:val="clear" w:color="auto" w:fill="auto"/>
          </w:tcPr>
          <w:p w14:paraId="5A3C02F0" w14:textId="77777777"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0D4E93" w:rsidRPr="00281DC6" w14:paraId="03945759" w14:textId="77777777" w:rsidTr="008904AA">
        <w:trPr>
          <w:trHeight w:val="363"/>
        </w:trPr>
        <w:tc>
          <w:tcPr>
            <w:tcW w:w="2828" w:type="dxa"/>
            <w:shd w:val="clear" w:color="auto" w:fill="auto"/>
            <w:vAlign w:val="center"/>
          </w:tcPr>
          <w:p w14:paraId="61DFC0C3" w14:textId="77777777"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73" w:type="dxa"/>
            <w:shd w:val="clear" w:color="auto" w:fill="auto"/>
          </w:tcPr>
          <w:p w14:paraId="5FF2E050" w14:textId="77777777"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0D4E93" w:rsidRPr="00281DC6" w14:paraId="5B6F6E0F" w14:textId="77777777" w:rsidTr="008904AA">
        <w:trPr>
          <w:trHeight w:val="410"/>
        </w:trPr>
        <w:tc>
          <w:tcPr>
            <w:tcW w:w="2828" w:type="dxa"/>
            <w:shd w:val="clear" w:color="auto" w:fill="auto"/>
            <w:vAlign w:val="center"/>
          </w:tcPr>
          <w:p w14:paraId="6CE7B597" w14:textId="77777777"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73" w:type="dxa"/>
            <w:shd w:val="clear" w:color="auto" w:fill="auto"/>
          </w:tcPr>
          <w:p w14:paraId="102E4DE8" w14:textId="77777777"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0D4E93" w:rsidRPr="00281DC6" w14:paraId="0331A5A2" w14:textId="77777777" w:rsidTr="008904AA">
        <w:trPr>
          <w:trHeight w:val="363"/>
        </w:trPr>
        <w:tc>
          <w:tcPr>
            <w:tcW w:w="2828" w:type="dxa"/>
            <w:shd w:val="clear" w:color="auto" w:fill="auto"/>
            <w:vAlign w:val="center"/>
          </w:tcPr>
          <w:p w14:paraId="574F21CC" w14:textId="77777777"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73" w:type="dxa"/>
            <w:shd w:val="clear" w:color="auto" w:fill="auto"/>
          </w:tcPr>
          <w:p w14:paraId="11D067FA" w14:textId="77777777"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0D4E93" w:rsidRPr="00281DC6" w14:paraId="29A42C97" w14:textId="77777777" w:rsidTr="008904AA">
        <w:trPr>
          <w:trHeight w:val="445"/>
        </w:trPr>
        <w:tc>
          <w:tcPr>
            <w:tcW w:w="2828" w:type="dxa"/>
            <w:shd w:val="clear" w:color="auto" w:fill="auto"/>
            <w:vAlign w:val="center"/>
          </w:tcPr>
          <w:p w14:paraId="46CAA47C" w14:textId="77777777"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73" w:type="dxa"/>
            <w:shd w:val="clear" w:color="auto" w:fill="auto"/>
          </w:tcPr>
          <w:p w14:paraId="6714F266" w14:textId="77777777"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0D4E93" w:rsidRPr="00281DC6" w14:paraId="6D557E4D" w14:textId="77777777" w:rsidTr="008904AA">
        <w:trPr>
          <w:trHeight w:val="363"/>
        </w:trPr>
        <w:tc>
          <w:tcPr>
            <w:tcW w:w="2828" w:type="dxa"/>
            <w:shd w:val="clear" w:color="auto" w:fill="auto"/>
            <w:vAlign w:val="center"/>
          </w:tcPr>
          <w:p w14:paraId="1A4F6829" w14:textId="77777777"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73" w:type="dxa"/>
            <w:shd w:val="clear" w:color="auto" w:fill="auto"/>
          </w:tcPr>
          <w:p w14:paraId="735BB56C" w14:textId="77777777"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204BE9D8" w14:textId="77777777"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1B56D5D1" w14:textId="77777777" w:rsidR="000D4E93" w:rsidRPr="00281DC6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03DB45D7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E12F1F2" w14:textId="77777777" w:rsidR="008904AA" w:rsidRPr="008904AA" w:rsidRDefault="008904AA" w:rsidP="008904AA">
      <w:pPr>
        <w:spacing w:after="120" w:line="276" w:lineRule="auto"/>
        <w:ind w:left="360"/>
        <w:jc w:val="both"/>
        <w:rPr>
          <w:sz w:val="22"/>
        </w:rPr>
      </w:pPr>
    </w:p>
    <w:p w14:paraId="07D8842B" w14:textId="77777777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14:paraId="18532264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14:paraId="485B15B8" w14:textId="77777777" w:rsidR="004D5A42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 w:rsidR="0097776D">
        <w:rPr>
          <w:sz w:val="22"/>
        </w:rPr>
        <w:t>________________________________________________________</w:t>
      </w:r>
      <w:r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Pr="0097776D">
        <w:rPr>
          <w:sz w:val="22"/>
        </w:rPr>
        <w:t xml:space="preserve">zł </w:t>
      </w:r>
      <w:r w:rsidR="002214DB" w:rsidRPr="0097776D">
        <w:rPr>
          <w:sz w:val="22"/>
        </w:rPr>
        <w:t>netto</w:t>
      </w:r>
    </w:p>
    <w:p w14:paraId="695D00F1" w14:textId="77777777" w:rsidR="006B63D6" w:rsidRPr="0097776D" w:rsidRDefault="006B63D6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  <w:r w:rsidRPr="0097776D">
        <w:rPr>
          <w:sz w:val="22"/>
        </w:rPr>
        <w:t>),</w:t>
      </w:r>
    </w:p>
    <w:p w14:paraId="2FFA1A3C" w14:textId="77777777" w:rsidR="00B9086B" w:rsidRPr="0097776D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 w:rsidR="0097776D"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14:paraId="28CD2CDD" w14:textId="77777777" w:rsidR="00B9086B" w:rsidRPr="0097776D" w:rsidRDefault="0097776D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="00B9086B"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="00B9086B" w:rsidRPr="0097776D">
        <w:rPr>
          <w:sz w:val="22"/>
        </w:rPr>
        <w:t xml:space="preserve">zł brutto </w:t>
      </w:r>
    </w:p>
    <w:p w14:paraId="623EF58C" w14:textId="77777777"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14:paraId="245EDED7" w14:textId="77777777" w:rsidR="008904AA" w:rsidRDefault="008904AA" w:rsidP="006B63D6">
      <w:pPr>
        <w:pStyle w:val="Akapitzlist"/>
        <w:spacing w:before="120" w:line="276" w:lineRule="auto"/>
        <w:ind w:left="284"/>
        <w:jc w:val="both"/>
        <w:rPr>
          <w:color w:val="FF0000"/>
          <w:sz w:val="20"/>
          <w:szCs w:val="20"/>
        </w:rPr>
      </w:pPr>
    </w:p>
    <w:p w14:paraId="6697B5EB" w14:textId="77777777" w:rsidR="0043724E" w:rsidRPr="000B3A07" w:rsidRDefault="0043724E" w:rsidP="0043724E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  <w:r w:rsidRPr="000B3A07">
        <w:rPr>
          <w:sz w:val="22"/>
          <w:szCs w:val="22"/>
        </w:rPr>
        <w:t>W tym za:</w:t>
      </w:r>
    </w:p>
    <w:p w14:paraId="652AF413" w14:textId="77777777" w:rsidR="0043724E" w:rsidRPr="00F75CC7" w:rsidRDefault="0043724E" w:rsidP="0043724E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  <w:r w:rsidRPr="00560AEF">
        <w:rPr>
          <w:sz w:val="22"/>
          <w:szCs w:val="22"/>
        </w:rPr>
        <w:lastRenderedPageBreak/>
        <w:t>-</w:t>
      </w:r>
      <w:r w:rsidRPr="000C07AD">
        <w:rPr>
          <w:color w:val="FF0000"/>
          <w:sz w:val="22"/>
          <w:szCs w:val="22"/>
        </w:rPr>
        <w:t xml:space="preserve"> </w:t>
      </w:r>
      <w:r w:rsidRPr="00F75CC7">
        <w:rPr>
          <w:sz w:val="22"/>
          <w:szCs w:val="22"/>
        </w:rPr>
        <w:t>Zakup i montaż robota chirurgicznego</w:t>
      </w:r>
    </w:p>
    <w:p w14:paraId="3BE278D6" w14:textId="77777777" w:rsidR="0043724E" w:rsidRPr="00F75CC7" w:rsidRDefault="0043724E" w:rsidP="0043724E">
      <w:pPr>
        <w:pStyle w:val="Akapitzlist"/>
        <w:spacing w:before="120" w:line="276" w:lineRule="auto"/>
        <w:ind w:left="426" w:hanging="142"/>
        <w:jc w:val="both"/>
        <w:rPr>
          <w:sz w:val="22"/>
          <w:szCs w:val="22"/>
        </w:rPr>
      </w:pPr>
      <w:r w:rsidRPr="00F75CC7">
        <w:rPr>
          <w:sz w:val="22"/>
          <w:szCs w:val="22"/>
        </w:rPr>
        <w:t>- dostawę</w:t>
      </w:r>
      <w:r w:rsidR="004B5EDD">
        <w:rPr>
          <w:sz w:val="22"/>
          <w:szCs w:val="22"/>
        </w:rPr>
        <w:t xml:space="preserve"> zestawu</w:t>
      </w:r>
      <w:r w:rsidRPr="00F75CC7">
        <w:rPr>
          <w:sz w:val="22"/>
          <w:szCs w:val="22"/>
        </w:rPr>
        <w:t xml:space="preserve"> narzędzi i akcesoriów </w:t>
      </w:r>
    </w:p>
    <w:tbl>
      <w:tblPr>
        <w:tblStyle w:val="Tabela-Siatka2"/>
        <w:tblW w:w="972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92"/>
        <w:gridCol w:w="2669"/>
        <w:gridCol w:w="567"/>
        <w:gridCol w:w="1134"/>
        <w:gridCol w:w="875"/>
        <w:gridCol w:w="1109"/>
        <w:gridCol w:w="993"/>
        <w:gridCol w:w="708"/>
        <w:gridCol w:w="1074"/>
      </w:tblGrid>
      <w:tr w:rsidR="0043724E" w:rsidRPr="000C07AD" w14:paraId="3381A0BD" w14:textId="77777777" w:rsidTr="00EF01C6">
        <w:trPr>
          <w:trHeight w:val="945"/>
        </w:trPr>
        <w:tc>
          <w:tcPr>
            <w:tcW w:w="592" w:type="dxa"/>
          </w:tcPr>
          <w:p w14:paraId="7A426DD9" w14:textId="77777777" w:rsidR="0043724E" w:rsidRPr="000C07AD" w:rsidRDefault="0043724E" w:rsidP="003C483F">
            <w:pPr>
              <w:jc w:val="center"/>
              <w:rPr>
                <w:rFonts w:eastAsia="Calibri"/>
                <w:sz w:val="20"/>
                <w:szCs w:val="20"/>
              </w:rPr>
            </w:pPr>
            <w:proofErr w:type="spellStart"/>
            <w:r w:rsidRPr="000C07AD">
              <w:rPr>
                <w:rFonts w:eastAsia="Calibri"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669" w:type="dxa"/>
          </w:tcPr>
          <w:p w14:paraId="617D224E" w14:textId="77777777" w:rsidR="0043724E" w:rsidRPr="000C07AD" w:rsidRDefault="0043724E" w:rsidP="003C483F">
            <w:pPr>
              <w:jc w:val="center"/>
              <w:rPr>
                <w:rFonts w:eastAsia="Calibri"/>
                <w:sz w:val="20"/>
                <w:szCs w:val="20"/>
              </w:rPr>
            </w:pPr>
          </w:p>
          <w:p w14:paraId="1899E993" w14:textId="77777777" w:rsidR="0043724E" w:rsidRPr="000C07AD" w:rsidRDefault="0043724E" w:rsidP="003C483F">
            <w:pPr>
              <w:jc w:val="center"/>
              <w:rPr>
                <w:rFonts w:eastAsia="Calibri"/>
                <w:sz w:val="20"/>
                <w:szCs w:val="20"/>
              </w:rPr>
            </w:pPr>
            <w:r w:rsidRPr="000C07AD">
              <w:rPr>
                <w:rFonts w:eastAsia="Calibri"/>
                <w:sz w:val="20"/>
                <w:szCs w:val="20"/>
              </w:rPr>
              <w:t>Nazwa</w:t>
            </w:r>
          </w:p>
        </w:tc>
        <w:tc>
          <w:tcPr>
            <w:tcW w:w="567" w:type="dxa"/>
          </w:tcPr>
          <w:p w14:paraId="63A25AB5" w14:textId="77777777" w:rsidR="0043724E" w:rsidRPr="000C07AD" w:rsidRDefault="0043724E" w:rsidP="003C483F">
            <w:pPr>
              <w:jc w:val="center"/>
              <w:rPr>
                <w:rFonts w:eastAsia="Calibri"/>
                <w:sz w:val="20"/>
                <w:szCs w:val="20"/>
              </w:rPr>
            </w:pPr>
          </w:p>
          <w:p w14:paraId="667EB555" w14:textId="77777777" w:rsidR="0043724E" w:rsidRPr="000C07AD" w:rsidRDefault="0043724E" w:rsidP="003C483F">
            <w:pPr>
              <w:jc w:val="center"/>
              <w:rPr>
                <w:rFonts w:eastAsia="Calibri"/>
                <w:sz w:val="20"/>
                <w:szCs w:val="20"/>
              </w:rPr>
            </w:pPr>
            <w:r w:rsidRPr="000C07AD">
              <w:rPr>
                <w:rFonts w:eastAsia="Calibri"/>
                <w:sz w:val="20"/>
                <w:szCs w:val="20"/>
              </w:rPr>
              <w:t>J.m.</w:t>
            </w:r>
          </w:p>
        </w:tc>
        <w:tc>
          <w:tcPr>
            <w:tcW w:w="1134" w:type="dxa"/>
          </w:tcPr>
          <w:p w14:paraId="25FF6715" w14:textId="77777777" w:rsidR="0043724E" w:rsidRPr="000C07AD" w:rsidRDefault="0043724E" w:rsidP="003C483F">
            <w:pPr>
              <w:jc w:val="center"/>
              <w:rPr>
                <w:rFonts w:eastAsia="Calibri"/>
                <w:sz w:val="20"/>
                <w:szCs w:val="20"/>
              </w:rPr>
            </w:pPr>
            <w:r w:rsidRPr="000C07AD">
              <w:rPr>
                <w:rFonts w:eastAsia="Calibri"/>
                <w:sz w:val="20"/>
                <w:szCs w:val="20"/>
              </w:rPr>
              <w:t xml:space="preserve">Wymagana ilość </w:t>
            </w:r>
          </w:p>
        </w:tc>
        <w:tc>
          <w:tcPr>
            <w:tcW w:w="875" w:type="dxa"/>
          </w:tcPr>
          <w:p w14:paraId="52224501" w14:textId="77777777" w:rsidR="0043724E" w:rsidRPr="000C07AD" w:rsidRDefault="0043724E" w:rsidP="003C483F">
            <w:pPr>
              <w:jc w:val="center"/>
              <w:rPr>
                <w:rFonts w:eastAsia="Calibri"/>
                <w:sz w:val="20"/>
                <w:szCs w:val="20"/>
              </w:rPr>
            </w:pPr>
            <w:r w:rsidRPr="000C07AD">
              <w:rPr>
                <w:rFonts w:eastAsia="Calibri"/>
                <w:sz w:val="20"/>
                <w:szCs w:val="20"/>
              </w:rPr>
              <w:t>Cena jedn. netto PLN</w:t>
            </w:r>
          </w:p>
        </w:tc>
        <w:tc>
          <w:tcPr>
            <w:tcW w:w="1109" w:type="dxa"/>
          </w:tcPr>
          <w:p w14:paraId="07BE0FEF" w14:textId="77777777" w:rsidR="0043724E" w:rsidRPr="000C07AD" w:rsidRDefault="0043724E" w:rsidP="003C483F">
            <w:pPr>
              <w:jc w:val="center"/>
              <w:rPr>
                <w:rFonts w:eastAsia="Calibri"/>
                <w:sz w:val="20"/>
                <w:szCs w:val="20"/>
              </w:rPr>
            </w:pPr>
            <w:r w:rsidRPr="000C07AD">
              <w:rPr>
                <w:rFonts w:eastAsia="Calibri"/>
                <w:sz w:val="20"/>
                <w:szCs w:val="20"/>
              </w:rPr>
              <w:t>Cena jedn. brutto PLN</w:t>
            </w:r>
          </w:p>
        </w:tc>
        <w:tc>
          <w:tcPr>
            <w:tcW w:w="993" w:type="dxa"/>
          </w:tcPr>
          <w:p w14:paraId="2175EBC3" w14:textId="77777777" w:rsidR="0043724E" w:rsidRPr="000C07AD" w:rsidRDefault="0043724E" w:rsidP="003C483F">
            <w:pPr>
              <w:jc w:val="center"/>
              <w:rPr>
                <w:rFonts w:eastAsia="Calibri"/>
                <w:sz w:val="20"/>
                <w:szCs w:val="20"/>
              </w:rPr>
            </w:pPr>
            <w:r w:rsidRPr="000C07AD">
              <w:rPr>
                <w:rFonts w:eastAsia="Calibri"/>
                <w:sz w:val="20"/>
                <w:szCs w:val="20"/>
              </w:rPr>
              <w:t>Wartość netto zamów.</w:t>
            </w:r>
          </w:p>
        </w:tc>
        <w:tc>
          <w:tcPr>
            <w:tcW w:w="708" w:type="dxa"/>
          </w:tcPr>
          <w:p w14:paraId="43E26A90" w14:textId="77777777" w:rsidR="0043724E" w:rsidRPr="000C07AD" w:rsidRDefault="0043724E" w:rsidP="003C483F">
            <w:pPr>
              <w:jc w:val="center"/>
              <w:rPr>
                <w:rFonts w:eastAsia="Calibri"/>
                <w:sz w:val="20"/>
                <w:szCs w:val="20"/>
              </w:rPr>
            </w:pPr>
          </w:p>
          <w:p w14:paraId="601EDE2B" w14:textId="77777777" w:rsidR="0043724E" w:rsidRPr="000C07AD" w:rsidRDefault="0043724E" w:rsidP="003C483F">
            <w:pPr>
              <w:jc w:val="center"/>
              <w:rPr>
                <w:rFonts w:eastAsia="Calibri"/>
                <w:sz w:val="20"/>
                <w:szCs w:val="20"/>
              </w:rPr>
            </w:pPr>
            <w:r w:rsidRPr="000C07AD">
              <w:rPr>
                <w:rFonts w:eastAsia="Calibri"/>
                <w:sz w:val="20"/>
                <w:szCs w:val="20"/>
              </w:rPr>
              <w:t xml:space="preserve">VAT </w:t>
            </w:r>
            <w:r w:rsidR="00290943">
              <w:rPr>
                <w:rFonts w:eastAsia="Calibri"/>
                <w:sz w:val="20"/>
                <w:szCs w:val="20"/>
              </w:rPr>
              <w:t xml:space="preserve">w </w:t>
            </w:r>
            <w:r w:rsidRPr="000C07AD">
              <w:rPr>
                <w:rFonts w:eastAsia="Calibri"/>
                <w:sz w:val="20"/>
                <w:szCs w:val="20"/>
              </w:rPr>
              <w:t>%</w:t>
            </w:r>
          </w:p>
        </w:tc>
        <w:tc>
          <w:tcPr>
            <w:tcW w:w="1074" w:type="dxa"/>
          </w:tcPr>
          <w:p w14:paraId="1B3DF8E1" w14:textId="77777777" w:rsidR="0043724E" w:rsidRPr="000C07AD" w:rsidRDefault="0043724E" w:rsidP="003C483F">
            <w:pPr>
              <w:jc w:val="center"/>
              <w:rPr>
                <w:rFonts w:eastAsia="Calibri"/>
                <w:sz w:val="20"/>
                <w:szCs w:val="20"/>
              </w:rPr>
            </w:pPr>
            <w:r w:rsidRPr="000C07AD">
              <w:rPr>
                <w:rFonts w:eastAsia="Calibri"/>
                <w:sz w:val="20"/>
                <w:szCs w:val="20"/>
              </w:rPr>
              <w:t>Wartość brutto zamów.</w:t>
            </w:r>
          </w:p>
        </w:tc>
      </w:tr>
      <w:tr w:rsidR="0043724E" w:rsidRPr="000C07AD" w14:paraId="7B012DAF" w14:textId="77777777" w:rsidTr="00EF01C6">
        <w:trPr>
          <w:trHeight w:val="748"/>
        </w:trPr>
        <w:tc>
          <w:tcPr>
            <w:tcW w:w="592" w:type="dxa"/>
          </w:tcPr>
          <w:p w14:paraId="0F0033B4" w14:textId="77777777" w:rsidR="0043724E" w:rsidRPr="000C07AD" w:rsidRDefault="0043724E" w:rsidP="003C483F">
            <w:pPr>
              <w:rPr>
                <w:rFonts w:eastAsia="Calibri"/>
                <w:sz w:val="20"/>
                <w:szCs w:val="20"/>
              </w:rPr>
            </w:pPr>
            <w:r w:rsidRPr="000C07AD">
              <w:rPr>
                <w:rFonts w:eastAsia="Calibri"/>
                <w:sz w:val="20"/>
                <w:szCs w:val="20"/>
              </w:rPr>
              <w:t>1</w:t>
            </w:r>
          </w:p>
        </w:tc>
        <w:tc>
          <w:tcPr>
            <w:tcW w:w="2669" w:type="dxa"/>
          </w:tcPr>
          <w:p w14:paraId="15CC26FB" w14:textId="77777777" w:rsidR="0043724E" w:rsidRPr="000C07AD" w:rsidRDefault="0043724E" w:rsidP="003C483F">
            <w:pPr>
              <w:rPr>
                <w:rFonts w:eastAsia="Calibri"/>
                <w:sz w:val="20"/>
                <w:szCs w:val="20"/>
              </w:rPr>
            </w:pPr>
            <w:bookmarkStart w:id="2" w:name="_Hlk126663723"/>
            <w:r w:rsidRPr="000C07AD">
              <w:rPr>
                <w:rFonts w:eastAsia="Calibri"/>
                <w:sz w:val="20"/>
                <w:szCs w:val="20"/>
              </w:rPr>
              <w:t>Zakup i montaż robota chirurgicznego</w:t>
            </w:r>
            <w:bookmarkEnd w:id="2"/>
          </w:p>
        </w:tc>
        <w:tc>
          <w:tcPr>
            <w:tcW w:w="567" w:type="dxa"/>
          </w:tcPr>
          <w:p w14:paraId="54003390" w14:textId="77777777" w:rsidR="0043724E" w:rsidRPr="000C07AD" w:rsidRDefault="0043724E" w:rsidP="003C483F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szt.</w:t>
            </w:r>
          </w:p>
        </w:tc>
        <w:tc>
          <w:tcPr>
            <w:tcW w:w="1134" w:type="dxa"/>
          </w:tcPr>
          <w:p w14:paraId="26C706FC" w14:textId="77777777" w:rsidR="0043724E" w:rsidRPr="000C07AD" w:rsidRDefault="0043724E" w:rsidP="003C483F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</w:t>
            </w:r>
          </w:p>
        </w:tc>
        <w:tc>
          <w:tcPr>
            <w:tcW w:w="875" w:type="dxa"/>
          </w:tcPr>
          <w:p w14:paraId="3C63CC10" w14:textId="77777777" w:rsidR="0043724E" w:rsidRPr="000C07AD" w:rsidRDefault="0043724E" w:rsidP="003C483F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109" w:type="dxa"/>
          </w:tcPr>
          <w:p w14:paraId="5B984579" w14:textId="77777777" w:rsidR="0043724E" w:rsidRPr="000C07AD" w:rsidRDefault="0043724E" w:rsidP="003C483F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93" w:type="dxa"/>
          </w:tcPr>
          <w:p w14:paraId="7BAE0D9E" w14:textId="77777777" w:rsidR="0043724E" w:rsidRPr="000C07AD" w:rsidRDefault="0043724E" w:rsidP="003C483F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708" w:type="dxa"/>
          </w:tcPr>
          <w:p w14:paraId="5F4D5E5B" w14:textId="77777777" w:rsidR="0043724E" w:rsidRPr="000C07AD" w:rsidRDefault="0043724E" w:rsidP="003C483F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074" w:type="dxa"/>
          </w:tcPr>
          <w:p w14:paraId="3629C1EB" w14:textId="77777777" w:rsidR="0043724E" w:rsidRPr="000C07AD" w:rsidRDefault="0043724E" w:rsidP="003C483F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43724E" w:rsidRPr="000C07AD" w14:paraId="4A11A4BD" w14:textId="77777777" w:rsidTr="00EF01C6">
        <w:trPr>
          <w:trHeight w:val="1341"/>
        </w:trPr>
        <w:tc>
          <w:tcPr>
            <w:tcW w:w="592" w:type="dxa"/>
          </w:tcPr>
          <w:p w14:paraId="77428031" w14:textId="77777777" w:rsidR="0043724E" w:rsidRPr="000C07AD" w:rsidRDefault="0043724E" w:rsidP="003C483F">
            <w:pPr>
              <w:rPr>
                <w:rFonts w:eastAsia="Calibri"/>
                <w:sz w:val="20"/>
                <w:szCs w:val="20"/>
              </w:rPr>
            </w:pPr>
            <w:r w:rsidRPr="000C07AD">
              <w:rPr>
                <w:rFonts w:eastAsia="Calibri"/>
                <w:sz w:val="20"/>
                <w:szCs w:val="20"/>
              </w:rPr>
              <w:t>2</w:t>
            </w:r>
          </w:p>
        </w:tc>
        <w:tc>
          <w:tcPr>
            <w:tcW w:w="2669" w:type="dxa"/>
          </w:tcPr>
          <w:p w14:paraId="4D3CCE1D" w14:textId="77777777" w:rsidR="0043724E" w:rsidRPr="000C07AD" w:rsidRDefault="0043724E" w:rsidP="003C483F">
            <w:pPr>
              <w:rPr>
                <w:rFonts w:eastAsia="Calibri"/>
                <w:sz w:val="20"/>
                <w:szCs w:val="20"/>
              </w:rPr>
            </w:pPr>
            <w:bookmarkStart w:id="3" w:name="_Hlk126663744"/>
            <w:r w:rsidRPr="000C07AD">
              <w:rPr>
                <w:rFonts w:eastAsia="Calibri"/>
                <w:sz w:val="20"/>
                <w:szCs w:val="20"/>
              </w:rPr>
              <w:t>Zestaw narzędzi i akcesoriów podsiadających certyfikat CE do wykonania 500 zabiegów z zakresu urologii, chirurgii, ginekologii i otolaryngologii</w:t>
            </w:r>
            <w:bookmarkEnd w:id="3"/>
          </w:p>
        </w:tc>
        <w:tc>
          <w:tcPr>
            <w:tcW w:w="567" w:type="dxa"/>
          </w:tcPr>
          <w:p w14:paraId="30BC012F" w14:textId="77777777" w:rsidR="0043724E" w:rsidRPr="000C07AD" w:rsidRDefault="00004E40" w:rsidP="003C483F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s</w:t>
            </w:r>
            <w:r w:rsidR="00F75CC7">
              <w:rPr>
                <w:rFonts w:eastAsia="Calibri"/>
                <w:sz w:val="20"/>
                <w:szCs w:val="20"/>
              </w:rPr>
              <w:t>zt.</w:t>
            </w:r>
          </w:p>
        </w:tc>
        <w:tc>
          <w:tcPr>
            <w:tcW w:w="1134" w:type="dxa"/>
          </w:tcPr>
          <w:p w14:paraId="378628F7" w14:textId="77777777" w:rsidR="0043724E" w:rsidRPr="000C07AD" w:rsidRDefault="0043724E" w:rsidP="003C483F">
            <w:pPr>
              <w:jc w:val="center"/>
              <w:rPr>
                <w:rFonts w:eastAsia="Calibri"/>
                <w:sz w:val="20"/>
                <w:szCs w:val="20"/>
              </w:rPr>
            </w:pPr>
            <w:r w:rsidRPr="000C07AD">
              <w:rPr>
                <w:rFonts w:eastAsia="Calibri"/>
                <w:sz w:val="20"/>
                <w:szCs w:val="20"/>
              </w:rPr>
              <w:t>600</w:t>
            </w:r>
          </w:p>
        </w:tc>
        <w:tc>
          <w:tcPr>
            <w:tcW w:w="875" w:type="dxa"/>
          </w:tcPr>
          <w:p w14:paraId="30DE4ABF" w14:textId="77777777" w:rsidR="0043724E" w:rsidRPr="000C07AD" w:rsidRDefault="0043724E" w:rsidP="003C483F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109" w:type="dxa"/>
          </w:tcPr>
          <w:p w14:paraId="5AE65202" w14:textId="77777777" w:rsidR="0043724E" w:rsidRPr="000C07AD" w:rsidRDefault="0043724E" w:rsidP="003C483F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93" w:type="dxa"/>
          </w:tcPr>
          <w:p w14:paraId="50E501A6" w14:textId="77777777" w:rsidR="0043724E" w:rsidRPr="000C07AD" w:rsidRDefault="0043724E" w:rsidP="003C483F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708" w:type="dxa"/>
          </w:tcPr>
          <w:p w14:paraId="7C7D1EDC" w14:textId="77777777" w:rsidR="0043724E" w:rsidRPr="000C07AD" w:rsidRDefault="0043724E" w:rsidP="003C483F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074" w:type="dxa"/>
          </w:tcPr>
          <w:p w14:paraId="6715CACA" w14:textId="77777777" w:rsidR="0043724E" w:rsidRPr="000C07AD" w:rsidRDefault="0043724E" w:rsidP="003C483F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43724E" w:rsidRPr="000C07AD" w14:paraId="0CC68BA3" w14:textId="77777777" w:rsidTr="003C483F">
        <w:trPr>
          <w:trHeight w:val="232"/>
        </w:trPr>
        <w:tc>
          <w:tcPr>
            <w:tcW w:w="4962" w:type="dxa"/>
            <w:gridSpan w:val="4"/>
          </w:tcPr>
          <w:p w14:paraId="21E9BC15" w14:textId="77777777" w:rsidR="0043724E" w:rsidRPr="000C07AD" w:rsidRDefault="0043724E" w:rsidP="003C483F">
            <w:pPr>
              <w:jc w:val="center"/>
              <w:rPr>
                <w:rFonts w:eastAsia="Calibri"/>
                <w:sz w:val="20"/>
                <w:szCs w:val="20"/>
              </w:rPr>
            </w:pPr>
            <w:r w:rsidRPr="000C07AD">
              <w:rPr>
                <w:rFonts w:eastAsia="Calibri"/>
                <w:sz w:val="20"/>
                <w:szCs w:val="20"/>
              </w:rPr>
              <w:t>Razem</w:t>
            </w:r>
          </w:p>
        </w:tc>
        <w:tc>
          <w:tcPr>
            <w:tcW w:w="875" w:type="dxa"/>
          </w:tcPr>
          <w:p w14:paraId="1EE127CE" w14:textId="77777777" w:rsidR="0043724E" w:rsidRPr="000C07AD" w:rsidRDefault="0043724E" w:rsidP="003C483F">
            <w:pPr>
              <w:jc w:val="center"/>
              <w:rPr>
                <w:rFonts w:eastAsia="Calibri"/>
                <w:sz w:val="20"/>
                <w:szCs w:val="20"/>
              </w:rPr>
            </w:pPr>
            <w:r w:rsidRPr="000C07AD">
              <w:rPr>
                <w:rFonts w:eastAsia="Calibri"/>
                <w:sz w:val="20"/>
                <w:szCs w:val="20"/>
              </w:rPr>
              <w:t>X</w:t>
            </w:r>
          </w:p>
        </w:tc>
        <w:tc>
          <w:tcPr>
            <w:tcW w:w="1109" w:type="dxa"/>
          </w:tcPr>
          <w:p w14:paraId="3EC0C9D3" w14:textId="77777777" w:rsidR="0043724E" w:rsidRPr="000C07AD" w:rsidRDefault="0043724E" w:rsidP="003C483F">
            <w:pPr>
              <w:jc w:val="center"/>
              <w:rPr>
                <w:rFonts w:eastAsia="Calibri"/>
                <w:sz w:val="20"/>
                <w:szCs w:val="20"/>
              </w:rPr>
            </w:pPr>
            <w:r w:rsidRPr="000C07AD">
              <w:rPr>
                <w:rFonts w:eastAsia="Calibri"/>
                <w:sz w:val="20"/>
                <w:szCs w:val="20"/>
              </w:rPr>
              <w:t>X</w:t>
            </w:r>
          </w:p>
        </w:tc>
        <w:tc>
          <w:tcPr>
            <w:tcW w:w="993" w:type="dxa"/>
          </w:tcPr>
          <w:p w14:paraId="050B8224" w14:textId="77777777" w:rsidR="0043724E" w:rsidRPr="000C07AD" w:rsidRDefault="0043724E" w:rsidP="003C483F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708" w:type="dxa"/>
          </w:tcPr>
          <w:p w14:paraId="258C546E" w14:textId="77777777" w:rsidR="0043724E" w:rsidRPr="000C07AD" w:rsidRDefault="0043724E" w:rsidP="003C483F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074" w:type="dxa"/>
          </w:tcPr>
          <w:p w14:paraId="138FC007" w14:textId="77777777" w:rsidR="0043724E" w:rsidRPr="000C07AD" w:rsidRDefault="0043724E" w:rsidP="003C483F">
            <w:pPr>
              <w:rPr>
                <w:rFonts w:eastAsia="Calibri"/>
                <w:sz w:val="20"/>
                <w:szCs w:val="20"/>
              </w:rPr>
            </w:pPr>
          </w:p>
        </w:tc>
      </w:tr>
    </w:tbl>
    <w:p w14:paraId="37E79D72" w14:textId="77777777" w:rsidR="00EE1CCD" w:rsidRDefault="00EE1CCD" w:rsidP="000D4E93">
      <w:pPr>
        <w:spacing w:line="276" w:lineRule="auto"/>
        <w:jc w:val="both"/>
        <w:rPr>
          <w:b/>
          <w:bCs/>
        </w:rPr>
      </w:pPr>
    </w:p>
    <w:p w14:paraId="4B8FDEDA" w14:textId="77777777" w:rsidR="000D4E93" w:rsidRPr="007D6F31" w:rsidRDefault="00F81866" w:rsidP="000D4E93">
      <w:pPr>
        <w:spacing w:line="276" w:lineRule="auto"/>
        <w:jc w:val="both"/>
      </w:pPr>
      <w:r w:rsidRPr="007D6F31">
        <w:rPr>
          <w:b/>
          <w:bCs/>
        </w:rPr>
        <w:t>Okres gwarancji</w:t>
      </w:r>
      <w:r w:rsidR="000D4E93" w:rsidRPr="007D6F31">
        <w:rPr>
          <w:b/>
          <w:bCs/>
        </w:rPr>
        <w:t xml:space="preserve"> (K-</w:t>
      </w:r>
      <w:r w:rsidRPr="007D6F31">
        <w:rPr>
          <w:b/>
          <w:bCs/>
        </w:rPr>
        <w:t>3</w:t>
      </w:r>
      <w:r w:rsidR="000D4E93" w:rsidRPr="007D6F31">
        <w:rPr>
          <w:b/>
          <w:bCs/>
        </w:rPr>
        <w:t>)</w:t>
      </w:r>
      <w:r w:rsidR="000D4E93" w:rsidRPr="007D6F31">
        <w:t xml:space="preserve"> -  …….… lat  – II</w:t>
      </w:r>
      <w:r w:rsidRPr="007D6F31">
        <w:t>I</w:t>
      </w:r>
      <w:r w:rsidR="000D4E93" w:rsidRPr="007D6F31">
        <w:t xml:space="preserve"> kryterium punktowane (zgodnie z rozdziałem 21 SWZ)</w:t>
      </w:r>
    </w:p>
    <w:p w14:paraId="69653320" w14:textId="77777777" w:rsidR="000D4E93" w:rsidRPr="007D6F31" w:rsidRDefault="00B243DE" w:rsidP="000D4E93">
      <w:pPr>
        <w:spacing w:line="276" w:lineRule="auto"/>
        <w:jc w:val="both"/>
        <w:rPr>
          <w:bCs/>
          <w:sz w:val="22"/>
        </w:rPr>
      </w:pPr>
      <w:r w:rsidRPr="007D6F31">
        <w:rPr>
          <w:b/>
          <w:bCs/>
        </w:rPr>
        <w:t>Termin realizacji</w:t>
      </w:r>
      <w:r w:rsidR="000D4E93" w:rsidRPr="007D6F31">
        <w:rPr>
          <w:b/>
          <w:bCs/>
        </w:rPr>
        <w:t xml:space="preserve"> (K-</w:t>
      </w:r>
      <w:r w:rsidR="00F81866" w:rsidRPr="007D6F31">
        <w:rPr>
          <w:b/>
          <w:bCs/>
        </w:rPr>
        <w:t>4</w:t>
      </w:r>
      <w:r w:rsidR="000D4E93" w:rsidRPr="007D6F31">
        <w:rPr>
          <w:b/>
          <w:bCs/>
        </w:rPr>
        <w:t>)</w:t>
      </w:r>
      <w:r w:rsidR="000D4E93" w:rsidRPr="007D6F31">
        <w:rPr>
          <w:bCs/>
          <w:sz w:val="22"/>
        </w:rPr>
        <w:t xml:space="preserve">: </w:t>
      </w:r>
      <w:r w:rsidRPr="007D6F31">
        <w:rPr>
          <w:bCs/>
          <w:sz w:val="22"/>
        </w:rPr>
        <w:t xml:space="preserve">skrócony </w:t>
      </w:r>
      <w:r w:rsidR="000D4E93" w:rsidRPr="007D6F31">
        <w:rPr>
          <w:bCs/>
          <w:sz w:val="22"/>
        </w:rPr>
        <w:t xml:space="preserve">o ……………… tygodni – </w:t>
      </w:r>
      <w:r w:rsidR="00F81866" w:rsidRPr="007D6F31">
        <w:rPr>
          <w:bCs/>
          <w:sz w:val="22"/>
        </w:rPr>
        <w:t>IV</w:t>
      </w:r>
      <w:r w:rsidR="000D4E93" w:rsidRPr="007D6F31">
        <w:rPr>
          <w:bCs/>
          <w:sz w:val="22"/>
        </w:rPr>
        <w:t xml:space="preserve"> kryterium   punktowane (zgodnie z rozdziałem 21 SWZ)</w:t>
      </w:r>
    </w:p>
    <w:p w14:paraId="6A673BF9" w14:textId="77777777" w:rsidR="000D4E93" w:rsidRPr="007D6F31" w:rsidRDefault="000D4E93" w:rsidP="000D4E93">
      <w:pPr>
        <w:spacing w:after="120" w:line="276" w:lineRule="auto"/>
        <w:rPr>
          <w:bCs/>
          <w:sz w:val="22"/>
        </w:rPr>
      </w:pPr>
    </w:p>
    <w:p w14:paraId="1574A823" w14:textId="77777777" w:rsidR="000D4E93" w:rsidRPr="007D6F31" w:rsidRDefault="000D4E93" w:rsidP="00F75CC7">
      <w:pPr>
        <w:spacing w:line="276" w:lineRule="auto"/>
        <w:rPr>
          <w:bCs/>
          <w:sz w:val="22"/>
        </w:rPr>
      </w:pPr>
      <w:r w:rsidRPr="007D6F31">
        <w:rPr>
          <w:bCs/>
          <w:sz w:val="22"/>
        </w:rPr>
        <w:t xml:space="preserve">Termin wykonania umowy: </w:t>
      </w:r>
      <w:r w:rsidR="00F81866" w:rsidRPr="007D6F31">
        <w:rPr>
          <w:bCs/>
          <w:sz w:val="22"/>
        </w:rPr>
        <w:t>12 tygodni od daty</w:t>
      </w:r>
      <w:r w:rsidRPr="007D6F31">
        <w:rPr>
          <w:bCs/>
          <w:sz w:val="22"/>
        </w:rPr>
        <w:t xml:space="preserve"> podpisania umowy</w:t>
      </w:r>
    </w:p>
    <w:p w14:paraId="3762F0AD" w14:textId="77777777" w:rsidR="00EE1CCD" w:rsidRDefault="000D4E93" w:rsidP="00F75CC7">
      <w:pPr>
        <w:spacing w:line="276" w:lineRule="auto"/>
        <w:rPr>
          <w:bCs/>
          <w:sz w:val="22"/>
        </w:rPr>
      </w:pPr>
      <w:r w:rsidRPr="007D6F31">
        <w:rPr>
          <w:bCs/>
          <w:sz w:val="22"/>
        </w:rPr>
        <w:t>Warunki płatności: 60 dni</w:t>
      </w:r>
    </w:p>
    <w:p w14:paraId="69B7EBE5" w14:textId="77777777" w:rsidR="00F75CC7" w:rsidRDefault="00F75CC7" w:rsidP="00EE1CCD">
      <w:pPr>
        <w:spacing w:after="120" w:line="276" w:lineRule="auto"/>
        <w:rPr>
          <w:i/>
          <w:iCs/>
          <w:sz w:val="22"/>
          <w:szCs w:val="22"/>
        </w:rPr>
      </w:pPr>
    </w:p>
    <w:p w14:paraId="4FE1A23B" w14:textId="77777777" w:rsidR="00EE1CCD" w:rsidRPr="00F75CC7" w:rsidRDefault="00EE1CCD" w:rsidP="00EE1CCD">
      <w:pPr>
        <w:spacing w:after="120" w:line="276" w:lineRule="auto"/>
        <w:rPr>
          <w:bCs/>
          <w:i/>
          <w:iCs/>
          <w:sz w:val="22"/>
        </w:rPr>
      </w:pPr>
      <w:r w:rsidRPr="00F75CC7">
        <w:rPr>
          <w:i/>
          <w:iCs/>
          <w:sz w:val="22"/>
          <w:szCs w:val="22"/>
        </w:rPr>
        <w:t xml:space="preserve">Oraz składamy </w:t>
      </w:r>
      <w:r w:rsidRPr="00F75CC7">
        <w:rPr>
          <w:b/>
          <w:i/>
          <w:iCs/>
          <w:sz w:val="22"/>
          <w:szCs w:val="22"/>
        </w:rPr>
        <w:t xml:space="preserve">Wypełniony załącznik nr </w:t>
      </w:r>
      <w:r w:rsidR="00F75CC7" w:rsidRPr="00F75CC7">
        <w:rPr>
          <w:b/>
          <w:i/>
          <w:iCs/>
          <w:sz w:val="22"/>
          <w:szCs w:val="22"/>
        </w:rPr>
        <w:t>4</w:t>
      </w:r>
      <w:r w:rsidRPr="00F75CC7">
        <w:rPr>
          <w:b/>
          <w:i/>
          <w:iCs/>
          <w:sz w:val="22"/>
          <w:szCs w:val="22"/>
        </w:rPr>
        <w:t xml:space="preserve"> do SWZ – </w:t>
      </w:r>
      <w:r w:rsidR="00F75CC7" w:rsidRPr="00F75CC7">
        <w:rPr>
          <w:b/>
          <w:i/>
          <w:iCs/>
          <w:sz w:val="22"/>
          <w:szCs w:val="22"/>
        </w:rPr>
        <w:t>P</w:t>
      </w:r>
      <w:r w:rsidRPr="00F75CC7">
        <w:rPr>
          <w:b/>
          <w:i/>
          <w:iCs/>
          <w:sz w:val="22"/>
          <w:szCs w:val="22"/>
        </w:rPr>
        <w:t xml:space="preserve">arametry techniczne </w:t>
      </w:r>
    </w:p>
    <w:p w14:paraId="1E199CCF" w14:textId="77777777" w:rsidR="00A74DB2" w:rsidRPr="00AF4AC3" w:rsidRDefault="00A74DB2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57A16FD7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674C5F3F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77EEF369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24FD0931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1A5674FE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0A8F330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1D30619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79DAE0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72AC859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F54BB79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36952C72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86574B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CFD6C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70485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74595AFB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D6D347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7417AC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BCE2E7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3044FB0" w14:textId="77777777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74DB2">
        <w:rPr>
          <w:sz w:val="22"/>
        </w:rPr>
        <w:t>wzorami umów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</w:t>
      </w:r>
      <w:r w:rsidR="00A74DB2">
        <w:rPr>
          <w:sz w:val="22"/>
        </w:rPr>
        <w:t>ich podpisania</w:t>
      </w:r>
      <w:r w:rsidRPr="0097776D">
        <w:rPr>
          <w:sz w:val="22"/>
        </w:rPr>
        <w:t xml:space="preserve"> na zawartych tam warunkach, w miejscu i terminie wyznaczonym przez Zamawiającego;</w:t>
      </w:r>
    </w:p>
    <w:p w14:paraId="7771DA31" w14:textId="77777777" w:rsidR="00FF57EE" w:rsidRPr="000D4E93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lastRenderedPageBreak/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65CC8009" w14:textId="77777777" w:rsidR="000D4E93" w:rsidRPr="00892F4C" w:rsidRDefault="000D4E93" w:rsidP="000D4E93">
      <w:pPr>
        <w:numPr>
          <w:ilvl w:val="0"/>
          <w:numId w:val="3"/>
        </w:numPr>
        <w:rPr>
          <w:color w:val="000000" w:themeColor="text1"/>
        </w:rPr>
      </w:pPr>
      <w:r w:rsidRPr="00892F4C">
        <w:rPr>
          <w:color w:val="000000" w:themeColor="text1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7158CB62" w14:textId="77777777" w:rsidR="000D4E93" w:rsidRPr="00FE2B67" w:rsidRDefault="000D4E93" w:rsidP="000D4E93">
      <w:pPr>
        <w:numPr>
          <w:ilvl w:val="0"/>
          <w:numId w:val="3"/>
        </w:numPr>
        <w:rPr>
          <w:color w:val="FF0000"/>
        </w:rPr>
      </w:pPr>
      <w:r w:rsidRPr="00892F4C">
        <w:rPr>
          <w:color w:val="000000" w:themeColor="text1"/>
        </w:rPr>
        <w:t xml:space="preserve">Oświadczam, że nie podlegam wykluczeniu z postępowania na podstawie art. 5k </w:t>
      </w:r>
      <w:r w:rsidRPr="00EE7101">
        <w:rPr>
          <w:color w:val="000000" w:themeColor="text1"/>
        </w:rPr>
        <w:t>rozporządzenia Rady (UE) nr 833/2014 z dnia 31 lipca 2014 r. dotyczącego środków ograniczających w związku z działaniami Rosji destabilizującymi sytuację na Ukrainie</w:t>
      </w:r>
    </w:p>
    <w:p w14:paraId="767F60F0" w14:textId="77777777" w:rsidR="0043724E" w:rsidRPr="00AA0149" w:rsidRDefault="0043724E" w:rsidP="0043724E">
      <w:pPr>
        <w:pStyle w:val="Akapitzlist"/>
        <w:numPr>
          <w:ilvl w:val="0"/>
          <w:numId w:val="1"/>
        </w:numPr>
        <w:spacing w:before="240" w:after="120" w:line="360" w:lineRule="auto"/>
        <w:jc w:val="both"/>
        <w:rPr>
          <w:b/>
          <w:iCs/>
          <w:sz w:val="22"/>
          <w:szCs w:val="22"/>
        </w:rPr>
      </w:pPr>
      <w:r w:rsidRPr="00AA0149">
        <w:rPr>
          <w:b/>
          <w:iCs/>
          <w:sz w:val="22"/>
          <w:szCs w:val="22"/>
        </w:rPr>
        <w:t>Oświadczamy, iż oferowany asortyment posiada dokumenty wymagane przepisami na podstawie których może być wprowadzony do stosowania w placówkach służby zdrowia na terenie RP</w:t>
      </w:r>
      <w:r w:rsidR="00682773">
        <w:rPr>
          <w:b/>
          <w:iCs/>
          <w:sz w:val="22"/>
          <w:szCs w:val="22"/>
        </w:rPr>
        <w:t xml:space="preserve"> </w:t>
      </w:r>
      <w:r w:rsidRPr="00AA0149">
        <w:rPr>
          <w:b/>
          <w:iCs/>
          <w:sz w:val="22"/>
          <w:szCs w:val="22"/>
        </w:rPr>
        <w:t xml:space="preserve"> i zobowiązujemy się na ich przekazanie na każde wezwanie Zamawiającego</w:t>
      </w:r>
    </w:p>
    <w:p w14:paraId="0FB6DE96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585DCA8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2B6F13C4" w14:textId="77777777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A30EEC">
        <w:rPr>
          <w:b/>
          <w:sz w:val="22"/>
          <w:szCs w:val="22"/>
          <w:u w:val="single"/>
        </w:rPr>
        <w:t>nie będzie</w:t>
      </w:r>
      <w:r w:rsidRPr="00A30EEC">
        <w:rPr>
          <w:bCs/>
          <w:sz w:val="22"/>
          <w:szCs w:val="22"/>
          <w:u w:val="single"/>
        </w:rPr>
        <w:t xml:space="preserve"> </w:t>
      </w:r>
      <w:r w:rsidRPr="00A30EEC">
        <w:rPr>
          <w:b/>
          <w:sz w:val="22"/>
          <w:szCs w:val="22"/>
          <w:u w:val="single"/>
        </w:rPr>
        <w:t>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A30EEC" w:rsidRPr="00A30EEC">
        <w:rPr>
          <w:bCs/>
          <w:sz w:val="22"/>
          <w:szCs w:val="22"/>
        </w:rPr>
        <w:t>z dnia 11 marca 2004 r. o podatku od towarów i usług (</w:t>
      </w:r>
      <w:proofErr w:type="spellStart"/>
      <w:r w:rsidR="00A30EEC" w:rsidRPr="00A30EEC">
        <w:rPr>
          <w:bCs/>
          <w:sz w:val="22"/>
          <w:szCs w:val="22"/>
        </w:rPr>
        <w:t>t.j</w:t>
      </w:r>
      <w:proofErr w:type="spellEnd"/>
      <w:r w:rsidR="00A30EEC" w:rsidRPr="00A30EEC">
        <w:rPr>
          <w:bCs/>
          <w:sz w:val="22"/>
          <w:szCs w:val="22"/>
        </w:rPr>
        <w:t>. Dz.U. z 2021r. poz. 685</w:t>
      </w:r>
      <w:r w:rsidRPr="00CE3AE6">
        <w:rPr>
          <w:bCs/>
          <w:sz w:val="22"/>
          <w:szCs w:val="22"/>
        </w:rPr>
        <w:t>)</w:t>
      </w:r>
    </w:p>
    <w:p w14:paraId="5F560E0F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036636B6" w14:textId="77777777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A30EEC" w:rsidRPr="00A30EEC">
        <w:rPr>
          <w:bCs/>
          <w:sz w:val="22"/>
          <w:szCs w:val="22"/>
        </w:rPr>
        <w:t>z dnia 11 marca 2004 r. o podatku od towarów i usług (</w:t>
      </w:r>
      <w:proofErr w:type="spellStart"/>
      <w:r w:rsidR="00A30EEC" w:rsidRPr="00A30EEC">
        <w:rPr>
          <w:bCs/>
          <w:sz w:val="22"/>
          <w:szCs w:val="22"/>
        </w:rPr>
        <w:t>t.j</w:t>
      </w:r>
      <w:proofErr w:type="spellEnd"/>
      <w:r w:rsidR="00A30EEC" w:rsidRPr="00A30EEC">
        <w:rPr>
          <w:bCs/>
          <w:sz w:val="22"/>
          <w:szCs w:val="22"/>
        </w:rPr>
        <w:t>. Dz.U. z 2021r. poz. 685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7EFA6C9E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34D8EC1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16A4326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49EFC1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23B10A6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45840C1F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5F211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45C0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A6670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88286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4304EA6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1D900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EC9B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E3180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DCD2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EA0331A" w14:textId="77777777"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14:paraId="52D53832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0160BCE9" w14:textId="77777777" w:rsidTr="00DC336F">
        <w:tc>
          <w:tcPr>
            <w:tcW w:w="2551" w:type="dxa"/>
            <w:shd w:val="clear" w:color="auto" w:fill="auto"/>
            <w:vAlign w:val="center"/>
          </w:tcPr>
          <w:p w14:paraId="58D9C88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35EDDDB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87223E0" w14:textId="77777777" w:rsidTr="00DC336F">
        <w:tc>
          <w:tcPr>
            <w:tcW w:w="2551" w:type="dxa"/>
            <w:shd w:val="clear" w:color="auto" w:fill="auto"/>
            <w:vAlign w:val="center"/>
          </w:tcPr>
          <w:p w14:paraId="773BE5E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4FF0802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55E142B" w14:textId="77777777" w:rsidTr="00DC336F">
        <w:tc>
          <w:tcPr>
            <w:tcW w:w="2551" w:type="dxa"/>
            <w:shd w:val="clear" w:color="auto" w:fill="auto"/>
            <w:vAlign w:val="center"/>
          </w:tcPr>
          <w:p w14:paraId="2DD726F0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31FD818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4337D07" w14:textId="77777777" w:rsidTr="00DC336F">
        <w:tc>
          <w:tcPr>
            <w:tcW w:w="2551" w:type="dxa"/>
            <w:shd w:val="clear" w:color="auto" w:fill="auto"/>
            <w:vAlign w:val="center"/>
          </w:tcPr>
          <w:p w14:paraId="65389B7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47B05ED9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6505959" w14:textId="77777777"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63808312" w14:textId="77777777" w:rsidR="000D4E93" w:rsidRPr="000D4E93" w:rsidRDefault="000D4E93" w:rsidP="000D4E93">
      <w:pPr>
        <w:pStyle w:val="Akapitzlist"/>
        <w:numPr>
          <w:ilvl w:val="0"/>
          <w:numId w:val="1"/>
        </w:numPr>
        <w:spacing w:line="360" w:lineRule="auto"/>
        <w:rPr>
          <w:rFonts w:eastAsia="Calibri"/>
          <w:lang w:val="en-US" w:eastAsia="en-US"/>
        </w:rPr>
      </w:pPr>
      <w:proofErr w:type="spellStart"/>
      <w:r w:rsidRPr="000D4E93">
        <w:rPr>
          <w:rFonts w:eastAsia="Calibri"/>
          <w:lang w:val="en-US" w:eastAsia="en-US"/>
        </w:rPr>
        <w:t>Informacja</w:t>
      </w:r>
      <w:proofErr w:type="spellEnd"/>
      <w:r w:rsidRPr="000D4E93">
        <w:rPr>
          <w:rFonts w:eastAsia="Calibri"/>
          <w:lang w:val="en-US" w:eastAsia="en-US"/>
        </w:rPr>
        <w:t>:</w:t>
      </w:r>
    </w:p>
    <w:p w14:paraId="54313E47" w14:textId="77777777" w:rsidR="000D4E93" w:rsidRPr="000D4E93" w:rsidRDefault="000D4E93" w:rsidP="000D4E93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0D4E93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002F037D" w14:textId="77777777" w:rsidR="000D4E93" w:rsidRPr="000D4E93" w:rsidRDefault="000D4E93" w:rsidP="000D4E93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0D4E93">
        <w:rPr>
          <w:rFonts w:eastAsia="Calibri"/>
          <w:u w:val="single"/>
          <w:lang w:eastAsia="en-US"/>
        </w:rPr>
        <w:lastRenderedPageBreak/>
        <w:t>Odpowiedź Wykonawcy:</w:t>
      </w:r>
    </w:p>
    <w:p w14:paraId="26A56FC9" w14:textId="77777777" w:rsidR="000D4E93" w:rsidRPr="000D4E93" w:rsidRDefault="000D4E93" w:rsidP="000D4E93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0D4E93">
        <w:rPr>
          <w:rFonts w:eastAsia="Calibri"/>
          <w:lang w:eastAsia="en-US"/>
        </w:rPr>
        <w:t xml:space="preserve">Wykonawca jest: </w:t>
      </w:r>
      <w:r w:rsidRPr="000D4E93">
        <w:rPr>
          <w:rFonts w:eastAsia="Calibri"/>
          <w:i/>
          <w:lang w:eastAsia="en-US"/>
        </w:rPr>
        <w:t>(niepotrzebne skreślić - właściwe zaznaczyć)</w:t>
      </w:r>
    </w:p>
    <w:p w14:paraId="33BE2D4A" w14:textId="77777777" w:rsidR="000D4E93" w:rsidRPr="000D4E93" w:rsidRDefault="000D4E93" w:rsidP="000D4E93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D4E93">
        <w:rPr>
          <w:rFonts w:eastAsia="Calibri"/>
          <w:lang w:eastAsia="en-US"/>
        </w:rPr>
        <w:t>mikroprzedsiębiorstwem</w:t>
      </w:r>
    </w:p>
    <w:p w14:paraId="21DC4BBF" w14:textId="77777777" w:rsidR="000D4E93" w:rsidRPr="000D4E93" w:rsidRDefault="000D4E93" w:rsidP="000D4E93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D4E93">
        <w:rPr>
          <w:rFonts w:eastAsia="Calibri"/>
          <w:lang w:eastAsia="en-US"/>
        </w:rPr>
        <w:t>małym przedsiębiorstwem</w:t>
      </w:r>
    </w:p>
    <w:p w14:paraId="1B52AC64" w14:textId="77777777" w:rsidR="000D4E93" w:rsidRPr="000D4E93" w:rsidRDefault="000D4E93" w:rsidP="000D4E93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D4E93">
        <w:rPr>
          <w:rFonts w:eastAsia="Calibri"/>
          <w:lang w:eastAsia="en-US"/>
        </w:rPr>
        <w:t>średnim przedsiębiorstwem</w:t>
      </w:r>
    </w:p>
    <w:p w14:paraId="4DAC2F2D" w14:textId="77777777" w:rsidR="000D4E93" w:rsidRPr="000D4E93" w:rsidRDefault="000D4E93" w:rsidP="000D4E93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D4E93">
        <w:rPr>
          <w:rFonts w:eastAsia="Calibri"/>
          <w:i/>
          <w:sz w:val="18"/>
          <w:szCs w:val="18"/>
          <w:lang w:eastAsia="en-US"/>
        </w:rPr>
        <w:t>Uwaga!</w:t>
      </w:r>
    </w:p>
    <w:p w14:paraId="619AA9B0" w14:textId="77777777" w:rsidR="000D4E93" w:rsidRPr="000D4E93" w:rsidRDefault="000D4E93" w:rsidP="000D4E93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D4E93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056CA4B3" w14:textId="77777777" w:rsidR="000D4E93" w:rsidRPr="000D4E93" w:rsidRDefault="000D4E93" w:rsidP="000D4E93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D4E93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F71FC0" w14:textId="77777777" w:rsidR="000D4E93" w:rsidRPr="000D4E93" w:rsidRDefault="000D4E93" w:rsidP="000D4E93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D4E93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D4E93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D4E93">
        <w:rPr>
          <w:rFonts w:eastAsia="Calibri"/>
          <w:b/>
          <w:i/>
          <w:sz w:val="18"/>
          <w:szCs w:val="18"/>
          <w:lang w:eastAsia="en-US"/>
        </w:rPr>
        <w:t>i które</w:t>
      </w:r>
      <w:r w:rsidRPr="000D4E93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2A89CF7C" w14:textId="77777777" w:rsidR="000D4E93" w:rsidRPr="000D4E93" w:rsidRDefault="000D4E93" w:rsidP="000D4E93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03E98D82" w14:textId="77777777" w:rsidR="000D4E93" w:rsidRPr="000D4E93" w:rsidRDefault="000D4E93" w:rsidP="000D4E93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31E67651" w14:textId="77777777" w:rsidR="000D4E93" w:rsidRPr="000D4E93" w:rsidRDefault="000D4E93" w:rsidP="000D4E93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155BCD7" w14:textId="77777777" w:rsidR="000D4E93" w:rsidRPr="000D4E93" w:rsidRDefault="000D4E93" w:rsidP="000D4E93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013A85E3" w14:textId="77777777" w:rsidR="000D4E93" w:rsidRPr="000D4E93" w:rsidRDefault="000D4E93" w:rsidP="000D4E93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3D2EF9A8" w14:textId="77777777" w:rsidR="000D4E93" w:rsidRPr="000D4E93" w:rsidRDefault="000D4E93" w:rsidP="000D4E93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4E2C719B" w14:textId="77777777" w:rsidR="000D4E93" w:rsidRPr="000D4E93" w:rsidRDefault="000D4E93" w:rsidP="000D4E93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0D4E93">
        <w:rPr>
          <w:sz w:val="22"/>
          <w:szCs w:val="22"/>
        </w:rPr>
        <w:t>Miejscowość, ________________ dnia _______________</w:t>
      </w:r>
      <w:r w:rsidRPr="000D4E93">
        <w:rPr>
          <w:i/>
          <w:sz w:val="22"/>
          <w:szCs w:val="22"/>
        </w:rPr>
        <w:tab/>
      </w:r>
    </w:p>
    <w:p w14:paraId="1A0F28DE" w14:textId="77777777" w:rsidR="000D4E93" w:rsidRPr="000D4E93" w:rsidRDefault="000D4E93" w:rsidP="000D4E93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529F9328" w14:textId="77777777" w:rsidR="000D4E93" w:rsidRPr="000D4E93" w:rsidRDefault="000D4E93" w:rsidP="000D4E93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4EDD3C73" w14:textId="77777777" w:rsidR="000D4E93" w:rsidRPr="000D4E93" w:rsidRDefault="000D4E93" w:rsidP="000D4E93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1864D63B" w14:textId="77777777" w:rsidR="000D4E93" w:rsidRPr="000D4E93" w:rsidRDefault="000D4E93" w:rsidP="000D4E93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0D4E93">
        <w:rPr>
          <w:i/>
          <w:sz w:val="22"/>
          <w:szCs w:val="22"/>
        </w:rPr>
        <w:t>___________________________________</w:t>
      </w:r>
    </w:p>
    <w:p w14:paraId="6F7B4FBA" w14:textId="77777777" w:rsidR="000D4E93" w:rsidRPr="000D4E93" w:rsidRDefault="000D4E93" w:rsidP="000D4E93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0D4E93">
        <w:rPr>
          <w:i/>
          <w:sz w:val="18"/>
          <w:szCs w:val="18"/>
        </w:rPr>
        <w:t>(podpis osoby uprawnionej do składania oświadczeń  woli w imieniu Wykonawcy)</w:t>
      </w:r>
    </w:p>
    <w:p w14:paraId="68AE788C" w14:textId="77777777" w:rsidR="000D4E93" w:rsidRPr="000D4E93" w:rsidRDefault="000D4E93" w:rsidP="000D4E93">
      <w:pPr>
        <w:spacing w:line="360" w:lineRule="auto"/>
        <w:ind w:hanging="284"/>
        <w:jc w:val="both"/>
      </w:pPr>
    </w:p>
    <w:p w14:paraId="085374F2" w14:textId="77777777" w:rsidR="000D4E93" w:rsidRPr="000D4E93" w:rsidRDefault="000D4E93" w:rsidP="000D4E93">
      <w:pPr>
        <w:spacing w:line="360" w:lineRule="auto"/>
        <w:ind w:hanging="284"/>
        <w:jc w:val="both"/>
      </w:pPr>
    </w:p>
    <w:p w14:paraId="04BA127A" w14:textId="77777777" w:rsidR="0097776D" w:rsidRPr="0097776D" w:rsidRDefault="0097776D" w:rsidP="000D4E93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sectPr w:rsidR="0097776D" w:rsidRPr="0097776D" w:rsidSect="00BC4F99">
      <w:headerReference w:type="default" r:id="rId9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A09580" w14:textId="77777777" w:rsidR="00757B16" w:rsidRDefault="00757B16" w:rsidP="00FF57EE">
      <w:r>
        <w:separator/>
      </w:r>
    </w:p>
  </w:endnote>
  <w:endnote w:type="continuationSeparator" w:id="0">
    <w:p w14:paraId="448A883D" w14:textId="77777777" w:rsidR="00757B16" w:rsidRDefault="00757B16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289C94" w14:textId="77777777" w:rsidR="00757B16" w:rsidRDefault="00757B16" w:rsidP="00FF57EE">
      <w:r>
        <w:separator/>
      </w:r>
    </w:p>
  </w:footnote>
  <w:footnote w:type="continuationSeparator" w:id="0">
    <w:p w14:paraId="20C07A80" w14:textId="77777777" w:rsidR="00757B16" w:rsidRDefault="00757B16" w:rsidP="00FF57EE">
      <w:r>
        <w:continuationSeparator/>
      </w:r>
    </w:p>
  </w:footnote>
  <w:footnote w:id="1">
    <w:p w14:paraId="5F08D203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706DB14D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3B37CC9C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66B15D67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3D59255D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633A5" w14:textId="20B3B472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414BA0">
      <w:rPr>
        <w:sz w:val="20"/>
        <w:szCs w:val="20"/>
      </w:rPr>
      <w:t>SZW/DZP</w:t>
    </w:r>
    <w:r w:rsidR="00FD0B3B">
      <w:rPr>
        <w:sz w:val="20"/>
        <w:szCs w:val="20"/>
      </w:rPr>
      <w:t>/47</w:t>
    </w:r>
    <w:r w:rsidR="00414BA0">
      <w:rPr>
        <w:sz w:val="20"/>
        <w:szCs w:val="20"/>
      </w:rPr>
      <w:t>/202</w:t>
    </w:r>
    <w:r w:rsidR="000D4E93">
      <w:rPr>
        <w:sz w:val="20"/>
        <w:szCs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E6A27"/>
    <w:multiLevelType w:val="hybridMultilevel"/>
    <w:tmpl w:val="D26027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6202923"/>
    <w:multiLevelType w:val="hybridMultilevel"/>
    <w:tmpl w:val="3588F98C"/>
    <w:lvl w:ilvl="0" w:tplc="1C4256C4">
      <w:start w:val="1"/>
      <w:numFmt w:val="lowerLetter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380011123">
    <w:abstractNumId w:val="4"/>
  </w:num>
  <w:num w:numId="2" w16cid:durableId="28141066">
    <w:abstractNumId w:val="2"/>
  </w:num>
  <w:num w:numId="3" w16cid:durableId="1916814639">
    <w:abstractNumId w:val="3"/>
  </w:num>
  <w:num w:numId="4" w16cid:durableId="187530529">
    <w:abstractNumId w:val="5"/>
  </w:num>
  <w:num w:numId="5" w16cid:durableId="613094203">
    <w:abstractNumId w:val="1"/>
  </w:num>
  <w:num w:numId="6" w16cid:durableId="17612198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B16"/>
    <w:rsid w:val="00004E40"/>
    <w:rsid w:val="000B3A07"/>
    <w:rsid w:val="000C30CF"/>
    <w:rsid w:val="000D4E93"/>
    <w:rsid w:val="001063D3"/>
    <w:rsid w:val="0016562D"/>
    <w:rsid w:val="001C7D84"/>
    <w:rsid w:val="001E2A7B"/>
    <w:rsid w:val="002214DB"/>
    <w:rsid w:val="00267D1F"/>
    <w:rsid w:val="00290943"/>
    <w:rsid w:val="002E612D"/>
    <w:rsid w:val="00317B53"/>
    <w:rsid w:val="00357C72"/>
    <w:rsid w:val="003B769C"/>
    <w:rsid w:val="003F36FF"/>
    <w:rsid w:val="00414BA0"/>
    <w:rsid w:val="0043724E"/>
    <w:rsid w:val="004B5EDD"/>
    <w:rsid w:val="004D0FFC"/>
    <w:rsid w:val="004D5A42"/>
    <w:rsid w:val="00525EFF"/>
    <w:rsid w:val="00560AEF"/>
    <w:rsid w:val="005844F6"/>
    <w:rsid w:val="005F6F5F"/>
    <w:rsid w:val="00664357"/>
    <w:rsid w:val="00682773"/>
    <w:rsid w:val="006B63D6"/>
    <w:rsid w:val="006C641D"/>
    <w:rsid w:val="006D09E0"/>
    <w:rsid w:val="00757B16"/>
    <w:rsid w:val="007C73DB"/>
    <w:rsid w:val="007D475B"/>
    <w:rsid w:val="007D6F31"/>
    <w:rsid w:val="007E331F"/>
    <w:rsid w:val="0082345C"/>
    <w:rsid w:val="008904AA"/>
    <w:rsid w:val="009312B4"/>
    <w:rsid w:val="0097776D"/>
    <w:rsid w:val="00983D1D"/>
    <w:rsid w:val="009D75A8"/>
    <w:rsid w:val="00A30EEC"/>
    <w:rsid w:val="00A50E18"/>
    <w:rsid w:val="00A74DB2"/>
    <w:rsid w:val="00AA0149"/>
    <w:rsid w:val="00AA39D6"/>
    <w:rsid w:val="00AC0536"/>
    <w:rsid w:val="00AE2ACB"/>
    <w:rsid w:val="00AF4AC3"/>
    <w:rsid w:val="00B243DE"/>
    <w:rsid w:val="00B47637"/>
    <w:rsid w:val="00B9086B"/>
    <w:rsid w:val="00BC4F99"/>
    <w:rsid w:val="00BC6394"/>
    <w:rsid w:val="00C22F7D"/>
    <w:rsid w:val="00CE3AE6"/>
    <w:rsid w:val="00D554C7"/>
    <w:rsid w:val="00D953BE"/>
    <w:rsid w:val="00DB0FDD"/>
    <w:rsid w:val="00DC336F"/>
    <w:rsid w:val="00E0221A"/>
    <w:rsid w:val="00EE1CCD"/>
    <w:rsid w:val="00EF01C6"/>
    <w:rsid w:val="00F134D5"/>
    <w:rsid w:val="00F31EAC"/>
    <w:rsid w:val="00F75CC7"/>
    <w:rsid w:val="00F77D45"/>
    <w:rsid w:val="00F81866"/>
    <w:rsid w:val="00F95FB7"/>
    <w:rsid w:val="00FD0B3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0C980A99"/>
  <w15:chartTrackingRefBased/>
  <w15:docId w15:val="{F4A553AD-6159-46B7-95BA-FAF7461A5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0B3A07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1BDB42-3B9D-4412-88D2-57A395DAF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81</TotalTime>
  <Pages>4</Pages>
  <Words>823</Words>
  <Characters>4940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MS Lutycka</cp:lastModifiedBy>
  <cp:revision>26</cp:revision>
  <dcterms:created xsi:type="dcterms:W3CDTF">2022-11-10T10:26:00Z</dcterms:created>
  <dcterms:modified xsi:type="dcterms:W3CDTF">2023-05-04T11:09:00Z</dcterms:modified>
</cp:coreProperties>
</file>