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EA5A4" w14:textId="0BC2F78B" w:rsidR="005103B9" w:rsidRPr="00A90D0E" w:rsidRDefault="006676AE" w:rsidP="00593EE7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93EE7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2E56D67" w14:textId="77777777" w:rsidR="00C4103F" w:rsidRPr="0012157F" w:rsidRDefault="007118F0" w:rsidP="00593EE7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6A2E6AD" w14:textId="77777777" w:rsidR="006676AE" w:rsidRPr="0012157F" w:rsidRDefault="006C3A2F" w:rsidP="00593EE7">
      <w:pPr>
        <w:pStyle w:val="Tekstpodstawowy"/>
        <w:spacing w:after="0"/>
        <w:ind w:left="4111"/>
        <w:rPr>
          <w:rFonts w:ascii="Arial" w:hAnsi="Arial" w:cs="Arial"/>
        </w:rPr>
      </w:pPr>
      <w:r w:rsidRPr="006C3A2F">
        <w:rPr>
          <w:rFonts w:ascii="Arial" w:hAnsi="Arial" w:cs="Arial"/>
        </w:rPr>
        <w:t>SZPITAL WOJEWÓDZKI W POZNANIU</w:t>
      </w:r>
    </w:p>
    <w:p w14:paraId="72786804" w14:textId="77777777" w:rsidR="006676AE" w:rsidRPr="0012157F" w:rsidRDefault="006C3A2F" w:rsidP="00593EE7">
      <w:pPr>
        <w:pStyle w:val="Tekstpodstawowy"/>
        <w:spacing w:after="0"/>
        <w:ind w:left="4111"/>
        <w:rPr>
          <w:rFonts w:ascii="Arial" w:hAnsi="Arial" w:cs="Arial"/>
        </w:rPr>
      </w:pPr>
      <w:r w:rsidRPr="006C3A2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6C3A2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103B543F" w14:textId="77777777" w:rsidR="00F90CD1" w:rsidRDefault="006C3A2F" w:rsidP="00593EE7">
      <w:pPr>
        <w:pStyle w:val="Tekstpodstawowy"/>
        <w:spacing w:after="0"/>
        <w:ind w:left="4111"/>
        <w:rPr>
          <w:rFonts w:ascii="Arial" w:hAnsi="Arial" w:cs="Arial"/>
        </w:rPr>
      </w:pPr>
      <w:r w:rsidRPr="006C3A2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6C3A2F">
        <w:rPr>
          <w:rFonts w:ascii="Arial" w:hAnsi="Arial" w:cs="Arial"/>
        </w:rPr>
        <w:t>Poznań</w:t>
      </w:r>
    </w:p>
    <w:p w14:paraId="4F1BB2DA" w14:textId="77777777" w:rsidR="009169D4" w:rsidRDefault="009169D4" w:rsidP="00593EE7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4A93759" w14:textId="77777777" w:rsidR="009169D4" w:rsidRPr="0012157F" w:rsidRDefault="009169D4" w:rsidP="00593EE7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ABD4F97" w14:textId="77777777" w:rsidR="00C4103F" w:rsidRPr="0012157F" w:rsidRDefault="006676AE" w:rsidP="00593EE7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BA309E0" w14:textId="77777777" w:rsidR="00C4103F" w:rsidRPr="0012157F" w:rsidRDefault="007118F0" w:rsidP="00593EE7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F7A920" w14:textId="77777777" w:rsidR="00593EE7" w:rsidRDefault="00593EE7" w:rsidP="00593EE7">
      <w:pPr>
        <w:spacing w:after="0" w:line="240" w:lineRule="auto"/>
        <w:ind w:right="3260"/>
        <w:rPr>
          <w:rFonts w:ascii="Arial" w:hAnsi="Arial" w:cs="Arial"/>
        </w:rPr>
      </w:pPr>
    </w:p>
    <w:p w14:paraId="68BED527" w14:textId="5BEC57F8" w:rsidR="00757EFB" w:rsidRPr="0012157F" w:rsidRDefault="00757EFB" w:rsidP="00593EE7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7C041FE4" w14:textId="77777777" w:rsidR="007118F0" w:rsidRPr="0012157F" w:rsidRDefault="007118F0" w:rsidP="00593EE7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45486F28" w14:textId="77777777" w:rsidR="00C4103F" w:rsidRPr="00650D6C" w:rsidRDefault="007936D6" w:rsidP="00593EE7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6DD18CB" w14:textId="77777777" w:rsidR="00757EFB" w:rsidRPr="0012157F" w:rsidRDefault="00757EFB" w:rsidP="00593EE7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0CCD41" w14:textId="77777777" w:rsidR="00484F88" w:rsidRDefault="007936D6" w:rsidP="00593EE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71500AA7" w14:textId="77777777" w:rsidR="00593EE7" w:rsidRPr="00612283" w:rsidRDefault="00593EE7" w:rsidP="00593EE7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C3A2F" w:rsidRPr="0012157F" w14:paraId="60685FA3" w14:textId="77777777" w:rsidTr="00993855">
        <w:tc>
          <w:tcPr>
            <w:tcW w:w="9104" w:type="dxa"/>
            <w:shd w:val="clear" w:color="auto" w:fill="D9D9D9"/>
          </w:tcPr>
          <w:p w14:paraId="652B2894" w14:textId="77777777" w:rsidR="006C3A2F" w:rsidRPr="0012157F" w:rsidRDefault="006C3A2F" w:rsidP="00593EE7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3C09A3F" w14:textId="77777777" w:rsidR="006C3A2F" w:rsidRPr="0012157F" w:rsidRDefault="006C3A2F" w:rsidP="00593EE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C3A2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C3A2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C3A2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EEA2C9E" w14:textId="77777777" w:rsidR="006C3A2F" w:rsidRPr="00612283" w:rsidRDefault="006C3A2F" w:rsidP="00593EE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08BE790D" w14:textId="77777777" w:rsidR="006C3A2F" w:rsidRPr="00612283" w:rsidRDefault="006C3A2F" w:rsidP="00593EE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E369E6C" w14:textId="77777777" w:rsidR="006C3A2F" w:rsidRPr="0012157F" w:rsidRDefault="006C3A2F" w:rsidP="00593EE7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24482F3" w14:textId="77777777" w:rsidR="00593EE7" w:rsidRDefault="00593EE7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29D838" w14:textId="26B5A9EC" w:rsidR="00E50194" w:rsidRDefault="001F027E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3E78CAF" w14:textId="77777777" w:rsidR="00593EE7" w:rsidRDefault="00593EE7" w:rsidP="00593E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3589451" w14:textId="3960714E" w:rsidR="00E50194" w:rsidRDefault="006C3A2F" w:rsidP="00593E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C3A2F">
        <w:rPr>
          <w:rFonts w:ascii="Arial" w:hAnsi="Arial" w:cs="Arial"/>
          <w:b/>
          <w:sz w:val="24"/>
          <w:szCs w:val="24"/>
        </w:rPr>
        <w:t>Zakup komputerów do Szpitala Wojewódzkiego w Poznaniu</w:t>
      </w:r>
    </w:p>
    <w:p w14:paraId="183EB534" w14:textId="77777777" w:rsidR="00A44833" w:rsidRDefault="00A44833" w:rsidP="00593E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C3A2F" w:rsidRPr="006C3A2F">
        <w:rPr>
          <w:rFonts w:ascii="Arial" w:hAnsi="Arial" w:cs="Arial"/>
          <w:b/>
          <w:sz w:val="24"/>
          <w:szCs w:val="24"/>
        </w:rPr>
        <w:t>SZW/DZP/47/2023</w:t>
      </w:r>
    </w:p>
    <w:p w14:paraId="7E578F82" w14:textId="77777777" w:rsidR="00593EE7" w:rsidRPr="00A44833" w:rsidRDefault="00593EE7" w:rsidP="00593EE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8BA5432" w14:textId="77777777" w:rsidR="00F90CD1" w:rsidRPr="0012157F" w:rsidRDefault="005434B3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C3A2F" w:rsidRPr="006C3A2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3E71B149" w14:textId="77777777" w:rsidTr="00650D6C">
        <w:tc>
          <w:tcPr>
            <w:tcW w:w="9104" w:type="dxa"/>
            <w:shd w:val="clear" w:color="auto" w:fill="D9D9D9"/>
          </w:tcPr>
          <w:p w14:paraId="5F3CE6DE" w14:textId="77777777" w:rsidR="00E50194" w:rsidRPr="00650D6C" w:rsidRDefault="00650D6C" w:rsidP="00593EE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AAB00CF" w14:textId="77777777" w:rsidR="00C113BF" w:rsidRPr="0012157F" w:rsidRDefault="00C113BF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D4ABD04" w14:textId="77777777" w:rsidR="002426FF" w:rsidRPr="00A44833" w:rsidRDefault="002426FF" w:rsidP="00593EE7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7424F05" w14:textId="77777777" w:rsidR="00023477" w:rsidRPr="006B53D6" w:rsidRDefault="00023477" w:rsidP="00593EE7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5DE435E" w14:textId="77777777" w:rsidR="00023477" w:rsidRPr="00992BD8" w:rsidRDefault="00992BD8" w:rsidP="00593EE7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ACB2ABD" w14:textId="77777777" w:rsidR="00992BD8" w:rsidRPr="00992BD8" w:rsidRDefault="00992BD8" w:rsidP="00593EE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1F337A57" w14:textId="77777777" w:rsidR="00023477" w:rsidRDefault="00C113BF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4E921BE" w14:textId="77777777" w:rsidR="007A2BCB" w:rsidRDefault="00992BD8" w:rsidP="00593EE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EC02A19" w14:textId="77777777" w:rsidR="0011306C" w:rsidRDefault="007A2BCB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20BF17F" w14:textId="77777777" w:rsidTr="00CD4DD1">
        <w:tc>
          <w:tcPr>
            <w:tcW w:w="9104" w:type="dxa"/>
            <w:shd w:val="clear" w:color="auto" w:fill="D9D9D9"/>
          </w:tcPr>
          <w:p w14:paraId="3D1BE423" w14:textId="77777777" w:rsidR="0011306C" w:rsidRPr="00650D6C" w:rsidRDefault="0011306C" w:rsidP="00593EE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F3C8CB9" w14:textId="77777777" w:rsidR="00D2702A" w:rsidRPr="0012157F" w:rsidRDefault="004F23F7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67516F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F6B26" w14:textId="77777777" w:rsidR="00D2702A" w:rsidRPr="0012157F" w:rsidRDefault="00D2702A" w:rsidP="00593EE7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77C1" w14:textId="77777777" w:rsidR="00D2702A" w:rsidRPr="0012157F" w:rsidRDefault="00D2702A" w:rsidP="00593EE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C3A2F" w:rsidRPr="0012157F" w14:paraId="6E739862" w14:textId="77777777" w:rsidTr="00993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F7C4B" w14:textId="77777777" w:rsidR="006C3A2F" w:rsidRPr="0012157F" w:rsidRDefault="006C3A2F" w:rsidP="00593EE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3A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00C4F" w14:textId="77777777" w:rsidR="006C3A2F" w:rsidRPr="0012157F" w:rsidRDefault="006C3A2F" w:rsidP="00593EE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3A2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41F4FBFB" w14:textId="77777777" w:rsidR="006C3A2F" w:rsidRPr="0012157F" w:rsidRDefault="006C3A2F" w:rsidP="00593EE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3A2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6C3A2F" w:rsidRPr="0012157F" w14:paraId="71F22670" w14:textId="77777777" w:rsidTr="00993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9DD63" w14:textId="77777777" w:rsidR="006C3A2F" w:rsidRPr="0012157F" w:rsidRDefault="006C3A2F" w:rsidP="00593EE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3A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F0D7D" w14:textId="77777777" w:rsidR="006C3A2F" w:rsidRPr="0012157F" w:rsidRDefault="006C3A2F" w:rsidP="00593EE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3A2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ED524D1" w14:textId="77777777" w:rsidR="006C3A2F" w:rsidRPr="0012157F" w:rsidRDefault="006C3A2F" w:rsidP="00593EE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3A2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6C3A2F" w:rsidRPr="0012157F" w14:paraId="18E8BEF1" w14:textId="77777777" w:rsidTr="00993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97F96" w14:textId="77777777" w:rsidR="006C3A2F" w:rsidRPr="0012157F" w:rsidRDefault="006C3A2F" w:rsidP="00593EE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3A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082B8" w14:textId="77777777" w:rsidR="006C3A2F" w:rsidRPr="0012157F" w:rsidRDefault="006C3A2F" w:rsidP="00593EE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3A2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3583B5F8" w14:textId="77777777" w:rsidR="006C3A2F" w:rsidRPr="0012157F" w:rsidRDefault="006C3A2F" w:rsidP="00593EE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3A2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6C3A2F" w:rsidRPr="0012157F" w14:paraId="08B5F14E" w14:textId="77777777" w:rsidTr="0099385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1E0D8" w14:textId="77777777" w:rsidR="006C3A2F" w:rsidRPr="0012157F" w:rsidRDefault="006C3A2F" w:rsidP="00593EE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C3A2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8845" w14:textId="77777777" w:rsidR="006C3A2F" w:rsidRPr="0012157F" w:rsidRDefault="006C3A2F" w:rsidP="00593EE7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C3A2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9B7BC0C" w14:textId="77777777" w:rsidR="006C3A2F" w:rsidRPr="0012157F" w:rsidRDefault="006C3A2F" w:rsidP="00593EE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3A2F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</w:tc>
      </w:tr>
    </w:tbl>
    <w:p w14:paraId="46F6E1C0" w14:textId="77777777" w:rsidR="00E21BB4" w:rsidRPr="0012157F" w:rsidRDefault="00257E73" w:rsidP="00593EE7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83F673C" w14:textId="77777777" w:rsidR="00E21BB4" w:rsidRPr="00E21BB4" w:rsidRDefault="00E21BB4" w:rsidP="00593EE7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3680C2B" w14:textId="77777777" w:rsidR="00C62F57" w:rsidRDefault="00C62F57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9A776E8" w14:textId="77777777" w:rsidR="00C62F57" w:rsidRDefault="00C62F57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8897F58" w14:textId="77777777" w:rsidR="00721D87" w:rsidRDefault="00E21BB4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0DE71D60" w14:textId="77777777" w:rsidR="00721D87" w:rsidRDefault="00E21BB4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65EAD82" w14:textId="77777777" w:rsidR="00721D87" w:rsidRPr="00721D87" w:rsidRDefault="00721D87" w:rsidP="00593EE7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93358ED" w14:textId="77777777" w:rsidR="00721D87" w:rsidRDefault="00E21BB4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1E749F3" w14:textId="77777777" w:rsidR="00E21BB4" w:rsidRPr="00E21BB4" w:rsidRDefault="00E21BB4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10CBE8E" w14:textId="77777777" w:rsidR="00E21BB4" w:rsidRDefault="00E21BB4" w:rsidP="00593EE7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50DBD29" w14:textId="77777777" w:rsidR="00593EE7" w:rsidRDefault="00593EE7" w:rsidP="00593EE7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5CAC274D" w14:textId="77777777" w:rsidR="00593EE7" w:rsidRPr="00721D87" w:rsidRDefault="00593EE7" w:rsidP="00593EE7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</w:p>
    <w:p w14:paraId="09CB6C7A" w14:textId="77777777" w:rsidR="00593EE7" w:rsidRDefault="00593EE7" w:rsidP="00593EE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0F707CE" w14:textId="536CAC2F" w:rsidR="00C62F57" w:rsidRDefault="00C62F57" w:rsidP="00593EE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4826353" w14:textId="77777777" w:rsidR="00593EE7" w:rsidRDefault="00593EE7" w:rsidP="00593EE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33E6C9A" w14:textId="77777777" w:rsidTr="00CD4DD1">
        <w:tc>
          <w:tcPr>
            <w:tcW w:w="9104" w:type="dxa"/>
            <w:shd w:val="clear" w:color="auto" w:fill="D9D9D9"/>
          </w:tcPr>
          <w:p w14:paraId="0FF348D9" w14:textId="158FA938" w:rsidR="00BE6F04" w:rsidRPr="00650D6C" w:rsidRDefault="00E426EB" w:rsidP="00593EE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CD8F32A" w14:textId="77777777" w:rsidR="00FE4E2B" w:rsidRDefault="00E426EB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12B45E6" w14:textId="77777777" w:rsidR="00593EE7" w:rsidRDefault="00593EE7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AEBBAF8" w14:textId="77777777" w:rsidR="00593EE7" w:rsidRPr="00E426EB" w:rsidRDefault="00593EE7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3A34D64" w14:textId="77777777" w:rsidTr="00847232">
        <w:tc>
          <w:tcPr>
            <w:tcW w:w="9104" w:type="dxa"/>
            <w:shd w:val="clear" w:color="auto" w:fill="D9D9D9"/>
          </w:tcPr>
          <w:p w14:paraId="79F553F8" w14:textId="77777777" w:rsidR="00E426EB" w:rsidRPr="00650D6C" w:rsidRDefault="00E426EB" w:rsidP="00593EE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ADCCD12" w14:textId="77777777" w:rsidR="00E426EB" w:rsidRPr="0012157F" w:rsidRDefault="00E426EB" w:rsidP="00593E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3B3F9EA" w14:textId="77777777" w:rsidR="00E426EB" w:rsidRPr="00E426EB" w:rsidRDefault="00E426EB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A875FB2" w14:textId="77777777" w:rsidR="00E426EB" w:rsidRPr="00E426EB" w:rsidRDefault="00E426EB" w:rsidP="00593EE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66F19C3" w14:textId="77777777" w:rsidR="00E426EB" w:rsidRPr="00FF0EBB" w:rsidRDefault="00E426EB" w:rsidP="00593EE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F3C2F79" w14:textId="77777777" w:rsidR="00E426EB" w:rsidRPr="00E426EB" w:rsidRDefault="00E426EB" w:rsidP="00593EE7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2F6026F" w14:textId="77777777" w:rsidR="00E426EB" w:rsidRPr="00FF0EBB" w:rsidRDefault="00E426EB" w:rsidP="00593EE7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2C82F1F" w14:textId="77777777" w:rsidR="00E426EB" w:rsidRDefault="00E426EB" w:rsidP="00593EE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4C48717" w14:textId="77777777" w:rsidR="0012157F" w:rsidRPr="0012157F" w:rsidRDefault="0012157F" w:rsidP="00593E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7F3421" w14:textId="77777777" w:rsidR="00524951" w:rsidRDefault="00FE4E2B" w:rsidP="00593EE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4FFA75C" w14:textId="77777777" w:rsidR="00524951" w:rsidRDefault="00524951" w:rsidP="00593EE7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EC4584E" w14:textId="77777777" w:rsidR="00FE4E2B" w:rsidRPr="0012157F" w:rsidRDefault="00524951" w:rsidP="00593EE7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D7C60C2" w14:textId="77777777" w:rsidR="00484F88" w:rsidRPr="0012157F" w:rsidRDefault="006D536F" w:rsidP="00593EE7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6F464" w14:textId="77777777" w:rsidR="00E40A91" w:rsidRDefault="00E40A91" w:rsidP="0038231F">
      <w:pPr>
        <w:spacing w:after="0" w:line="240" w:lineRule="auto"/>
      </w:pPr>
      <w:r>
        <w:separator/>
      </w:r>
    </w:p>
  </w:endnote>
  <w:endnote w:type="continuationSeparator" w:id="0">
    <w:p w14:paraId="37837A65" w14:textId="77777777" w:rsidR="00E40A91" w:rsidRDefault="00E40A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BF7F0" w14:textId="77777777" w:rsidR="006C3A2F" w:rsidRDefault="006C3A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4A68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29688B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67C68" w14:textId="77777777" w:rsidR="006C3A2F" w:rsidRDefault="006C3A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8C3B3" w14:textId="77777777" w:rsidR="00E40A91" w:rsidRDefault="00E40A91" w:rsidP="0038231F">
      <w:pPr>
        <w:spacing w:after="0" w:line="240" w:lineRule="auto"/>
      </w:pPr>
      <w:r>
        <w:separator/>
      </w:r>
    </w:p>
  </w:footnote>
  <w:footnote w:type="continuationSeparator" w:id="0">
    <w:p w14:paraId="5772340B" w14:textId="77777777" w:rsidR="00E40A91" w:rsidRDefault="00E40A91" w:rsidP="0038231F">
      <w:pPr>
        <w:spacing w:after="0" w:line="240" w:lineRule="auto"/>
      </w:pPr>
      <w:r>
        <w:continuationSeparator/>
      </w:r>
    </w:p>
  </w:footnote>
  <w:footnote w:id="1">
    <w:p w14:paraId="72DC446E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73A178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AA4D7A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0F10991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5609E" w14:textId="77777777" w:rsidR="006C3A2F" w:rsidRDefault="006C3A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6FF5A" w14:textId="77777777" w:rsidR="006C3A2F" w:rsidRDefault="006C3A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05180" w14:textId="77777777" w:rsidR="006C3A2F" w:rsidRDefault="006C3A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825251">
    <w:abstractNumId w:val="11"/>
  </w:num>
  <w:num w:numId="2" w16cid:durableId="260769015">
    <w:abstractNumId w:val="0"/>
  </w:num>
  <w:num w:numId="3" w16cid:durableId="484049450">
    <w:abstractNumId w:val="10"/>
  </w:num>
  <w:num w:numId="4" w16cid:durableId="1124889323">
    <w:abstractNumId w:val="13"/>
  </w:num>
  <w:num w:numId="5" w16cid:durableId="1881892038">
    <w:abstractNumId w:val="12"/>
  </w:num>
  <w:num w:numId="6" w16cid:durableId="1288514335">
    <w:abstractNumId w:val="9"/>
  </w:num>
  <w:num w:numId="7" w16cid:durableId="1816095303">
    <w:abstractNumId w:val="1"/>
  </w:num>
  <w:num w:numId="8" w16cid:durableId="97065694">
    <w:abstractNumId w:val="6"/>
  </w:num>
  <w:num w:numId="9" w16cid:durableId="1892417589">
    <w:abstractNumId w:val="4"/>
  </w:num>
  <w:num w:numId="10" w16cid:durableId="294802453">
    <w:abstractNumId w:val="7"/>
  </w:num>
  <w:num w:numId="11" w16cid:durableId="2141224615">
    <w:abstractNumId w:val="5"/>
  </w:num>
  <w:num w:numId="12" w16cid:durableId="689186368">
    <w:abstractNumId w:val="8"/>
  </w:num>
  <w:num w:numId="13" w16cid:durableId="492724953">
    <w:abstractNumId w:val="3"/>
  </w:num>
  <w:num w:numId="14" w16cid:durableId="16325199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A9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93EE7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3A2F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0A9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B21DF"/>
  <w15:docId w15:val="{26E8B62D-754A-442B-9E4C-C24E88525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818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2023-05-05T09:11:00Z</dcterms:created>
  <dcterms:modified xsi:type="dcterms:W3CDTF">2023-05-05T09:11:00Z</dcterms:modified>
</cp:coreProperties>
</file>