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69AFD" w14:textId="77777777" w:rsidR="00FB7F50" w:rsidRPr="00CF04D7" w:rsidRDefault="00076D29" w:rsidP="009C6868">
      <w:pPr>
        <w:jc w:val="right"/>
        <w:rPr>
          <w:rFonts w:ascii="Arial" w:hAnsi="Arial" w:cs="Arial"/>
        </w:rPr>
      </w:pPr>
      <w:bookmarkStart w:id="0" w:name="_Hlk53520193"/>
      <w:r w:rsidRPr="00076D29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076D29">
        <w:rPr>
          <w:rFonts w:ascii="Arial" w:hAnsi="Arial" w:cs="Arial"/>
        </w:rPr>
        <w:t>2023-05-15</w:t>
      </w:r>
    </w:p>
    <w:p w14:paraId="6B649B72" w14:textId="77777777" w:rsidR="00FB7F50" w:rsidRPr="00CF04D7" w:rsidRDefault="00FB7F50" w:rsidP="009C6868">
      <w:pPr>
        <w:rPr>
          <w:rFonts w:ascii="Arial" w:hAnsi="Arial" w:cs="Arial"/>
        </w:rPr>
      </w:pPr>
    </w:p>
    <w:p w14:paraId="0DAC65D2" w14:textId="77777777" w:rsidR="00076D29" w:rsidRPr="00076D29" w:rsidRDefault="00076D29" w:rsidP="009C6868">
      <w:pPr>
        <w:rPr>
          <w:rFonts w:ascii="Arial" w:hAnsi="Arial" w:cs="Arial"/>
          <w:b/>
          <w:bCs/>
        </w:rPr>
      </w:pPr>
      <w:r w:rsidRPr="00076D29">
        <w:rPr>
          <w:rFonts w:ascii="Arial" w:hAnsi="Arial" w:cs="Arial"/>
          <w:b/>
          <w:bCs/>
        </w:rPr>
        <w:t>Szpital Wojewódzki w Poznaniu</w:t>
      </w:r>
    </w:p>
    <w:p w14:paraId="29CAD114" w14:textId="77777777" w:rsidR="00FB7F50" w:rsidRPr="00CF04D7" w:rsidRDefault="00076D29" w:rsidP="009C6868">
      <w:pPr>
        <w:rPr>
          <w:rFonts w:ascii="Arial" w:hAnsi="Arial" w:cs="Arial"/>
          <w:b/>
          <w:bCs/>
        </w:rPr>
      </w:pPr>
      <w:r w:rsidRPr="00076D29">
        <w:rPr>
          <w:rFonts w:ascii="Arial" w:hAnsi="Arial" w:cs="Arial"/>
          <w:b/>
          <w:bCs/>
        </w:rPr>
        <w:t>Dział Zamówień Publicznych</w:t>
      </w:r>
    </w:p>
    <w:p w14:paraId="64C3B10C" w14:textId="77777777" w:rsidR="00FB7F50" w:rsidRPr="00CF04D7" w:rsidRDefault="00076D29" w:rsidP="009C6868">
      <w:pPr>
        <w:rPr>
          <w:rFonts w:ascii="Arial" w:hAnsi="Arial" w:cs="Arial"/>
        </w:rPr>
      </w:pPr>
      <w:r w:rsidRPr="00076D29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076D29">
        <w:rPr>
          <w:rFonts w:ascii="Arial" w:hAnsi="Arial" w:cs="Arial"/>
        </w:rPr>
        <w:t>7/19</w:t>
      </w:r>
    </w:p>
    <w:p w14:paraId="426C0FD2" w14:textId="77777777" w:rsidR="00FB7F50" w:rsidRPr="00CF04D7" w:rsidRDefault="00076D29" w:rsidP="009C6868">
      <w:pPr>
        <w:rPr>
          <w:rFonts w:ascii="Arial" w:hAnsi="Arial" w:cs="Arial"/>
        </w:rPr>
      </w:pPr>
      <w:r w:rsidRPr="00076D29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076D29">
        <w:rPr>
          <w:rFonts w:ascii="Arial" w:hAnsi="Arial" w:cs="Arial"/>
        </w:rPr>
        <w:t>Poznań</w:t>
      </w:r>
    </w:p>
    <w:p w14:paraId="6D29D1F5" w14:textId="77777777" w:rsidR="009C6868" w:rsidRDefault="009C6868" w:rsidP="009C6868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14:paraId="3B31810E" w14:textId="41EE4715" w:rsidR="00E62859" w:rsidRPr="00CF04D7" w:rsidRDefault="00E62859" w:rsidP="009C6868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7530BF4A" w14:textId="77777777" w:rsidR="00E62859" w:rsidRDefault="00E62859" w:rsidP="009C6868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3E6A5C5A" w14:textId="77777777" w:rsidR="009C6868" w:rsidRDefault="009C6868" w:rsidP="009C6868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06B9E0E5" w14:textId="77777777" w:rsidR="009C6868" w:rsidRPr="00CF04D7" w:rsidRDefault="009C6868" w:rsidP="009C6868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6A27657A" w14:textId="77777777" w:rsidR="008642B3" w:rsidRPr="00CF04D7" w:rsidRDefault="009F0E5C" w:rsidP="009C6868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046CF33C" w14:textId="77777777" w:rsidR="008642B3" w:rsidRDefault="008642B3" w:rsidP="009C6868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14:paraId="190F7B31" w14:textId="77777777" w:rsidR="009C6868" w:rsidRPr="00CF04D7" w:rsidRDefault="009C6868" w:rsidP="009C6868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076D29" w:rsidRPr="00CF04D7" w14:paraId="6BA67A2F" w14:textId="77777777" w:rsidTr="00AD03AC">
        <w:trPr>
          <w:trHeight w:val="638"/>
        </w:trPr>
        <w:tc>
          <w:tcPr>
            <w:tcW w:w="959" w:type="dxa"/>
            <w:shd w:val="clear" w:color="auto" w:fill="auto"/>
          </w:tcPr>
          <w:p w14:paraId="62BBE637" w14:textId="77777777" w:rsidR="00076D29" w:rsidRPr="00CF04D7" w:rsidRDefault="00076D29" w:rsidP="009C6868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7340A4" w14:textId="77777777" w:rsidR="00076D29" w:rsidRDefault="00076D29" w:rsidP="009C6868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076D29">
              <w:rPr>
                <w:rFonts w:ascii="Arial" w:hAnsi="Arial" w:cs="Arial"/>
              </w:rPr>
              <w:t>podstawowy</w:t>
            </w:r>
            <w:r w:rsidR="009C6868">
              <w:rPr>
                <w:rFonts w:ascii="Arial" w:hAnsi="Arial" w:cs="Arial"/>
              </w:rPr>
              <w:t>m</w:t>
            </w:r>
            <w:r w:rsidRPr="00076D29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076D29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076D29">
              <w:rPr>
                <w:rFonts w:ascii="Arial" w:hAnsi="Arial" w:cs="Arial"/>
                <w:b/>
                <w:bCs/>
              </w:rPr>
              <w:t xml:space="preserve">Pełnienie całodobowego serwisu, konserwacji oraz naprawy </w:t>
            </w:r>
            <w:proofErr w:type="spellStart"/>
            <w:r w:rsidRPr="00076D29">
              <w:rPr>
                <w:rFonts w:ascii="Arial" w:hAnsi="Arial" w:cs="Arial"/>
                <w:b/>
                <w:bCs/>
              </w:rPr>
              <w:t>urzadzeń</w:t>
            </w:r>
            <w:proofErr w:type="spellEnd"/>
            <w:r w:rsidRPr="00076D29">
              <w:rPr>
                <w:rFonts w:ascii="Arial" w:hAnsi="Arial" w:cs="Arial"/>
                <w:b/>
                <w:bCs/>
              </w:rPr>
              <w:t xml:space="preserve"> transportu bliskiego zainstalowanych we wszystkich filiach Szpitala.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076D29">
              <w:rPr>
                <w:rFonts w:ascii="Arial" w:hAnsi="Arial" w:cs="Arial"/>
                <w:b/>
              </w:rPr>
              <w:t>SZW/DZP/45/2023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5D7BA645" w14:textId="4C007B91" w:rsidR="009C6868" w:rsidRPr="00CF04D7" w:rsidRDefault="009C6868" w:rsidP="009C6868">
            <w:pPr>
              <w:jc w:val="both"/>
              <w:rPr>
                <w:rFonts w:ascii="Arial" w:hAnsi="Arial" w:cs="Arial"/>
              </w:rPr>
            </w:pPr>
          </w:p>
        </w:tc>
      </w:tr>
    </w:tbl>
    <w:p w14:paraId="5B0369FE" w14:textId="0F0825A4" w:rsidR="008642B3" w:rsidRDefault="00C65E53" w:rsidP="009C6868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Zamawiający, </w:t>
      </w:r>
      <w:r w:rsidR="00076D29" w:rsidRPr="00076D29">
        <w:rPr>
          <w:rFonts w:ascii="Arial" w:hAnsi="Arial" w:cs="Arial"/>
          <w:b/>
        </w:rPr>
        <w:t>Szpital Wojewódzki w Poznaniu</w:t>
      </w:r>
      <w:r w:rsidR="009C6868">
        <w:rPr>
          <w:rFonts w:ascii="Arial" w:hAnsi="Arial" w:cs="Arial"/>
          <w:b/>
        </w:rPr>
        <w:t xml:space="preserve">, </w:t>
      </w:r>
      <w:r w:rsidR="00076D29" w:rsidRPr="00076D29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76D29" w:rsidRPr="00076D29">
        <w:rPr>
          <w:rFonts w:ascii="Arial" w:hAnsi="Arial" w:cs="Arial"/>
        </w:rPr>
        <w:t>(</w:t>
      </w:r>
      <w:proofErr w:type="spellStart"/>
      <w:r w:rsidR="00076D29" w:rsidRPr="00076D29">
        <w:rPr>
          <w:rFonts w:ascii="Arial" w:hAnsi="Arial" w:cs="Arial"/>
        </w:rPr>
        <w:t>t.j</w:t>
      </w:r>
      <w:proofErr w:type="spellEnd"/>
      <w:r w:rsidR="00076D29" w:rsidRPr="00076D29">
        <w:rPr>
          <w:rFonts w:ascii="Arial" w:hAnsi="Arial" w:cs="Arial"/>
        </w:rPr>
        <w:t>. Dz. U. z 2022r. poz. 1710)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p w14:paraId="6E74A4C0" w14:textId="77777777" w:rsidR="009C6868" w:rsidRPr="00CF04D7" w:rsidRDefault="009C6868" w:rsidP="009C6868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76D29" w:rsidRPr="00CF04D7" w14:paraId="7DED5254" w14:textId="77777777" w:rsidTr="00AD03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D06194E" w14:textId="77777777" w:rsidR="00076D29" w:rsidRPr="00CF04D7" w:rsidRDefault="00076D29" w:rsidP="009C6868">
            <w:pPr>
              <w:jc w:val="both"/>
              <w:rPr>
                <w:rFonts w:ascii="Arial" w:hAnsi="Arial" w:cs="Arial"/>
                <w:b/>
              </w:rPr>
            </w:pPr>
            <w:r w:rsidRPr="00076D29">
              <w:rPr>
                <w:rFonts w:ascii="Arial" w:hAnsi="Arial" w:cs="Arial"/>
                <w:b/>
              </w:rPr>
              <w:t>WINDA s.j. Zakład Elektromechaniki Dźwigowej</w:t>
            </w:r>
          </w:p>
          <w:p w14:paraId="5E058B9E" w14:textId="77777777" w:rsidR="00076D29" w:rsidRPr="00CF04D7" w:rsidRDefault="00076D29" w:rsidP="009C6868">
            <w:pPr>
              <w:jc w:val="both"/>
              <w:rPr>
                <w:rFonts w:ascii="Arial" w:hAnsi="Arial" w:cs="Arial"/>
                <w:bCs/>
              </w:rPr>
            </w:pPr>
            <w:r w:rsidRPr="00076D29">
              <w:rPr>
                <w:rFonts w:ascii="Arial" w:hAnsi="Arial" w:cs="Arial"/>
                <w:bCs/>
              </w:rPr>
              <w:t>os. Orła Białego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076D29">
              <w:rPr>
                <w:rFonts w:ascii="Arial" w:hAnsi="Arial" w:cs="Arial"/>
                <w:bCs/>
              </w:rPr>
              <w:t>3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</w:p>
          <w:p w14:paraId="15CA14C7" w14:textId="77777777" w:rsidR="00076D29" w:rsidRPr="00CF04D7" w:rsidRDefault="00076D29" w:rsidP="009C6868">
            <w:pPr>
              <w:jc w:val="both"/>
              <w:rPr>
                <w:rFonts w:ascii="Arial" w:hAnsi="Arial" w:cs="Arial"/>
                <w:bCs/>
              </w:rPr>
            </w:pPr>
            <w:r w:rsidRPr="00076D29">
              <w:rPr>
                <w:rFonts w:ascii="Arial" w:hAnsi="Arial" w:cs="Arial"/>
                <w:bCs/>
              </w:rPr>
              <w:t>61-251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076D29">
              <w:rPr>
                <w:rFonts w:ascii="Arial" w:hAnsi="Arial" w:cs="Arial"/>
                <w:bCs/>
              </w:rPr>
              <w:t>Poznań</w:t>
            </w:r>
          </w:p>
          <w:p w14:paraId="048BCABF" w14:textId="77777777" w:rsidR="00076D29" w:rsidRPr="00CF04D7" w:rsidRDefault="00076D29" w:rsidP="009C6868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na:</w:t>
            </w:r>
          </w:p>
          <w:p w14:paraId="01EDBA90" w14:textId="17192616" w:rsidR="00076D29" w:rsidRPr="00CF04D7" w:rsidRDefault="00076D29" w:rsidP="009C6868">
            <w:pPr>
              <w:jc w:val="both"/>
              <w:rPr>
                <w:rFonts w:ascii="Arial" w:hAnsi="Arial" w:cs="Arial"/>
                <w:b/>
              </w:rPr>
            </w:pPr>
            <w:r w:rsidRPr="00076D29">
              <w:rPr>
                <w:rFonts w:ascii="Arial" w:hAnsi="Arial" w:cs="Arial"/>
              </w:rPr>
              <w:t xml:space="preserve">Pełnienie całodobowego serwisu, konserwacji oraz naprawy </w:t>
            </w:r>
            <w:r w:rsidR="009C6868" w:rsidRPr="00076D29">
              <w:rPr>
                <w:rFonts w:ascii="Arial" w:hAnsi="Arial" w:cs="Arial"/>
              </w:rPr>
              <w:t>urządzeń</w:t>
            </w:r>
            <w:r w:rsidRPr="00076D29">
              <w:rPr>
                <w:rFonts w:ascii="Arial" w:hAnsi="Arial" w:cs="Arial"/>
              </w:rPr>
              <w:t xml:space="preserve"> transportu bliskiego zainstalowanych we wszystkich filiach Szpitala.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076D29">
              <w:rPr>
                <w:rFonts w:ascii="Arial" w:hAnsi="Arial" w:cs="Arial"/>
                <w:b/>
              </w:rPr>
              <w:t>134 611.20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181ACA22" w14:textId="77777777" w:rsidR="00076D29" w:rsidRPr="00CF04D7" w:rsidRDefault="00076D29" w:rsidP="009C6868">
            <w:pPr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14:paraId="56C92716" w14:textId="77777777" w:rsidR="00076D29" w:rsidRPr="00CF04D7" w:rsidRDefault="00076D29" w:rsidP="009C6868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076D29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5F5B71D5" w14:textId="77777777" w:rsidR="009C6868" w:rsidRDefault="009C6868" w:rsidP="009C6868">
      <w:pPr>
        <w:jc w:val="both"/>
        <w:rPr>
          <w:rFonts w:ascii="Arial" w:hAnsi="Arial" w:cs="Arial"/>
          <w:color w:val="000000"/>
        </w:rPr>
      </w:pPr>
    </w:p>
    <w:p w14:paraId="147C4A78" w14:textId="3AD6D94F" w:rsidR="003A0AFC" w:rsidRPr="00CF04D7" w:rsidRDefault="00915B9E" w:rsidP="009C6868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2409"/>
        <w:gridCol w:w="2552"/>
        <w:gridCol w:w="1276"/>
      </w:tblGrid>
      <w:tr w:rsidR="009C6868" w:rsidRPr="00CF04D7" w14:paraId="329B25CC" w14:textId="77777777" w:rsidTr="009C6868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14:paraId="7F418B12" w14:textId="77777777" w:rsidR="009C6868" w:rsidRPr="00CF04D7" w:rsidRDefault="009C6868" w:rsidP="009C686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shd w:val="clear" w:color="auto" w:fill="EDEDED"/>
            <w:vAlign w:val="center"/>
          </w:tcPr>
          <w:p w14:paraId="10813B8F" w14:textId="77777777" w:rsidR="009C6868" w:rsidRPr="00CF04D7" w:rsidRDefault="009C6868" w:rsidP="009C686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shd w:val="clear" w:color="auto" w:fill="EDEDED"/>
            <w:vAlign w:val="center"/>
          </w:tcPr>
          <w:p w14:paraId="48D6A6E7" w14:textId="77777777" w:rsidR="009C6868" w:rsidRPr="00CF04D7" w:rsidRDefault="009C6868" w:rsidP="009C6868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6D29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409" w:type="dxa"/>
            <w:shd w:val="clear" w:color="auto" w:fill="EDEDED"/>
            <w:vAlign w:val="center"/>
          </w:tcPr>
          <w:p w14:paraId="6DCDD078" w14:textId="77777777" w:rsidR="009C6868" w:rsidRPr="00CF04D7" w:rsidRDefault="009C6868" w:rsidP="009C6868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6D29">
              <w:rPr>
                <w:rFonts w:ascii="Arial" w:hAnsi="Arial" w:cs="Arial"/>
                <w:bCs/>
                <w:sz w:val="18"/>
                <w:szCs w:val="18"/>
              </w:rPr>
              <w:t>Stawka roboczogodziny dla rozliczenia napraw oraz prac dodatkowych</w:t>
            </w:r>
          </w:p>
        </w:tc>
        <w:tc>
          <w:tcPr>
            <w:tcW w:w="2552" w:type="dxa"/>
            <w:shd w:val="clear" w:color="auto" w:fill="EDEDED"/>
            <w:vAlign w:val="center"/>
          </w:tcPr>
          <w:p w14:paraId="0BC382A9" w14:textId="77777777" w:rsidR="009C6868" w:rsidRPr="00CF04D7" w:rsidRDefault="009C6868" w:rsidP="009C6868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6D29">
              <w:rPr>
                <w:rFonts w:ascii="Arial" w:hAnsi="Arial" w:cs="Arial"/>
                <w:bCs/>
                <w:sz w:val="18"/>
                <w:szCs w:val="18"/>
              </w:rPr>
              <w:t>Zdolność techniczna lub zawodowa - wykonanie usługi polegającej na ciągłej konserwacji i serwisowaniu urządzeń</w:t>
            </w:r>
          </w:p>
        </w:tc>
        <w:tc>
          <w:tcPr>
            <w:tcW w:w="1276" w:type="dxa"/>
            <w:shd w:val="clear" w:color="auto" w:fill="EDEDED"/>
            <w:vAlign w:val="center"/>
          </w:tcPr>
          <w:p w14:paraId="425E316E" w14:textId="77777777" w:rsidR="009C6868" w:rsidRPr="00CF04D7" w:rsidRDefault="009C6868" w:rsidP="009C686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9C6868" w:rsidRPr="00CF04D7" w14:paraId="093EEF0B" w14:textId="77777777" w:rsidTr="009C6868">
        <w:tc>
          <w:tcPr>
            <w:tcW w:w="709" w:type="dxa"/>
            <w:vAlign w:val="center"/>
          </w:tcPr>
          <w:p w14:paraId="0505DEFA" w14:textId="77777777" w:rsidR="009C6868" w:rsidRPr="00CF04D7" w:rsidRDefault="009C6868" w:rsidP="009C686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6D2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D47C475" w14:textId="77777777" w:rsidR="009C6868" w:rsidRPr="00CF04D7" w:rsidRDefault="009C6868" w:rsidP="009C6868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076D29">
              <w:rPr>
                <w:rFonts w:ascii="Arial" w:hAnsi="Arial" w:cs="Arial"/>
                <w:b/>
                <w:sz w:val="18"/>
                <w:szCs w:val="18"/>
              </w:rPr>
              <w:t>WINDA s.j. Zakład Elektromechaniki Dźwigowej</w:t>
            </w:r>
          </w:p>
          <w:p w14:paraId="554899B7" w14:textId="77777777" w:rsidR="009C6868" w:rsidRPr="00CF04D7" w:rsidRDefault="009C6868" w:rsidP="009C6868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076D29">
              <w:rPr>
                <w:rFonts w:ascii="Arial" w:hAnsi="Arial" w:cs="Arial"/>
                <w:bCs/>
                <w:sz w:val="18"/>
                <w:szCs w:val="18"/>
              </w:rPr>
              <w:t>os. Orła Białego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76D29">
              <w:rPr>
                <w:rFonts w:ascii="Arial" w:hAnsi="Arial" w:cs="Arial"/>
                <w:bCs/>
                <w:sz w:val="18"/>
                <w:szCs w:val="18"/>
              </w:rPr>
              <w:t>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14:paraId="5D3DD9D2" w14:textId="77777777" w:rsidR="009C6868" w:rsidRPr="00CF04D7" w:rsidRDefault="009C6868" w:rsidP="009C6868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076D29">
              <w:rPr>
                <w:rFonts w:ascii="Arial" w:hAnsi="Arial" w:cs="Arial"/>
                <w:bCs/>
                <w:sz w:val="18"/>
                <w:szCs w:val="18"/>
              </w:rPr>
              <w:t>61-251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076D29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28DA2D0D" w14:textId="77777777" w:rsidR="009C6868" w:rsidRPr="00CF04D7" w:rsidRDefault="009C6868" w:rsidP="009C686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6D29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2409" w:type="dxa"/>
            <w:vAlign w:val="center"/>
          </w:tcPr>
          <w:p w14:paraId="54FF0471" w14:textId="0B4C1CD8" w:rsidR="009C6868" w:rsidRPr="00CF04D7" w:rsidRDefault="009C6868" w:rsidP="009C686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6D2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C147AD">
              <w:rPr>
                <w:rFonts w:ascii="Arial" w:hAnsi="Arial" w:cs="Arial"/>
                <w:sz w:val="18"/>
                <w:szCs w:val="18"/>
              </w:rPr>
              <w:t>2</w:t>
            </w:r>
            <w:r w:rsidRPr="00076D29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2552" w:type="dxa"/>
            <w:vAlign w:val="center"/>
          </w:tcPr>
          <w:p w14:paraId="565A5025" w14:textId="01FB3F86" w:rsidR="009C6868" w:rsidRPr="00CF04D7" w:rsidRDefault="009C6868" w:rsidP="009C686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6D2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C147AD">
              <w:rPr>
                <w:rFonts w:ascii="Arial" w:hAnsi="Arial" w:cs="Arial"/>
                <w:sz w:val="18"/>
                <w:szCs w:val="18"/>
              </w:rPr>
              <w:t>2</w:t>
            </w:r>
            <w:r w:rsidRPr="00076D29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14:paraId="0477F6AD" w14:textId="54332C96" w:rsidR="009C6868" w:rsidRPr="00CF04D7" w:rsidRDefault="009C6868" w:rsidP="009C6868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6D2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C147AD">
              <w:rPr>
                <w:rFonts w:ascii="Arial" w:hAnsi="Arial" w:cs="Arial"/>
                <w:sz w:val="18"/>
                <w:szCs w:val="18"/>
              </w:rPr>
              <w:t>10</w:t>
            </w:r>
            <w:r w:rsidRPr="00076D29">
              <w:rPr>
                <w:rFonts w:ascii="Arial" w:hAnsi="Arial" w:cs="Arial"/>
                <w:sz w:val="18"/>
                <w:szCs w:val="18"/>
              </w:rPr>
              <w:t>0,00</w:t>
            </w:r>
          </w:p>
        </w:tc>
      </w:tr>
    </w:tbl>
    <w:p w14:paraId="4E652235" w14:textId="77777777" w:rsidR="00E85D70" w:rsidRPr="00CF04D7" w:rsidRDefault="00E85D70" w:rsidP="009C6868">
      <w:pPr>
        <w:ind w:firstLine="709"/>
        <w:jc w:val="both"/>
        <w:rPr>
          <w:rFonts w:ascii="Arial" w:hAnsi="Arial" w:cs="Arial"/>
          <w:color w:val="000000"/>
        </w:rPr>
      </w:pPr>
    </w:p>
    <w:p w14:paraId="18DE2159" w14:textId="77777777" w:rsidR="008642B3" w:rsidRPr="00CF04D7" w:rsidRDefault="00B464D3" w:rsidP="009C6868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14:paraId="72332EFD" w14:textId="77777777" w:rsidTr="00074D88">
        <w:tc>
          <w:tcPr>
            <w:tcW w:w="779" w:type="dxa"/>
            <w:shd w:val="clear" w:color="auto" w:fill="EDEDED"/>
            <w:vAlign w:val="center"/>
          </w:tcPr>
          <w:p w14:paraId="1CB221DC" w14:textId="77777777" w:rsidR="008642B3" w:rsidRPr="00CF04D7" w:rsidRDefault="002B6761" w:rsidP="009C686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78C9B62E" w14:textId="77777777" w:rsidR="008642B3" w:rsidRPr="00CF04D7" w:rsidRDefault="00F33C66" w:rsidP="009C686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6D5F0AEE" w14:textId="77777777" w:rsidR="008642B3" w:rsidRPr="00CF04D7" w:rsidRDefault="008642B3" w:rsidP="009C686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14:paraId="76E9FA24" w14:textId="77777777" w:rsidTr="00F33C66">
        <w:tc>
          <w:tcPr>
            <w:tcW w:w="779" w:type="dxa"/>
            <w:vAlign w:val="center"/>
          </w:tcPr>
          <w:p w14:paraId="309E9AB8" w14:textId="77777777" w:rsidR="002B6761" w:rsidRPr="00CF04D7" w:rsidRDefault="002B6761" w:rsidP="009C68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FA25398" w14:textId="77777777" w:rsidR="008642B3" w:rsidRPr="00CF04D7" w:rsidRDefault="008642B3" w:rsidP="009C686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16DC463" w14:textId="77777777" w:rsidR="008642B3" w:rsidRPr="00CF04D7" w:rsidRDefault="008642B3" w:rsidP="009C686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B13DF76" w14:textId="77777777" w:rsidR="008642B3" w:rsidRPr="00CF04D7" w:rsidRDefault="008642B3" w:rsidP="009C6868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4706F03" w14:textId="77777777" w:rsidR="008642B3" w:rsidRPr="00CF04D7" w:rsidRDefault="008642B3" w:rsidP="009C6868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385F81F5" w14:textId="77777777" w:rsidR="008642B3" w:rsidRPr="00CF04D7" w:rsidRDefault="00E407E4" w:rsidP="009C686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14:paraId="430972DD" w14:textId="77777777" w:rsidR="00E407E4" w:rsidRDefault="00E407E4" w:rsidP="009C686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C886079" w14:textId="77777777" w:rsidR="008642B3" w:rsidRPr="00CF04D7" w:rsidRDefault="008642B3" w:rsidP="009C686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92E1E68" w14:textId="77777777" w:rsidR="008642B3" w:rsidRPr="00CF04D7" w:rsidRDefault="008642B3" w:rsidP="009C6868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95141D7" w14:textId="77777777" w:rsidR="009F0E5C" w:rsidRPr="00CF04D7" w:rsidRDefault="009F0E5C" w:rsidP="009C6868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4D57A893" w14:textId="77777777" w:rsidR="00F960D7" w:rsidRPr="00CF04D7" w:rsidRDefault="00A029B8" w:rsidP="009C6868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076D29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36EAF694" w14:textId="77777777" w:rsidR="00F960D7" w:rsidRDefault="00D8427E" w:rsidP="009C6868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14:paraId="6F026A2C" w14:textId="77777777" w:rsidR="00E428E9" w:rsidRPr="00CF04D7" w:rsidRDefault="00E428E9" w:rsidP="009C6868">
      <w:pPr>
        <w:jc w:val="both"/>
        <w:rPr>
          <w:rFonts w:ascii="Arial" w:hAnsi="Arial" w:cs="Arial"/>
        </w:rPr>
      </w:pPr>
    </w:p>
    <w:p w14:paraId="4AB01517" w14:textId="77777777" w:rsidR="00F960D7" w:rsidRDefault="00F960D7" w:rsidP="009C6868">
      <w:pPr>
        <w:jc w:val="both"/>
        <w:rPr>
          <w:rFonts w:ascii="Arial" w:hAnsi="Arial" w:cs="Arial"/>
          <w:bCs/>
        </w:rPr>
      </w:pPr>
    </w:p>
    <w:p w14:paraId="6025FDFA" w14:textId="77777777" w:rsidR="00E428E9" w:rsidRPr="00CF04D7" w:rsidRDefault="00E428E9" w:rsidP="009C6868">
      <w:pPr>
        <w:jc w:val="both"/>
        <w:rPr>
          <w:rFonts w:ascii="Arial" w:hAnsi="Arial" w:cs="Arial"/>
          <w:bCs/>
        </w:rPr>
      </w:pPr>
    </w:p>
    <w:p w14:paraId="2C8D4BDE" w14:textId="77777777" w:rsidR="00B464D3" w:rsidRPr="00CF04D7" w:rsidRDefault="00B464D3" w:rsidP="009C6868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bookmarkEnd w:id="0"/>
    <w:p w14:paraId="5BCC4971" w14:textId="77777777" w:rsidR="00C147AD" w:rsidRDefault="00C147AD" w:rsidP="00C147AD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72A66EA" w14:textId="357CDB95" w:rsidR="00C147AD" w:rsidRDefault="00C147AD" w:rsidP="00C147AD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</w:t>
      </w: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w Poznaniu</w:t>
      </w:r>
    </w:p>
    <w:p w14:paraId="40BB0A4E" w14:textId="5F82CE55" w:rsidR="00C147AD" w:rsidRPr="006B27ED" w:rsidRDefault="00C147AD" w:rsidP="00C147AD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             Piotr Nowicki</w:t>
      </w:r>
    </w:p>
    <w:p w14:paraId="13361B00" w14:textId="77777777" w:rsidR="008642B3" w:rsidRPr="00CF04D7" w:rsidRDefault="008642B3" w:rsidP="009C6868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5A146" w14:textId="77777777" w:rsidR="00D302A3" w:rsidRDefault="00D302A3">
      <w:r>
        <w:separator/>
      </w:r>
    </w:p>
  </w:endnote>
  <w:endnote w:type="continuationSeparator" w:id="0">
    <w:p w14:paraId="33E22AAC" w14:textId="77777777" w:rsidR="00D302A3" w:rsidRDefault="00D30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5B0D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AB9F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1D6A3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E81656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9909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F1B31" w14:textId="77777777" w:rsidR="00D302A3" w:rsidRDefault="00D302A3">
      <w:r>
        <w:separator/>
      </w:r>
    </w:p>
  </w:footnote>
  <w:footnote w:type="continuationSeparator" w:id="0">
    <w:p w14:paraId="62050F43" w14:textId="77777777" w:rsidR="00D302A3" w:rsidRDefault="00D302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4C3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5536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D35C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2A3"/>
    <w:rsid w:val="00022322"/>
    <w:rsid w:val="00042497"/>
    <w:rsid w:val="00074D88"/>
    <w:rsid w:val="00076D29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C6868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147AD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302A3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BE5A59"/>
  <w15:chartTrackingRefBased/>
  <w15:docId w15:val="{D97A5030-E15D-49F6-B66F-A4C484F16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147A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2023-05-15T06:12:00Z</cp:lastPrinted>
  <dcterms:created xsi:type="dcterms:W3CDTF">2023-05-15T06:13:00Z</dcterms:created>
  <dcterms:modified xsi:type="dcterms:W3CDTF">2023-05-15T06:13:00Z</dcterms:modified>
</cp:coreProperties>
</file>