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525C7" w:rsidRDefault="00D60DD2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525C7">
        <w:rPr>
          <w:rFonts w:ascii="Arial Narrow" w:hAnsi="Arial Narrow"/>
          <w:sz w:val="22"/>
          <w:szCs w:val="22"/>
        </w:rPr>
        <w:t>Bydgoszcz</w:t>
      </w:r>
      <w:r w:rsidR="00FB7F50" w:rsidRPr="002525C7">
        <w:rPr>
          <w:rFonts w:ascii="Arial Narrow" w:hAnsi="Arial Narrow"/>
          <w:sz w:val="22"/>
          <w:szCs w:val="22"/>
        </w:rPr>
        <w:t xml:space="preserve"> dnia: </w:t>
      </w:r>
      <w:r w:rsidRPr="002525C7">
        <w:rPr>
          <w:rFonts w:ascii="Arial Narrow" w:hAnsi="Arial Narrow"/>
          <w:sz w:val="22"/>
          <w:szCs w:val="22"/>
        </w:rPr>
        <w:t>2023-05-15</w:t>
      </w:r>
    </w:p>
    <w:p w:rsidR="00FB7F50" w:rsidRPr="002525C7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525C7" w:rsidRDefault="00D60DD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525C7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525C7" w:rsidRDefault="00D60DD2" w:rsidP="00FB7F50">
      <w:pPr>
        <w:rPr>
          <w:rFonts w:ascii="Arial Narrow" w:hAnsi="Arial Narrow"/>
          <w:sz w:val="22"/>
          <w:szCs w:val="22"/>
        </w:rPr>
      </w:pPr>
      <w:r w:rsidRPr="002525C7">
        <w:rPr>
          <w:rFonts w:ascii="Arial Narrow" w:hAnsi="Arial Narrow"/>
          <w:sz w:val="22"/>
          <w:szCs w:val="22"/>
        </w:rPr>
        <w:t>Powstańców Warszawy</w:t>
      </w:r>
      <w:r w:rsidR="00FB7F50" w:rsidRPr="002525C7">
        <w:rPr>
          <w:rFonts w:ascii="Arial Narrow" w:hAnsi="Arial Narrow"/>
          <w:sz w:val="22"/>
          <w:szCs w:val="22"/>
        </w:rPr>
        <w:t xml:space="preserve"> </w:t>
      </w:r>
      <w:r w:rsidRPr="002525C7">
        <w:rPr>
          <w:rFonts w:ascii="Arial Narrow" w:hAnsi="Arial Narrow"/>
          <w:sz w:val="22"/>
          <w:szCs w:val="22"/>
        </w:rPr>
        <w:t>5</w:t>
      </w:r>
    </w:p>
    <w:p w:rsidR="00FB7F50" w:rsidRPr="002525C7" w:rsidRDefault="00D60DD2" w:rsidP="00FB7F50">
      <w:pPr>
        <w:rPr>
          <w:rFonts w:ascii="Arial Narrow" w:hAnsi="Arial Narrow"/>
          <w:sz w:val="22"/>
          <w:szCs w:val="22"/>
        </w:rPr>
      </w:pPr>
      <w:r w:rsidRPr="002525C7">
        <w:rPr>
          <w:rFonts w:ascii="Arial Narrow" w:hAnsi="Arial Narrow"/>
          <w:sz w:val="22"/>
          <w:szCs w:val="22"/>
        </w:rPr>
        <w:t>85-681</w:t>
      </w:r>
      <w:r w:rsidR="00FB7F50" w:rsidRPr="002525C7">
        <w:rPr>
          <w:rFonts w:ascii="Arial Narrow" w:hAnsi="Arial Narrow"/>
          <w:sz w:val="22"/>
          <w:szCs w:val="22"/>
        </w:rPr>
        <w:t xml:space="preserve"> </w:t>
      </w:r>
      <w:r w:rsidRPr="002525C7">
        <w:rPr>
          <w:rFonts w:ascii="Arial Narrow" w:hAnsi="Arial Narrow"/>
          <w:sz w:val="22"/>
          <w:szCs w:val="22"/>
        </w:rPr>
        <w:t>Bydgoszcz</w:t>
      </w:r>
    </w:p>
    <w:p w:rsidR="00FB7F50" w:rsidRPr="002525C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525C7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525C7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2525C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525C7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525C7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2525C7">
        <w:rPr>
          <w:rFonts w:ascii="Arial Narrow" w:hAnsi="Arial Narrow"/>
          <w:sz w:val="28"/>
        </w:rPr>
        <w:t>OGŁOSZENIE</w:t>
      </w:r>
    </w:p>
    <w:p w:rsidR="008642B3" w:rsidRPr="002525C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525C7">
        <w:rPr>
          <w:rFonts w:ascii="Arial Narrow" w:hAnsi="Arial Narrow"/>
          <w:b/>
          <w:sz w:val="28"/>
        </w:rPr>
        <w:t>o</w:t>
      </w:r>
      <w:proofErr w:type="gramEnd"/>
      <w:r w:rsidRPr="002525C7">
        <w:rPr>
          <w:rFonts w:ascii="Arial Narrow" w:hAnsi="Arial Narrow"/>
          <w:b/>
          <w:sz w:val="28"/>
        </w:rPr>
        <w:t xml:space="preserve"> </w:t>
      </w:r>
      <w:r w:rsidR="0054734E" w:rsidRPr="002525C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759"/>
      </w:tblGrid>
      <w:tr w:rsidR="00D60DD2" w:rsidRPr="002525C7" w:rsidTr="00F807A0">
        <w:trPr>
          <w:trHeight w:val="638"/>
        </w:trPr>
        <w:tc>
          <w:tcPr>
            <w:tcW w:w="959" w:type="dxa"/>
            <w:shd w:val="clear" w:color="auto" w:fill="auto"/>
          </w:tcPr>
          <w:p w:rsidR="00D60DD2" w:rsidRPr="002525C7" w:rsidRDefault="00D60DD2" w:rsidP="00F807A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25C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0DD2" w:rsidRPr="002525C7" w:rsidRDefault="00D60DD2" w:rsidP="002525C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525C7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525C7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2525C7">
              <w:rPr>
                <w:rFonts w:ascii="Arial Narrow" w:hAnsi="Arial Narrow"/>
                <w:sz w:val="22"/>
                <w:szCs w:val="22"/>
              </w:rPr>
              <w:t>u</w:t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2525C7">
              <w:rPr>
                <w:rFonts w:ascii="Arial Narrow" w:hAnsi="Arial Narrow"/>
                <w:sz w:val="22"/>
                <w:szCs w:val="22"/>
              </w:rPr>
              <w:t>ego</w:t>
            </w:r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525C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zastawek serca dla Oddziału Kardiochirurgicznego na okres do 31.12.2023 </w:t>
            </w:r>
            <w:proofErr w:type="gramStart"/>
            <w:r w:rsidRPr="002525C7">
              <w:rPr>
                <w:rFonts w:ascii="Arial Narrow" w:hAnsi="Arial Narrow"/>
                <w:b/>
                <w:bCs/>
                <w:sz w:val="22"/>
                <w:szCs w:val="22"/>
              </w:rPr>
              <w:t>r</w:t>
            </w:r>
            <w:proofErr w:type="gramEnd"/>
            <w:r w:rsidRPr="002525C7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  <w:r w:rsidRPr="002525C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 52/2023</w:t>
            </w:r>
            <w:r w:rsidRPr="002525C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525C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525C7">
        <w:rPr>
          <w:rFonts w:ascii="Arial Narrow" w:hAnsi="Arial Narrow"/>
          <w:sz w:val="22"/>
          <w:szCs w:val="22"/>
        </w:rPr>
        <w:t xml:space="preserve">Zamawiający, </w:t>
      </w:r>
      <w:r w:rsidR="00D60DD2" w:rsidRPr="002525C7">
        <w:rPr>
          <w:rFonts w:ascii="Arial Narrow" w:hAnsi="Arial Narrow"/>
          <w:b/>
          <w:sz w:val="22"/>
          <w:szCs w:val="22"/>
        </w:rPr>
        <w:t>10WSzKzP SPZOZ</w:t>
      </w:r>
      <w:r w:rsidRPr="002525C7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525C7">
        <w:rPr>
          <w:rFonts w:ascii="Arial Narrow" w:hAnsi="Arial Narrow"/>
          <w:sz w:val="22"/>
          <w:szCs w:val="22"/>
        </w:rPr>
        <w:t xml:space="preserve"> pkt. 1 i ust. 2</w:t>
      </w:r>
      <w:r w:rsidRPr="002525C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60DD2" w:rsidRPr="002525C7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D60DD2" w:rsidRPr="002525C7">
        <w:rPr>
          <w:rFonts w:ascii="Arial Narrow" w:hAnsi="Arial Narrow"/>
          <w:sz w:val="22"/>
          <w:szCs w:val="22"/>
        </w:rPr>
        <w:t>z</w:t>
      </w:r>
      <w:proofErr w:type="gramEnd"/>
      <w:r w:rsidR="00D60DD2" w:rsidRPr="002525C7">
        <w:rPr>
          <w:rFonts w:ascii="Arial Narrow" w:hAnsi="Arial Narrow"/>
          <w:sz w:val="22"/>
          <w:szCs w:val="22"/>
        </w:rPr>
        <w:t xml:space="preserve"> 2022r. poz. 1710)</w:t>
      </w:r>
      <w:r w:rsidRPr="002525C7">
        <w:rPr>
          <w:rFonts w:ascii="Arial Narrow" w:hAnsi="Arial Narrow"/>
          <w:sz w:val="22"/>
          <w:szCs w:val="22"/>
        </w:rPr>
        <w:t>, zwanej dalej „ustawą Pzp”</w:t>
      </w:r>
      <w:r w:rsidR="00D26ED6" w:rsidRPr="002525C7">
        <w:rPr>
          <w:rFonts w:ascii="Arial Narrow" w:hAnsi="Arial Narrow"/>
          <w:sz w:val="22"/>
          <w:szCs w:val="22"/>
        </w:rPr>
        <w:t xml:space="preserve">, </w:t>
      </w:r>
      <w:r w:rsidRPr="002525C7">
        <w:rPr>
          <w:rFonts w:ascii="Arial Narrow" w:hAnsi="Arial Narrow"/>
          <w:sz w:val="22"/>
          <w:szCs w:val="22"/>
        </w:rPr>
        <w:t>informuje</w:t>
      </w:r>
      <w:r w:rsidR="00D26ED6" w:rsidRPr="002525C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525C7">
        <w:rPr>
          <w:rFonts w:ascii="Arial Narrow" w:hAnsi="Arial Narrow"/>
          <w:sz w:val="22"/>
          <w:szCs w:val="22"/>
        </w:rPr>
        <w:t>najkorzystniejsz</w:t>
      </w:r>
      <w:r w:rsidR="00D26ED6" w:rsidRPr="002525C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525C7">
        <w:rPr>
          <w:rFonts w:ascii="Arial Narrow" w:hAnsi="Arial Narrow"/>
          <w:sz w:val="22"/>
          <w:szCs w:val="22"/>
        </w:rPr>
        <w:t>ofer</w:t>
      </w:r>
      <w:r w:rsidR="00D26ED6" w:rsidRPr="002525C7">
        <w:rPr>
          <w:rFonts w:ascii="Arial Narrow" w:hAnsi="Arial Narrow"/>
          <w:sz w:val="22"/>
          <w:szCs w:val="22"/>
        </w:rPr>
        <w:t>t</w:t>
      </w:r>
      <w:r w:rsidR="009F0E5C" w:rsidRPr="002525C7">
        <w:rPr>
          <w:rFonts w:ascii="Arial Narrow" w:hAnsi="Arial Narrow"/>
          <w:sz w:val="22"/>
          <w:szCs w:val="22"/>
        </w:rPr>
        <w:t>a</w:t>
      </w:r>
      <w:r w:rsidR="00D26ED6" w:rsidRPr="002525C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60DD2" w:rsidRPr="002525C7" w:rsidTr="00F807A0">
        <w:trPr>
          <w:cantSplit/>
        </w:trPr>
        <w:tc>
          <w:tcPr>
            <w:tcW w:w="9498" w:type="dxa"/>
          </w:tcPr>
          <w:p w:rsidR="00D60DD2" w:rsidRPr="002525C7" w:rsidRDefault="00D60DD2" w:rsidP="00F807A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Edwards </w:t>
            </w:r>
            <w:proofErr w:type="spell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Lifesciences</w:t>
            </w:r>
            <w:proofErr w:type="spellEnd"/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525C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60DD2" w:rsidRPr="002525C7" w:rsidRDefault="00D60DD2" w:rsidP="00F807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25C7">
              <w:rPr>
                <w:rFonts w:ascii="Arial Narrow" w:hAnsi="Arial Narrow"/>
                <w:bCs/>
                <w:sz w:val="22"/>
                <w:szCs w:val="22"/>
              </w:rPr>
              <w:t xml:space="preserve">Aleje Jerozolimskie 100 </w:t>
            </w:r>
          </w:p>
          <w:p w:rsidR="00D60DD2" w:rsidRPr="002525C7" w:rsidRDefault="00D60DD2" w:rsidP="00F807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25C7">
              <w:rPr>
                <w:rFonts w:ascii="Arial Narrow" w:hAnsi="Arial Narrow"/>
                <w:bCs/>
                <w:sz w:val="22"/>
                <w:szCs w:val="22"/>
              </w:rPr>
              <w:t>00-807 Warszawa</w:t>
            </w:r>
          </w:p>
          <w:p w:rsidR="00D60DD2" w:rsidRPr="002525C7" w:rsidRDefault="00D60DD2" w:rsidP="00F807A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525C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525C7">
              <w:rPr>
                <w:rFonts w:ascii="Arial Narrow" w:hAnsi="Arial Narrow"/>
                <w:sz w:val="22"/>
                <w:szCs w:val="22"/>
              </w:rPr>
              <w:t>:</w:t>
            </w:r>
            <w:r w:rsidR="002525C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Zadanie nr 1: </w:t>
            </w:r>
            <w:proofErr w:type="spellStart"/>
            <w:r w:rsidRPr="002525C7">
              <w:rPr>
                <w:rFonts w:ascii="Arial Narrow" w:hAnsi="Arial Narrow"/>
                <w:sz w:val="22"/>
                <w:szCs w:val="22"/>
              </w:rPr>
              <w:t>Przezcewnikowa</w:t>
            </w:r>
            <w:proofErr w:type="spellEnd"/>
            <w:r w:rsidRPr="002525C7">
              <w:rPr>
                <w:rFonts w:ascii="Arial Narrow" w:hAnsi="Arial Narrow"/>
                <w:sz w:val="22"/>
                <w:szCs w:val="22"/>
              </w:rPr>
              <w:t xml:space="preserve"> zastawka serca, wszczepiana przez koniuszek serca i </w:t>
            </w:r>
            <w:proofErr w:type="spellStart"/>
            <w:r w:rsidRPr="002525C7">
              <w:rPr>
                <w:rFonts w:ascii="Arial Narrow" w:hAnsi="Arial Narrow"/>
                <w:sz w:val="22"/>
                <w:szCs w:val="22"/>
              </w:rPr>
              <w:t>przeznaczyniowo</w:t>
            </w:r>
            <w:proofErr w:type="spellEnd"/>
            <w:r w:rsidRPr="002525C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2525C7">
              <w:rPr>
                <w:rFonts w:ascii="Arial Narrow" w:hAnsi="Arial Narrow"/>
                <w:sz w:val="22"/>
                <w:szCs w:val="22"/>
              </w:rPr>
              <w:br/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z zestawem kompatybilnych akcesoriów za cenę brutto </w:t>
            </w:r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712 800.00 </w:t>
            </w:r>
            <w:proofErr w:type="gram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525C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0DD2" w:rsidRPr="002525C7" w:rsidRDefault="00D60DD2" w:rsidP="002525C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25C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525C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2525C7">
              <w:rPr>
                <w:rFonts w:ascii="Arial Narrow" w:hAnsi="Arial Narrow"/>
                <w:sz w:val="22"/>
                <w:szCs w:val="22"/>
              </w:rPr>
              <w:br/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  <w:tr w:rsidR="00D60DD2" w:rsidRPr="002525C7" w:rsidTr="00F807A0">
        <w:trPr>
          <w:cantSplit/>
        </w:trPr>
        <w:tc>
          <w:tcPr>
            <w:tcW w:w="9498" w:type="dxa"/>
          </w:tcPr>
          <w:p w:rsidR="00D60DD2" w:rsidRPr="002525C7" w:rsidRDefault="00D60DD2" w:rsidP="00F807A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525C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60DD2" w:rsidRPr="002525C7" w:rsidRDefault="00D60DD2" w:rsidP="00F807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25C7">
              <w:rPr>
                <w:rFonts w:ascii="Arial Narrow" w:hAnsi="Arial Narrow"/>
                <w:bCs/>
                <w:sz w:val="22"/>
                <w:szCs w:val="22"/>
              </w:rPr>
              <w:t xml:space="preserve">Polna 11 </w:t>
            </w:r>
          </w:p>
          <w:p w:rsidR="00D60DD2" w:rsidRPr="002525C7" w:rsidRDefault="00D60DD2" w:rsidP="00F807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25C7">
              <w:rPr>
                <w:rFonts w:ascii="Arial Narrow" w:hAnsi="Arial Narrow"/>
                <w:bCs/>
                <w:sz w:val="22"/>
                <w:szCs w:val="22"/>
              </w:rPr>
              <w:t>00-633 Warszawa</w:t>
            </w:r>
          </w:p>
          <w:p w:rsidR="00D60DD2" w:rsidRPr="002525C7" w:rsidRDefault="00D60DD2" w:rsidP="00F807A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525C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525C7">
              <w:rPr>
                <w:rFonts w:ascii="Arial Narrow" w:hAnsi="Arial Narrow"/>
                <w:sz w:val="22"/>
                <w:szCs w:val="22"/>
              </w:rPr>
              <w:t>:</w:t>
            </w:r>
            <w:r w:rsidR="002525C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Zadanie nr 2: Zastawka wykonana z osierdzia wieprzowego za cenę brutto </w:t>
            </w:r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2 286 900.00 </w:t>
            </w:r>
            <w:proofErr w:type="gram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525C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0DD2" w:rsidRPr="002525C7" w:rsidRDefault="00D60DD2" w:rsidP="002525C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25C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525C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2525C7">
              <w:rPr>
                <w:rFonts w:ascii="Arial Narrow" w:hAnsi="Arial Narrow"/>
                <w:sz w:val="22"/>
                <w:szCs w:val="22"/>
              </w:rPr>
              <w:br/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  <w:tr w:rsidR="00D60DD2" w:rsidRPr="002525C7" w:rsidTr="00F807A0">
        <w:trPr>
          <w:cantSplit/>
        </w:trPr>
        <w:tc>
          <w:tcPr>
            <w:tcW w:w="9498" w:type="dxa"/>
          </w:tcPr>
          <w:p w:rsidR="00D60DD2" w:rsidRPr="002525C7" w:rsidRDefault="00D60DD2" w:rsidP="00F807A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525C7">
              <w:rPr>
                <w:rFonts w:ascii="Arial Narrow" w:hAnsi="Arial Narrow"/>
                <w:b/>
                <w:sz w:val="22"/>
                <w:szCs w:val="22"/>
              </w:rPr>
              <w:t>SMT Polonia Sp. z o.</w:t>
            </w:r>
            <w:proofErr w:type="gram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525C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60DD2" w:rsidRPr="002525C7" w:rsidRDefault="00D60DD2" w:rsidP="00F807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25C7">
              <w:rPr>
                <w:rFonts w:ascii="Arial Narrow" w:hAnsi="Arial Narrow"/>
                <w:bCs/>
                <w:sz w:val="22"/>
                <w:szCs w:val="22"/>
              </w:rPr>
              <w:t xml:space="preserve">Al. Grunwaldzka 345/347 </w:t>
            </w:r>
          </w:p>
          <w:p w:rsidR="00D60DD2" w:rsidRPr="002525C7" w:rsidRDefault="00D60DD2" w:rsidP="00F807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25C7">
              <w:rPr>
                <w:rFonts w:ascii="Arial Narrow" w:hAnsi="Arial Narrow"/>
                <w:bCs/>
                <w:sz w:val="22"/>
                <w:szCs w:val="22"/>
              </w:rPr>
              <w:t>80-309 Gdańsk</w:t>
            </w:r>
          </w:p>
          <w:p w:rsidR="00D60DD2" w:rsidRPr="002525C7" w:rsidRDefault="00D60DD2" w:rsidP="00F807A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525C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525C7">
              <w:rPr>
                <w:rFonts w:ascii="Arial Narrow" w:hAnsi="Arial Narrow"/>
                <w:sz w:val="22"/>
                <w:szCs w:val="22"/>
              </w:rPr>
              <w:t>:</w:t>
            </w:r>
            <w:r w:rsidR="002525C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Zadanie nr 3: Zastawka wykonana z osierdzia wołowego za cenę brutto </w:t>
            </w:r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1 782 000.00 </w:t>
            </w:r>
            <w:proofErr w:type="gram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525C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0DD2" w:rsidRPr="002525C7" w:rsidRDefault="00D60DD2" w:rsidP="002525C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25C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525C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2525C7">
              <w:rPr>
                <w:rFonts w:ascii="Arial Narrow" w:hAnsi="Arial Narrow"/>
                <w:sz w:val="22"/>
                <w:szCs w:val="22"/>
              </w:rPr>
              <w:br/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  <w:tr w:rsidR="00D60DD2" w:rsidRPr="002525C7" w:rsidTr="00F807A0">
        <w:trPr>
          <w:cantSplit/>
        </w:trPr>
        <w:tc>
          <w:tcPr>
            <w:tcW w:w="9498" w:type="dxa"/>
          </w:tcPr>
          <w:p w:rsidR="00D60DD2" w:rsidRPr="002525C7" w:rsidRDefault="00D60DD2" w:rsidP="00F807A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525C7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Edwards </w:t>
            </w:r>
            <w:proofErr w:type="spell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Lifesciences</w:t>
            </w:r>
            <w:proofErr w:type="spellEnd"/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525C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60DD2" w:rsidRPr="002525C7" w:rsidRDefault="00D60DD2" w:rsidP="00F807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25C7">
              <w:rPr>
                <w:rFonts w:ascii="Arial Narrow" w:hAnsi="Arial Narrow"/>
                <w:bCs/>
                <w:sz w:val="22"/>
                <w:szCs w:val="22"/>
              </w:rPr>
              <w:t xml:space="preserve">Aleje Jerozolimskie 100 </w:t>
            </w:r>
          </w:p>
          <w:p w:rsidR="00D60DD2" w:rsidRPr="002525C7" w:rsidRDefault="00D60DD2" w:rsidP="00F807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25C7">
              <w:rPr>
                <w:rFonts w:ascii="Arial Narrow" w:hAnsi="Arial Narrow"/>
                <w:bCs/>
                <w:sz w:val="22"/>
                <w:szCs w:val="22"/>
              </w:rPr>
              <w:t>00-807 Warszawa</w:t>
            </w:r>
          </w:p>
          <w:p w:rsidR="002525C7" w:rsidRDefault="00D60DD2" w:rsidP="00F807A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525C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525C7">
              <w:rPr>
                <w:rFonts w:ascii="Arial Narrow" w:hAnsi="Arial Narrow"/>
                <w:sz w:val="22"/>
                <w:szCs w:val="22"/>
              </w:rPr>
              <w:t>:</w:t>
            </w:r>
            <w:r w:rsidR="002525C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Zadanie nr 4: Zastawka aortalna bezszwowa, zastawka aortalna o podwyższonej trwałości za cenę </w:t>
            </w:r>
          </w:p>
          <w:p w:rsidR="00D60DD2" w:rsidRPr="002525C7" w:rsidRDefault="00D60DD2" w:rsidP="00F807A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525C7">
              <w:rPr>
                <w:rFonts w:ascii="Arial Narrow" w:hAnsi="Arial Narrow"/>
                <w:sz w:val="22"/>
                <w:szCs w:val="22"/>
              </w:rPr>
              <w:t>brutto</w:t>
            </w:r>
            <w:proofErr w:type="gramEnd"/>
            <w:r w:rsidRPr="002525C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b/>
                <w:sz w:val="22"/>
                <w:szCs w:val="22"/>
              </w:rPr>
              <w:t xml:space="preserve">159 408.00 </w:t>
            </w:r>
            <w:proofErr w:type="gramStart"/>
            <w:r w:rsidRPr="002525C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525C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60DD2" w:rsidRPr="002525C7" w:rsidRDefault="00D60DD2" w:rsidP="002525C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25C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525C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525C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2525C7">
              <w:rPr>
                <w:rFonts w:ascii="Arial Narrow" w:hAnsi="Arial Narrow"/>
                <w:sz w:val="22"/>
                <w:szCs w:val="22"/>
              </w:rPr>
              <w:br/>
            </w:r>
            <w:r w:rsidRPr="002525C7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</w:tbl>
    <w:p w:rsidR="003A0AFC" w:rsidRPr="002525C7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525C7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3260"/>
        <w:gridCol w:w="1276"/>
      </w:tblGrid>
      <w:tr w:rsidR="00211A34" w:rsidRPr="002525C7" w:rsidTr="002525C7">
        <w:tc>
          <w:tcPr>
            <w:tcW w:w="2410" w:type="dxa"/>
            <w:shd w:val="clear" w:color="auto" w:fill="F3F3F3"/>
          </w:tcPr>
          <w:p w:rsidR="00211A34" w:rsidRPr="002525C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:rsidR="00211A34" w:rsidRPr="002525C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2525C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2525C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60DD2" w:rsidRPr="002525C7" w:rsidTr="002525C7">
        <w:tc>
          <w:tcPr>
            <w:tcW w:w="2410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 xml:space="preserve">1 - </w:t>
            </w:r>
            <w:proofErr w:type="spellStart"/>
            <w:r w:rsidRPr="002525C7">
              <w:rPr>
                <w:rFonts w:ascii="Arial Narrow" w:hAnsi="Arial Narrow"/>
                <w:sz w:val="20"/>
                <w:szCs w:val="20"/>
              </w:rPr>
              <w:t>Przezcewnikowa</w:t>
            </w:r>
            <w:proofErr w:type="spellEnd"/>
            <w:r w:rsidRPr="002525C7">
              <w:rPr>
                <w:rFonts w:ascii="Arial Narrow" w:hAnsi="Arial Narrow"/>
                <w:sz w:val="20"/>
                <w:szCs w:val="20"/>
              </w:rPr>
              <w:t xml:space="preserve"> zastawka serca, wszczepiana przez koniuszek serca i </w:t>
            </w:r>
            <w:proofErr w:type="spellStart"/>
            <w:r w:rsidRPr="002525C7">
              <w:rPr>
                <w:rFonts w:ascii="Arial Narrow" w:hAnsi="Arial Narrow"/>
                <w:sz w:val="20"/>
                <w:szCs w:val="20"/>
              </w:rPr>
              <w:t>przeznaczyniowo</w:t>
            </w:r>
            <w:proofErr w:type="spellEnd"/>
            <w:r w:rsidRPr="002525C7">
              <w:rPr>
                <w:rFonts w:ascii="Arial Narrow" w:hAnsi="Arial Narrow"/>
                <w:sz w:val="20"/>
                <w:szCs w:val="20"/>
              </w:rPr>
              <w:t xml:space="preserve"> z zestawem kompatybilnych akcesoriów</w:t>
            </w:r>
          </w:p>
        </w:tc>
        <w:tc>
          <w:tcPr>
            <w:tcW w:w="2552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Edwards </w:t>
            </w:r>
            <w:proofErr w:type="spellStart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Lifesciences</w:t>
            </w:r>
            <w:proofErr w:type="spellEnd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0DD2" w:rsidRPr="002525C7" w:rsidRDefault="00D60DD2" w:rsidP="00F807A0">
            <w:pPr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Aleje Jerozolimskie 100</w:t>
            </w:r>
          </w:p>
          <w:p w:rsidR="00D60DD2" w:rsidRPr="002525C7" w:rsidRDefault="00D60DD2" w:rsidP="00F807A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00-807 Warszawa</w:t>
            </w:r>
          </w:p>
        </w:tc>
        <w:tc>
          <w:tcPr>
            <w:tcW w:w="3260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2 - Termin uzupełnienia banku - 20.00</w:t>
            </w:r>
          </w:p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0DD2" w:rsidRPr="002525C7" w:rsidRDefault="00D60DD2" w:rsidP="00F807A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60DD2" w:rsidRPr="002525C7" w:rsidTr="002525C7">
        <w:tc>
          <w:tcPr>
            <w:tcW w:w="2410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2 - Zastawka wykonana z osierdzia wieprzowego</w:t>
            </w:r>
          </w:p>
        </w:tc>
        <w:tc>
          <w:tcPr>
            <w:tcW w:w="2552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0DD2" w:rsidRPr="002525C7" w:rsidRDefault="00D60DD2" w:rsidP="00F807A0">
            <w:pPr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D60DD2" w:rsidRPr="002525C7" w:rsidRDefault="00D60DD2" w:rsidP="00F807A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3260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2 - Termin uzupełnienia banku - 20.00</w:t>
            </w:r>
          </w:p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0DD2" w:rsidRPr="002525C7" w:rsidRDefault="00D60DD2" w:rsidP="00F807A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60DD2" w:rsidRPr="002525C7" w:rsidTr="002525C7">
        <w:tc>
          <w:tcPr>
            <w:tcW w:w="2410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3 - Zastawka wykonana z osierdzia wołowego</w:t>
            </w:r>
          </w:p>
        </w:tc>
        <w:tc>
          <w:tcPr>
            <w:tcW w:w="2552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SMT Polonia Sp. z o.</w:t>
            </w:r>
            <w:proofErr w:type="gramStart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0DD2" w:rsidRPr="002525C7" w:rsidRDefault="00D60DD2" w:rsidP="00F807A0">
            <w:pPr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Al. Grunwaldzka 345/347</w:t>
            </w:r>
          </w:p>
          <w:p w:rsidR="00D60DD2" w:rsidRPr="002525C7" w:rsidRDefault="00D60DD2" w:rsidP="00F807A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80-309 Gdańsk</w:t>
            </w:r>
          </w:p>
        </w:tc>
        <w:tc>
          <w:tcPr>
            <w:tcW w:w="3260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2 - Termin uzupełnienia banku - 20.00</w:t>
            </w:r>
          </w:p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0DD2" w:rsidRPr="002525C7" w:rsidRDefault="00D60DD2" w:rsidP="00F807A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60DD2" w:rsidRPr="002525C7" w:rsidTr="002525C7">
        <w:tc>
          <w:tcPr>
            <w:tcW w:w="2410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4 - Zastawka aortalna bezszwowa, zastawka aortalna o podwyższonej trwałości</w:t>
            </w:r>
          </w:p>
        </w:tc>
        <w:tc>
          <w:tcPr>
            <w:tcW w:w="2552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Edwards </w:t>
            </w:r>
            <w:proofErr w:type="spellStart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Lifesciences</w:t>
            </w:r>
            <w:proofErr w:type="spellEnd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525C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60DD2" w:rsidRPr="002525C7" w:rsidRDefault="00D60DD2" w:rsidP="00F807A0">
            <w:pPr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Aleje Jerozolimskie 100</w:t>
            </w:r>
          </w:p>
          <w:p w:rsidR="00D60DD2" w:rsidRPr="002525C7" w:rsidRDefault="00D60DD2" w:rsidP="00F807A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00-807 Warszawa</w:t>
            </w:r>
          </w:p>
        </w:tc>
        <w:tc>
          <w:tcPr>
            <w:tcW w:w="3260" w:type="dxa"/>
            <w:shd w:val="clear" w:color="auto" w:fill="auto"/>
          </w:tcPr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2 - Termin uzupełnienia banku - 20.00</w:t>
            </w:r>
          </w:p>
          <w:p w:rsidR="00D60DD2" w:rsidRPr="002525C7" w:rsidRDefault="00D60DD2" w:rsidP="00F807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0DD2" w:rsidRPr="002525C7" w:rsidRDefault="00D60DD2" w:rsidP="00F807A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525C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2525C7" w:rsidRDefault="002525C7" w:rsidP="002525C7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2525C7" w:rsidRDefault="00B464D3" w:rsidP="002525C7">
      <w:pPr>
        <w:spacing w:before="480" w:after="480" w:line="360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2525C7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 xml:space="preserve">2 </w:t>
      </w:r>
      <w:r>
        <w:rPr>
          <w:rFonts w:ascii="Arial Narrow" w:hAnsi="Arial Narrow"/>
          <w:sz w:val="20"/>
          <w:szCs w:val="20"/>
        </w:rPr>
        <w:t>ark.</w:t>
      </w:r>
    </w:p>
    <w:p w:rsidR="00277094" w:rsidRPr="00277094" w:rsidRDefault="00277094" w:rsidP="00277094">
      <w:pPr>
        <w:rPr>
          <w:rFonts w:ascii="Arial Narrow" w:hAnsi="Arial Narrow"/>
          <w:sz w:val="20"/>
          <w:szCs w:val="20"/>
        </w:rPr>
      </w:pPr>
      <w:r w:rsidRPr="00277094">
        <w:rPr>
          <w:rFonts w:ascii="Arial Narrow" w:hAnsi="Arial Narrow"/>
          <w:sz w:val="20"/>
          <w:szCs w:val="20"/>
        </w:rPr>
        <w:t xml:space="preserve">Egz. 1 – hol szpitala </w:t>
      </w:r>
    </w:p>
    <w:p w:rsidR="00277094" w:rsidRPr="00277094" w:rsidRDefault="00277094" w:rsidP="00277094">
      <w:pPr>
        <w:rPr>
          <w:rFonts w:ascii="Arial Narrow" w:hAnsi="Arial Narrow"/>
          <w:sz w:val="20"/>
          <w:szCs w:val="20"/>
        </w:rPr>
      </w:pPr>
      <w:r w:rsidRPr="00277094">
        <w:rPr>
          <w:rFonts w:ascii="Arial Narrow" w:hAnsi="Arial Narrow"/>
          <w:sz w:val="20"/>
          <w:szCs w:val="20"/>
        </w:rPr>
        <w:t>Egz. 2 – biuro przepustek</w:t>
      </w:r>
    </w:p>
    <w:p w:rsidR="00277094" w:rsidRDefault="00277094" w:rsidP="0027709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277094" w:rsidRPr="005B4C1E" w:rsidRDefault="00277094" w:rsidP="00277094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2023-05-</w:t>
      </w:r>
      <w:r>
        <w:rPr>
          <w:rFonts w:ascii="Arial Narrow" w:hAnsi="Arial Narrow"/>
          <w:sz w:val="20"/>
          <w:szCs w:val="20"/>
        </w:rPr>
        <w:t>15</w:t>
      </w:r>
    </w:p>
    <w:p w:rsidR="002525C7" w:rsidRPr="002525C7" w:rsidRDefault="002525C7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2525C7" w:rsidRPr="002525C7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DC2" w:rsidRDefault="00AB7DC2">
      <w:r>
        <w:separator/>
      </w:r>
    </w:p>
  </w:endnote>
  <w:endnote w:type="continuationSeparator" w:id="0">
    <w:p w:rsidR="00AB7DC2" w:rsidRDefault="00AB7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DC2" w:rsidRDefault="00AB7DC2">
      <w:r>
        <w:separator/>
      </w:r>
    </w:p>
  </w:footnote>
  <w:footnote w:type="continuationSeparator" w:id="0">
    <w:p w:rsidR="00AB7DC2" w:rsidRDefault="00AB7D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DC2"/>
    <w:rsid w:val="00022322"/>
    <w:rsid w:val="00042497"/>
    <w:rsid w:val="000C1E6F"/>
    <w:rsid w:val="000E4E56"/>
    <w:rsid w:val="001A1468"/>
    <w:rsid w:val="001B7815"/>
    <w:rsid w:val="00211A34"/>
    <w:rsid w:val="002525C7"/>
    <w:rsid w:val="0027709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7DC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0DD2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512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2023-05-15T07:15:00Z</cp:lastPrinted>
  <dcterms:created xsi:type="dcterms:W3CDTF">2023-05-15T07:13:00Z</dcterms:created>
  <dcterms:modified xsi:type="dcterms:W3CDTF">2023-05-15T07:16:00Z</dcterms:modified>
</cp:coreProperties>
</file>