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E4007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bookmarkStart w:id="0" w:name="_GoBack"/>
      <w:r w:rsidRPr="00CE4007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CE4007" w:rsidRPr="00CE4007">
        <w:rPr>
          <w:rFonts w:ascii="Arial Narrow" w:eastAsia="Times New Roman" w:hAnsi="Arial Narrow" w:cs="Arial"/>
          <w:bCs/>
          <w:lang w:eastAsia="pl-PL"/>
        </w:rPr>
        <w:t xml:space="preserve">5 </w:t>
      </w:r>
      <w:r w:rsidRPr="00CE4007">
        <w:rPr>
          <w:rFonts w:ascii="Arial Narrow" w:eastAsia="Times New Roman" w:hAnsi="Arial Narrow" w:cs="Arial"/>
          <w:bCs/>
          <w:lang w:eastAsia="pl-PL"/>
        </w:rPr>
        <w:t>do SWZ</w:t>
      </w:r>
    </w:p>
    <w:bookmarkEnd w:id="0"/>
    <w:p w:rsidR="00BC121E" w:rsidRPr="00CE4007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E4007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E4007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E4007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E4007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E400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E4007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E4007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E4007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CE400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CE400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CE4007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E4007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E4007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E4007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E400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C019C" w:rsidRPr="00CE4007" w:rsidTr="00DA79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019C" w:rsidRPr="00CE4007" w:rsidRDefault="003C019C" w:rsidP="00DA79B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C019C" w:rsidRPr="00CE4007" w:rsidRDefault="003C019C" w:rsidP="00DA79BB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CE4007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CE4007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CE4007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CE4007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CE4007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CE4007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3C019C" w:rsidRPr="00CE4007" w:rsidRDefault="003C019C" w:rsidP="00DA79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CE400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E400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3C019C" w:rsidRPr="00CE4007" w:rsidRDefault="003C019C" w:rsidP="00DA79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E4007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E4007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E4007" w:rsidRDefault="003C019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z włókniny na okres 24 miesięcy</w:t>
      </w:r>
    </w:p>
    <w:p w:rsidR="00BC121E" w:rsidRPr="00CE4007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3C019C" w:rsidRPr="00CE4007">
        <w:rPr>
          <w:rFonts w:ascii="Arial Narrow" w:eastAsia="Times New Roman" w:hAnsi="Arial Narrow" w:cs="Arial"/>
          <w:b/>
          <w:sz w:val="24"/>
          <w:szCs w:val="24"/>
          <w:lang w:eastAsia="pl-PL"/>
        </w:rPr>
        <w:t>59/2023</w:t>
      </w:r>
    </w:p>
    <w:p w:rsidR="00BC121E" w:rsidRPr="00CE4007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3C019C" w:rsidRPr="00CE400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E400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E400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E4007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E400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CE400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E400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CE400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E4007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E4007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E400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E400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E400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E400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E4007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E400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E4007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E400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CE400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E400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E400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E400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E400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E4007" w:rsidTr="00620E37">
        <w:tc>
          <w:tcPr>
            <w:tcW w:w="2660" w:type="dxa"/>
            <w:shd w:val="clear" w:color="auto" w:fill="auto"/>
          </w:tcPr>
          <w:p w:rsidR="00BC121E" w:rsidRPr="00CE40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E40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E4007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E40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E400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E400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E4007" w:rsidRDefault="003C019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CE40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E40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E400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E4007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E4007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E4007" w:rsidRDefault="00106AC7" w:rsidP="00BC121E">
      <w:pPr>
        <w:rPr>
          <w:rFonts w:ascii="Arial Narrow" w:hAnsi="Arial Narrow"/>
        </w:rPr>
      </w:pPr>
    </w:p>
    <w:sectPr w:rsidR="00106AC7" w:rsidRPr="00CE400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9D4" w:rsidRDefault="008029D4">
      <w:r>
        <w:separator/>
      </w:r>
    </w:p>
  </w:endnote>
  <w:endnote w:type="continuationSeparator" w:id="0">
    <w:p w:rsidR="008029D4" w:rsidRDefault="00802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0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400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19C" w:rsidRDefault="003C01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9D4" w:rsidRDefault="008029D4">
      <w:r>
        <w:separator/>
      </w:r>
    </w:p>
  </w:footnote>
  <w:footnote w:type="continuationSeparator" w:id="0">
    <w:p w:rsidR="008029D4" w:rsidRDefault="00802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19C" w:rsidRDefault="003C01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19C" w:rsidRDefault="003C01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19C" w:rsidRDefault="003C01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9D4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7233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019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29D4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E400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A4160-FBBE-4A31-A4C4-0E1FD23F7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2023-05-10T06:48:00Z</dcterms:created>
  <dcterms:modified xsi:type="dcterms:W3CDTF">2023-05-10T06:48:00Z</dcterms:modified>
</cp:coreProperties>
</file>