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036BD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FC61EC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bookmarkStart w:id="0" w:name="_GoBack"/>
      <w:bookmarkEnd w:id="0"/>
      <w:r w:rsidR="00036BDF" w:rsidRPr="00036BD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</w:t>
      </w:r>
      <w:r w:rsidRPr="00036BDF">
        <w:rPr>
          <w:rFonts w:ascii="Arial Narrow" w:eastAsia="Times New Roman" w:hAnsi="Arial Narrow" w:cs="Arial"/>
          <w:bCs/>
          <w:sz w:val="24"/>
          <w:szCs w:val="24"/>
          <w:lang w:eastAsia="pl-PL"/>
        </w:rPr>
        <w:t>do SWZ</w:t>
      </w:r>
    </w:p>
    <w:p w:rsidR="00BC121E" w:rsidRPr="00036BD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036BD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036BD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036BDF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036BD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036BD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36BD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036BD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</w:p>
    <w:p w:rsidR="00BC121E" w:rsidRPr="00036BD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036BD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036BD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036BD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036BD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036BD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036BD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036BD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85350" w:rsidRPr="00036BDF" w:rsidTr="00F05BAC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85350" w:rsidRPr="00036BDF" w:rsidRDefault="00685350" w:rsidP="00F05BAC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85350" w:rsidRPr="00036BDF" w:rsidRDefault="00685350" w:rsidP="00F05BAC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036BDF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036BDF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(t.j. Dz. U. z 2022r. poz. 1710) (</w:t>
            </w:r>
            <w:proofErr w:type="gramStart"/>
            <w:r w:rsidRPr="00036BDF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036BDF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685350" w:rsidRPr="00036BDF" w:rsidRDefault="00685350" w:rsidP="00F05B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036BD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036BD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685350" w:rsidRPr="00036BDF" w:rsidRDefault="00685350" w:rsidP="00F05BAC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036BD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036BD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036BDF" w:rsidRDefault="00685350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Dostawy sukcesywne odczynników chemicznych</w:t>
      </w:r>
    </w:p>
    <w:p w:rsidR="00BC121E" w:rsidRPr="00036BD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685350" w:rsidRPr="00036BDF">
        <w:rPr>
          <w:rFonts w:ascii="Arial Narrow" w:eastAsia="Times New Roman" w:hAnsi="Arial Narrow" w:cs="Arial"/>
          <w:b/>
          <w:sz w:val="24"/>
          <w:szCs w:val="24"/>
          <w:lang w:eastAsia="pl-PL"/>
        </w:rPr>
        <w:t>51/2023</w:t>
      </w:r>
    </w:p>
    <w:p w:rsidR="00BC121E" w:rsidRPr="00036BD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685350" w:rsidRPr="00036BD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036BD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036BD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036BD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36BD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9" o:title=""/>
          </v:shape>
          <w:control r:id="rId10" w:name="OptionButton211" w:shapeid="_x0000_i1029"/>
        </w:object>
      </w:r>
      <w:proofErr w:type="gramStart"/>
      <w:r w:rsidR="00BC121E" w:rsidRPr="00036BD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036BD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</w:t>
      </w:r>
      <w:proofErr w:type="gramStart"/>
      <w:r w:rsidR="00BC121E" w:rsidRPr="00036BDF">
        <w:rPr>
          <w:rFonts w:ascii="Arial Narrow" w:eastAsia="Times New Roman" w:hAnsi="Arial Narrow" w:cs="Arial"/>
          <w:sz w:val="24"/>
          <w:szCs w:val="24"/>
          <w:lang w:eastAsia="pl-PL"/>
        </w:rPr>
        <w:t>niniejszym</w:t>
      </w:r>
      <w:proofErr w:type="gramEnd"/>
      <w:r w:rsidR="00BC121E"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postępowaniu</w:t>
      </w:r>
      <w:r w:rsidR="00067B62" w:rsidRPr="00036BD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036BD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1" o:title=""/>
          </v:shape>
          <w:control r:id="rId12" w:name="OptionButton21" w:shapeid="_x0000_i1031"/>
        </w:object>
      </w:r>
      <w:proofErr w:type="gramStart"/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036BD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36BD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36BD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36BD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036BD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036BD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36BD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036BD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36BD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36BD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36BD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36BD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36BD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036BD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36BDF" w:rsidTr="00620E37">
        <w:tc>
          <w:tcPr>
            <w:tcW w:w="2660" w:type="dxa"/>
            <w:shd w:val="clear" w:color="auto" w:fill="auto"/>
          </w:tcPr>
          <w:p w:rsidR="00BC121E" w:rsidRPr="00036B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36B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036BD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036B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036BD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36BD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036BDF" w:rsidRDefault="00685350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036BD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036BD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036BD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036BD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036BD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036BDF" w:rsidRDefault="00106AC7" w:rsidP="00BC121E">
      <w:pPr>
        <w:rPr>
          <w:rFonts w:ascii="Arial Narrow" w:hAnsi="Arial Narrow"/>
        </w:rPr>
      </w:pPr>
    </w:p>
    <w:sectPr w:rsidR="00106AC7" w:rsidRPr="00036BDF" w:rsidSect="004B1027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479" w:rsidRDefault="00457479">
      <w:r>
        <w:separator/>
      </w:r>
    </w:p>
  </w:endnote>
  <w:endnote w:type="continuationSeparator" w:id="0">
    <w:p w:rsidR="00457479" w:rsidRDefault="00457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FC61EC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61E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C61EC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50" w:rsidRDefault="0068535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479" w:rsidRDefault="00457479">
      <w:r>
        <w:separator/>
      </w:r>
    </w:p>
  </w:footnote>
  <w:footnote w:type="continuationSeparator" w:id="0">
    <w:p w:rsidR="00457479" w:rsidRDefault="004574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50" w:rsidRDefault="006853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50" w:rsidRDefault="006853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5350" w:rsidRDefault="0068535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57479"/>
    <w:rsid w:val="0000184A"/>
    <w:rsid w:val="00012997"/>
    <w:rsid w:val="00036BDF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57479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5350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117F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61E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9CB781-9325-4243-BC80-90EEABF32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2023-05-04T10:06:00Z</dcterms:created>
  <dcterms:modified xsi:type="dcterms:W3CDTF">2023-05-04T10:07:00Z</dcterms:modified>
</cp:coreProperties>
</file>