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106716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0671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106716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>5</w:t>
      </w:r>
      <w:bookmarkStart w:id="0" w:name="_GoBack"/>
      <w:bookmarkEnd w:id="0"/>
      <w:r w:rsidRPr="0010671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106716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106716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106716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06716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106716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106716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106716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106716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106716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106716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106716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106716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106716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106716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06716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10671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54977" w:rsidRPr="00106716" w:rsidTr="000D38F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54977" w:rsidRPr="00106716" w:rsidRDefault="00A54977" w:rsidP="000D38F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0671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A54977" w:rsidRPr="00106716" w:rsidRDefault="00A54977" w:rsidP="000D38FE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106716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106716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106716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106716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106716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106716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A54977" w:rsidRPr="00106716" w:rsidRDefault="00A54977" w:rsidP="000D38F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10671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10671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A54977" w:rsidRPr="00106716" w:rsidRDefault="00A54977" w:rsidP="000D38F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106716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106716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6716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106716" w:rsidRDefault="00A54977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06716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myjni przelotowej</w:t>
      </w:r>
    </w:p>
    <w:p w:rsidR="00BC121E" w:rsidRPr="00106716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067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A54977" w:rsidRPr="00106716">
        <w:rPr>
          <w:rFonts w:ascii="Arial Narrow" w:eastAsia="Times New Roman" w:hAnsi="Arial Narrow" w:cs="Arial"/>
          <w:b/>
          <w:sz w:val="24"/>
          <w:szCs w:val="24"/>
          <w:lang w:eastAsia="pl-PL"/>
        </w:rPr>
        <w:t>61/2023</w:t>
      </w:r>
    </w:p>
    <w:p w:rsidR="00BC121E" w:rsidRPr="00106716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106716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1067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A54977" w:rsidRPr="00106716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10671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1067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10671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106716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0671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106716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1067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106716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1067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10671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106716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671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106716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1067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106716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10671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106716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0671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0671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0671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067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0671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067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0671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067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0671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0671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067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0671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0671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0671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0671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067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0671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0671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06716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0671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106716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06716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10671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0671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0671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0671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10671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06716" w:rsidTr="00620E37">
        <w:tc>
          <w:tcPr>
            <w:tcW w:w="2660" w:type="dxa"/>
            <w:shd w:val="clear" w:color="auto" w:fill="auto"/>
          </w:tcPr>
          <w:p w:rsidR="00BC121E" w:rsidRPr="0010671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10671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06716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10671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0671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10671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10671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0671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06716" w:rsidRDefault="00A54977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10671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10671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10671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106716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106716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106716" w:rsidRDefault="00106AC7" w:rsidP="00BC121E">
      <w:pPr>
        <w:rPr>
          <w:rFonts w:ascii="Arial Narrow" w:hAnsi="Arial Narrow"/>
        </w:rPr>
      </w:pPr>
    </w:p>
    <w:sectPr w:rsidR="00106AC7" w:rsidRPr="0010671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9FA" w:rsidRDefault="003769FA">
      <w:r>
        <w:separator/>
      </w:r>
    </w:p>
  </w:endnote>
  <w:endnote w:type="continuationSeparator" w:id="0">
    <w:p w:rsidR="003769FA" w:rsidRDefault="00376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671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671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977" w:rsidRDefault="00A549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9FA" w:rsidRDefault="003769FA">
      <w:r>
        <w:separator/>
      </w:r>
    </w:p>
  </w:footnote>
  <w:footnote w:type="continuationSeparator" w:id="0">
    <w:p w:rsidR="003769FA" w:rsidRDefault="003769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977" w:rsidRDefault="00A549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977" w:rsidRDefault="00A549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977" w:rsidRDefault="00A549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69FA"/>
    <w:rsid w:val="0000184A"/>
    <w:rsid w:val="00012997"/>
    <w:rsid w:val="000621A2"/>
    <w:rsid w:val="00067B62"/>
    <w:rsid w:val="000719DC"/>
    <w:rsid w:val="00075CEC"/>
    <w:rsid w:val="000E0467"/>
    <w:rsid w:val="00106716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769F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6A5B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54977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4106F-F75F-4931-B987-14A9696E1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2023-05-11T07:15:00Z</dcterms:created>
  <dcterms:modified xsi:type="dcterms:W3CDTF">2023-05-11T07:15:00Z</dcterms:modified>
</cp:coreProperties>
</file>