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7086B75A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4C4F11">
        <w:rPr>
          <w:rFonts w:ascii="Arial" w:hAnsi="Arial" w:cs="Arial"/>
          <w:b/>
          <w:sz w:val="20"/>
          <w:szCs w:val="20"/>
        </w:rPr>
        <w:t>48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1287F174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4C4F11" w:rsidRPr="004C4F11">
        <w:rPr>
          <w:rFonts w:ascii="Arial" w:hAnsi="Arial" w:cs="Arial"/>
          <w:b/>
          <w:szCs w:val="20"/>
        </w:rPr>
        <w:t>Dostawa materiałów instalacyjnych i osprzętu w ramach modernizacji sieci teletechnicznej w budynku W-3 Politechniki Krakowskiej</w:t>
      </w:r>
      <w:bookmarkStart w:id="0" w:name="_GoBack"/>
      <w:bookmarkEnd w:id="0"/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D7F6F" w14:textId="77777777" w:rsidR="006A27D5" w:rsidRDefault="006A27D5" w:rsidP="0038231F">
      <w:pPr>
        <w:spacing w:after="0" w:line="240" w:lineRule="auto"/>
      </w:pPr>
      <w:r>
        <w:separator/>
      </w:r>
    </w:p>
  </w:endnote>
  <w:endnote w:type="continuationSeparator" w:id="0">
    <w:p w14:paraId="577C5F4C" w14:textId="77777777" w:rsidR="006A27D5" w:rsidRDefault="006A27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7561E" w14:textId="77777777" w:rsidR="006A27D5" w:rsidRDefault="006A27D5" w:rsidP="0038231F">
      <w:pPr>
        <w:spacing w:after="0" w:line="240" w:lineRule="auto"/>
      </w:pPr>
      <w:r>
        <w:separator/>
      </w:r>
    </w:p>
  </w:footnote>
  <w:footnote w:type="continuationSeparator" w:id="0">
    <w:p w14:paraId="10365BDE" w14:textId="77777777" w:rsidR="006A27D5" w:rsidRDefault="006A27D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C4F11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27D5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75CF5-6016-4761-AAE1-8197FFD25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45</TotalTime>
  <Pages>1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25</cp:revision>
  <cp:lastPrinted>2016-07-26T10:32:00Z</cp:lastPrinted>
  <dcterms:created xsi:type="dcterms:W3CDTF">2022-06-02T11:31:00Z</dcterms:created>
  <dcterms:modified xsi:type="dcterms:W3CDTF">2023-05-10T09:11:00Z</dcterms:modified>
</cp:coreProperties>
</file>