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E2D91" w:rsidRPr="007E2D91">
        <w:rPr>
          <w:rFonts w:ascii="Tahoma" w:hAnsi="Tahoma" w:cs="Tahoma"/>
          <w:bCs/>
          <w:sz w:val="20"/>
        </w:rPr>
        <w:t>NZ/30/D/P/AC/2023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E2D91" w:rsidRPr="007E2D91">
        <w:rPr>
          <w:rFonts w:ascii="Tahoma" w:hAnsi="Tahoma" w:cs="Tahoma"/>
          <w:b/>
          <w:bCs/>
          <w:sz w:val="18"/>
        </w:rPr>
        <w:t>Rozbudowa funkcjonalności posiadanego zintegrowanego systemu informatycznego HIS (ASSECO POLAND) oraz RIS, PACS (PIXEL TECHNOLOGY) o komponenty niezbędne do integracji oraz integracja z Platformą Regionalną w ramach projektu pn. nr RPMP.02.01.05-12-0228/18 "Małopolski System Informacji Medycznej (MSIM)"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CE21A4" w:rsidRPr="00F762D6" w:rsidRDefault="00CE21A4" w:rsidP="00CE21A4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F762D6">
        <w:rPr>
          <w:rFonts w:ascii="Georgia" w:hAnsi="Georgia"/>
          <w:b/>
          <w:sz w:val="20"/>
        </w:rPr>
        <w:t>Okres gw</w:t>
      </w:r>
      <w:r>
        <w:rPr>
          <w:rFonts w:ascii="Georgia" w:hAnsi="Georgia"/>
          <w:b/>
          <w:sz w:val="20"/>
        </w:rPr>
        <w:t xml:space="preserve">arancji: </w:t>
      </w:r>
      <w:r w:rsidR="00FC5557">
        <w:rPr>
          <w:rFonts w:ascii="Arial" w:hAnsi="Arial" w:cs="Arial"/>
          <w:sz w:val="20"/>
          <w:szCs w:val="20"/>
        </w:rPr>
        <w:t>dotyczy usług wskazanych w §7 Projektu Umowy (Nadzór autorski i inne zobowiązania serwisowe)</w:t>
      </w:r>
      <w:r w:rsidR="00FC5557">
        <w:rPr>
          <w:rFonts w:ascii="Georgia" w:hAnsi="Georgia"/>
          <w:b/>
          <w:sz w:val="20"/>
        </w:rPr>
        <w:t xml:space="preserve"> </w:t>
      </w:r>
      <w:r>
        <w:rPr>
          <w:rFonts w:ascii="Georgia" w:hAnsi="Georgia"/>
          <w:b/>
          <w:sz w:val="20"/>
        </w:rPr>
        <w:t>(min 36 miesięcy, max 60 miesięcy</w:t>
      </w:r>
      <w:r w:rsidRPr="00F762D6">
        <w:rPr>
          <w:rFonts w:ascii="Georgia" w:hAnsi="Georgia"/>
          <w:b/>
          <w:sz w:val="20"/>
        </w:rPr>
        <w:t>*)............................................</w:t>
      </w:r>
    </w:p>
    <w:p w:rsidR="00CE21A4" w:rsidRPr="00F762D6" w:rsidRDefault="00CE21A4" w:rsidP="00CE21A4">
      <w:pPr>
        <w:spacing w:line="480" w:lineRule="auto"/>
        <w:ind w:left="360"/>
        <w:rPr>
          <w:rFonts w:ascii="Georgia" w:hAnsi="Georgia"/>
          <w:sz w:val="20"/>
        </w:rPr>
      </w:pPr>
      <w:r w:rsidRPr="00F762D6">
        <w:rPr>
          <w:rFonts w:ascii="Georgia" w:hAnsi="Georgia"/>
          <w:sz w:val="20"/>
        </w:rPr>
        <w:t>*W przypadku nie podania przez Wykonawcę okresu gwarancji Zamawiający przyjmuje  maksymalny okres gwarancji tj. 60 miesięcy od odbioru końcowego.</w:t>
      </w:r>
    </w:p>
    <w:p w:rsidR="00CE21A4" w:rsidRPr="00F762D6" w:rsidRDefault="00CE21A4" w:rsidP="00CE21A4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>
        <w:rPr>
          <w:rFonts w:ascii="Georgia" w:hAnsi="Georgia"/>
          <w:b/>
          <w:sz w:val="20"/>
        </w:rPr>
        <w:t>; DO 4 MIESIĘCY OD DNIA PODPISANIA UMOWY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5E4720" w:rsidRDefault="005E4720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5E4720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301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210"/>
        <w:gridCol w:w="1740"/>
        <w:gridCol w:w="70"/>
        <w:gridCol w:w="499"/>
        <w:gridCol w:w="2059"/>
        <w:gridCol w:w="2912"/>
        <w:gridCol w:w="70"/>
        <w:gridCol w:w="2503"/>
        <w:gridCol w:w="2807"/>
        <w:gridCol w:w="70"/>
      </w:tblGrid>
      <w:tr w:rsidR="005E4720" w:rsidTr="005E4720">
        <w:trPr>
          <w:gridBefore w:val="1"/>
          <w:wBefore w:w="70" w:type="dxa"/>
          <w:trHeight w:val="360"/>
        </w:trPr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7646" w:rsidRDefault="00DC7646" w:rsidP="004D23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C7646" w:rsidRDefault="00DC7646" w:rsidP="004D23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C7646" w:rsidRDefault="00DC7646" w:rsidP="004D23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C7646" w:rsidRDefault="00DC7646" w:rsidP="004D23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C7646" w:rsidRDefault="00DC7646" w:rsidP="004D23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C7646" w:rsidRDefault="00DC7646" w:rsidP="004D23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E4720" w:rsidRDefault="005E4720" w:rsidP="004D23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720" w:rsidRDefault="005E4720" w:rsidP="004D23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720" w:rsidRDefault="005E4720" w:rsidP="004D23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E4720" w:rsidTr="005E4720">
        <w:trPr>
          <w:gridBefore w:val="1"/>
          <w:wBefore w:w="70" w:type="dxa"/>
          <w:trHeight w:val="360"/>
        </w:trPr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720" w:rsidRDefault="005E4720" w:rsidP="004D23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720" w:rsidRDefault="005E4720" w:rsidP="004D23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E4720" w:rsidRDefault="005E4720" w:rsidP="004D23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E4720" w:rsidTr="005E4720">
        <w:trPr>
          <w:gridBefore w:val="2"/>
          <w:gridAfter w:val="2"/>
          <w:wBefore w:w="280" w:type="dxa"/>
          <w:wAfter w:w="2877" w:type="dxa"/>
          <w:trHeight w:val="360"/>
        </w:trPr>
        <w:tc>
          <w:tcPr>
            <w:tcW w:w="9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720" w:rsidRDefault="005E4720" w:rsidP="004D2387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E4720" w:rsidTr="005E4720">
        <w:trPr>
          <w:gridBefore w:val="2"/>
          <w:gridAfter w:val="2"/>
          <w:wBefore w:w="280" w:type="dxa"/>
          <w:wAfter w:w="2877" w:type="dxa"/>
          <w:trHeight w:val="360"/>
        </w:trPr>
        <w:tc>
          <w:tcPr>
            <w:tcW w:w="9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E4720" w:rsidRDefault="005E4720" w:rsidP="004D23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E4720" w:rsidTr="005E4720">
        <w:trPr>
          <w:gridBefore w:val="2"/>
          <w:gridAfter w:val="2"/>
          <w:wBefore w:w="280" w:type="dxa"/>
          <w:wAfter w:w="2877" w:type="dxa"/>
          <w:trHeight w:val="360"/>
        </w:trPr>
        <w:tc>
          <w:tcPr>
            <w:tcW w:w="23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720" w:rsidRDefault="005E4720" w:rsidP="004D23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E4720" w:rsidRDefault="005E4720" w:rsidP="004D23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4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720" w:rsidRDefault="005E4720" w:rsidP="004D2387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E4720" w:rsidTr="005E4720">
        <w:trPr>
          <w:gridBefore w:val="2"/>
          <w:gridAfter w:val="2"/>
          <w:wBefore w:w="280" w:type="dxa"/>
          <w:wAfter w:w="2877" w:type="dxa"/>
          <w:trHeight w:val="360"/>
        </w:trPr>
        <w:tc>
          <w:tcPr>
            <w:tcW w:w="23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720" w:rsidRDefault="005E4720" w:rsidP="004D238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E4720" w:rsidRDefault="005E4720" w:rsidP="004D23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720" w:rsidRDefault="005E4720" w:rsidP="004D238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E4720" w:rsidTr="005E4720">
        <w:trPr>
          <w:gridBefore w:val="2"/>
          <w:gridAfter w:val="2"/>
          <w:wBefore w:w="280" w:type="dxa"/>
          <w:wAfter w:w="2877" w:type="dxa"/>
          <w:trHeight w:val="360"/>
        </w:trPr>
        <w:tc>
          <w:tcPr>
            <w:tcW w:w="23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720" w:rsidRDefault="005E4720" w:rsidP="004D2387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E4720" w:rsidRDefault="005E4720" w:rsidP="004D23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720" w:rsidRDefault="005E4720" w:rsidP="004D2387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0D4867" w:rsidTr="005E4720">
        <w:trPr>
          <w:gridAfter w:val="1"/>
          <w:wAfter w:w="70" w:type="dxa"/>
          <w:trHeight w:val="360"/>
        </w:trPr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 w:rsidSect="004810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7F6" w:rsidRDefault="000167F6">
      <w:r>
        <w:separator/>
      </w:r>
    </w:p>
  </w:endnote>
  <w:endnote w:type="continuationSeparator" w:id="0">
    <w:p w:rsidR="000167F6" w:rsidRDefault="00016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D91" w:rsidRDefault="007E2D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D91" w:rsidRDefault="007E2D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7F6" w:rsidRDefault="000167F6">
      <w:r>
        <w:separator/>
      </w:r>
    </w:p>
  </w:footnote>
  <w:footnote w:type="continuationSeparator" w:id="0">
    <w:p w:rsidR="000167F6" w:rsidRDefault="00016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D91" w:rsidRDefault="007E2D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2D91" w:rsidRDefault="00EC2904">
    <w:pPr>
      <w:pStyle w:val="Nagwek"/>
    </w:pPr>
    <w:r>
      <w:rPr>
        <w:noProof/>
      </w:rPr>
      <w:drawing>
        <wp:inline distT="0" distB="0" distL="0" distR="0">
          <wp:extent cx="5905500" cy="523875"/>
          <wp:effectExtent l="0" t="0" r="0" b="9525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B4DCE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7F6"/>
    <w:rsid w:val="000167F6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4810B2"/>
    <w:rsid w:val="005E4720"/>
    <w:rsid w:val="00606FAB"/>
    <w:rsid w:val="00741AC8"/>
    <w:rsid w:val="007E2D91"/>
    <w:rsid w:val="007E7014"/>
    <w:rsid w:val="00817682"/>
    <w:rsid w:val="009200B1"/>
    <w:rsid w:val="009C19AD"/>
    <w:rsid w:val="00A02D66"/>
    <w:rsid w:val="00BA5D7F"/>
    <w:rsid w:val="00C446A2"/>
    <w:rsid w:val="00C8648B"/>
    <w:rsid w:val="00CE21A4"/>
    <w:rsid w:val="00D3160B"/>
    <w:rsid w:val="00DC7646"/>
    <w:rsid w:val="00EC2904"/>
    <w:rsid w:val="00EF356C"/>
    <w:rsid w:val="00FC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11CED969-729A-402F-8D8A-7B91B23C5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688</Words>
  <Characters>7435</Characters>
  <Application>Microsoft Office Word</Application>
  <DocSecurity>0</DocSecurity>
  <Lines>61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NZ/30/D/P/AC/2023</vt:lpstr>
      <vt:lpstr>    FORMULARZ OFERTOWY</vt:lpstr>
    </vt:vector>
  </TitlesOfParts>
  <Company>Szpital Powiatowy w Limanowej</Company>
  <LinksUpToDate>false</LinksUpToDate>
  <CharactersWithSpaces>8107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7</cp:revision>
  <cp:lastPrinted>2001-01-24T12:21:00Z</cp:lastPrinted>
  <dcterms:created xsi:type="dcterms:W3CDTF">2023-05-12T11:32:00Z</dcterms:created>
  <dcterms:modified xsi:type="dcterms:W3CDTF">2023-05-17T07:20:00Z</dcterms:modified>
</cp:coreProperties>
</file>