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4920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7DD2A992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D1CC139" w14:textId="77777777" w:rsidTr="006014DA">
        <w:tc>
          <w:tcPr>
            <w:tcW w:w="9104" w:type="dxa"/>
            <w:shd w:val="clear" w:color="auto" w:fill="F2F2F2"/>
          </w:tcPr>
          <w:p w14:paraId="15C04B7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232D4DC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1C0D62E6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</w:t>
      </w:r>
      <w:r w:rsidR="00AA7E40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14:paraId="4897CD59" w14:textId="3F18A4C4"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1905B6">
        <w:rPr>
          <w:b/>
          <w:sz w:val="22"/>
          <w:szCs w:val="22"/>
        </w:rPr>
        <w:t>Wyroby medyczne specjalistyczne dla Pracowni Kardiologii Inwazyjnej oraz Elektroterapii                i Elektrostymulacji Serca – część 1</w:t>
      </w:r>
      <w:r w:rsidR="00281DC6" w:rsidRPr="00AC5DFA">
        <w:rPr>
          <w:b/>
          <w:sz w:val="22"/>
          <w:szCs w:val="22"/>
        </w:rPr>
        <w:t>”</w:t>
      </w:r>
    </w:p>
    <w:p w14:paraId="02ADA73A" w14:textId="77777777"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5AF51204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6C11B4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393FDB31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35AB29F8" w14:textId="77777777" w:rsidR="00764DAB" w:rsidRDefault="00764DAB" w:rsidP="00281DC6">
      <w:pPr>
        <w:spacing w:after="100"/>
        <w:rPr>
          <w:b/>
          <w:sz w:val="22"/>
          <w:szCs w:val="22"/>
        </w:rPr>
      </w:pPr>
    </w:p>
    <w:p w14:paraId="61C8B852" w14:textId="160AC16D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1EAE5873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6C54139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080F7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106D16A" w14:textId="77777777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183EE7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5D5F6DD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7D3DF47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6D9C9B5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14:paraId="2C0005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7D98919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6295C4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6BC677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29E415B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F6D5C6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17F7AF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0FFFE70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6C3E2D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8571C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0285217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7D0D11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50F19D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3240904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E22E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5129236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62F8F2AE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71EB7D1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722A7C8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1F011A6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382E5B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4FB446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1AFBB1B3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1E1FE9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55F0FF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198BD1B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23F8CDCB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14:paraId="705941A7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44DCE8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69CCC97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B388DB1" w14:textId="77777777" w:rsidR="00740C0B" w:rsidRDefault="00740C0B">
      <w:pPr>
        <w:spacing w:line="360" w:lineRule="auto"/>
        <w:jc w:val="both"/>
      </w:pPr>
    </w:p>
    <w:p w14:paraId="33A09A0A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33424A33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112554D5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132104125"/>
      <w:bookmarkStart w:id="3" w:name="_Hlk64876004"/>
      <w:r w:rsidRPr="00281DC6">
        <w:rPr>
          <w:bCs/>
          <w:sz w:val="22"/>
          <w:u w:val="single"/>
        </w:rPr>
        <w:t xml:space="preserve">Zadanie nr 1: </w:t>
      </w:r>
    </w:p>
    <w:p w14:paraId="60341BBC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A18E984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C34E3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9C3E9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01AF471" w14:textId="21838C3D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9403E0"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 w:rsidR="009403E0">
        <w:rPr>
          <w:bCs/>
          <w:sz w:val="22"/>
        </w:rPr>
        <w:t>ą</w:t>
      </w:r>
      <w:r w:rsidRPr="00AC5DFA">
        <w:rPr>
          <w:bCs/>
          <w:sz w:val="22"/>
        </w:rPr>
        <w:t>c</w:t>
      </w:r>
      <w:r w:rsidR="009403E0"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52039A4" w14:textId="77777777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05010F5" w14:textId="42934FB4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</w:t>
      </w:r>
      <w:r w:rsidR="00E90381" w:rsidRPr="0098644A">
        <w:rPr>
          <w:bCs/>
          <w:sz w:val="22"/>
          <w:szCs w:val="22"/>
        </w:rPr>
        <w:t>8</w:t>
      </w:r>
      <w:r w:rsidRPr="0098644A">
        <w:rPr>
          <w:bCs/>
          <w:sz w:val="22"/>
          <w:szCs w:val="22"/>
        </w:rPr>
        <w:t>h</w:t>
      </w:r>
      <w:r w:rsidR="003823DE" w:rsidRPr="0098644A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 w:rsidR="009403E0">
        <w:rPr>
          <w:bCs/>
          <w:sz w:val="22"/>
          <w:szCs w:val="22"/>
        </w:rPr>
        <w:t>złożenia pisemnego zamówienia drogą elektroniczną</w:t>
      </w:r>
    </w:p>
    <w:p w14:paraId="7AA7810F" w14:textId="77777777"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5B387A73" w14:textId="6FBCB1CA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</w:p>
    <w:p w14:paraId="20BE681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3AB294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85C094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C92E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1FC84E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F837BB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22E079A" w14:textId="5A88E21A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B1B1ABB" w14:textId="2AE67CE8" w:rsidR="00AC5DFA" w:rsidRDefault="00AC5DFA" w:rsidP="00063B6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FEF6BCF" w14:textId="31258053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</w:p>
    <w:p w14:paraId="7F07BE8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725066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274653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5C55E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589E7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5C323E0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A442583" w14:textId="7E0B09CB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16C1EE6B" w14:textId="435FE3F6" w:rsidR="009403E0" w:rsidRDefault="009403E0" w:rsidP="00063B6A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C22D69E" w14:textId="3F2400A9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</w:p>
    <w:p w14:paraId="1F90348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A3C03A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65B52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E360B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902850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60B645FE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BA8030E" w14:textId="1388D32F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78A0B81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33A297C" w14:textId="60088124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</w:p>
    <w:p w14:paraId="49566EE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3EAAE7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D3353A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51C503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A3ED43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6760AB61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29BA12D" w14:textId="0DC63703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2782F545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4F2775" w14:textId="2B679D14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</w:p>
    <w:p w14:paraId="14A9842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63EAA8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D219E6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DC7356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E57A13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2D129DB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3F6CBB" w14:textId="1DFF19E8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153B284A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01C854" w14:textId="7B20BBB8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</w:p>
    <w:p w14:paraId="7C6F23F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EC3B8A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590F87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5983CA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C5C9E1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82927F4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DEE8871" w14:textId="6F24F1E8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52F537DB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1CE72E9" w14:textId="503F96FE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</w:p>
    <w:p w14:paraId="581B323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662D64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C246C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021AE2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23366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1CEA1F20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CB8DA14" w14:textId="34DF16F2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3A9307BC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2907201" w14:textId="6F664A69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</w:p>
    <w:p w14:paraId="6A72612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1054E3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39646F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72C061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F2238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1A48D77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77ED4A2" w14:textId="0CDEB58F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57B033FA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CE7DEE8" w14:textId="7BA15E53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0</w:t>
      </w:r>
      <w:r w:rsidRPr="00281DC6">
        <w:rPr>
          <w:bCs/>
          <w:sz w:val="22"/>
          <w:u w:val="single"/>
        </w:rPr>
        <w:t xml:space="preserve">: </w:t>
      </w:r>
    </w:p>
    <w:p w14:paraId="665F6DE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60922D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78A9B1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B6C033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9C5251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1B2D7705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3BB82F" w14:textId="14F96C1B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2015B3D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8AC95D4" w14:textId="71AC6284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 xml:space="preserve">: </w:t>
      </w:r>
    </w:p>
    <w:p w14:paraId="0FFCD3A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14FE429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0F0F1D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67A327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8EE36D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55BB1133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48FC0BA" w14:textId="498EC578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19E141F7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D4C4E39" w14:textId="1088DEA0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</w:p>
    <w:p w14:paraId="7361CCA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9F5FF5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D505A4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EA45B2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24A406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4594DF8B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B50BF91" w14:textId="6AC531CA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63D22957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DD168CE" w14:textId="21B8EEBE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</w:p>
    <w:p w14:paraId="15AE880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3A4F1E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9E1B6D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3104B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A8FB94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6C49584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EA8BAED" w14:textId="5760B0A8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1A17E500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EABBC46" w14:textId="7989DA9B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</w:p>
    <w:p w14:paraId="2D62ADA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DADEDC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4872DD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0F6E02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A014D5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1F001BE2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23A5F87" w14:textId="6CC06665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746FA13F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2283968" w14:textId="77777777" w:rsidR="00764DAB" w:rsidRDefault="00764DAB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5BA0CC6C" w14:textId="37603EC4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>Zadanie nr 1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</w:p>
    <w:p w14:paraId="42CF3CAD" w14:textId="77777777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5792D7" w14:textId="77777777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A8FB59" w14:textId="77777777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ABF7CD7" w14:textId="77777777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F253985" w14:textId="77777777" w:rsidR="00764DAB" w:rsidRPr="00281DC6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721C6F11" w14:textId="77777777" w:rsidR="00764DAB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7DDD184" w14:textId="5263D143" w:rsidR="00764DAB" w:rsidRDefault="00764DAB" w:rsidP="00764DAB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20AC09E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8945BBA" w14:textId="6B7BA8E1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</w:p>
    <w:p w14:paraId="2E8FCC4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D9DAF1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552EEA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999783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A4EA9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4C9315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576F2AE" w14:textId="1CD2D1F4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4F48E4C3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4D2B112" w14:textId="74ADEACE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</w:p>
    <w:p w14:paraId="01DFEBF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6C0FD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AA86BE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A410BC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C6D8DC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1E43BB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BD3DF6F" w14:textId="14F9B118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2A2F53C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F15E828" w14:textId="6A280191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</w:p>
    <w:p w14:paraId="1678222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9C3AB1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28707D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449A5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FE1261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4B800DB6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A9ADD88" w14:textId="4731FD70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723158C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E978CF7" w14:textId="1DA3E2CB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</w:p>
    <w:p w14:paraId="07079B4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9DD9BF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5B4EEA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355989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EB8ABD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7DA462F7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675891B" w14:textId="544BE12A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B175D68" w14:textId="77777777" w:rsidR="009403E0" w:rsidRDefault="009403E0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819FEB3" w14:textId="484C3CE2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20</w:t>
      </w:r>
      <w:r w:rsidRPr="00281DC6">
        <w:rPr>
          <w:bCs/>
          <w:sz w:val="22"/>
          <w:u w:val="single"/>
        </w:rPr>
        <w:t xml:space="preserve">: </w:t>
      </w:r>
    </w:p>
    <w:p w14:paraId="284CF29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B0280D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A157B9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34292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D1A8A7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7E3EC8E6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9AE1F75" w14:textId="3EB4720B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334CEB19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B3D53E1" w14:textId="7C2F07D8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21</w:t>
      </w:r>
      <w:r w:rsidRPr="00281DC6">
        <w:rPr>
          <w:bCs/>
          <w:sz w:val="22"/>
          <w:u w:val="single"/>
        </w:rPr>
        <w:t xml:space="preserve">: </w:t>
      </w:r>
    </w:p>
    <w:p w14:paraId="6AC79D4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EA868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E372D0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C72C6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500252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019DC43A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7D9900" w14:textId="04FA5AFE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484F9C96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9BBB76D" w14:textId="28E3DADA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22</w:t>
      </w:r>
      <w:r w:rsidRPr="00281DC6">
        <w:rPr>
          <w:bCs/>
          <w:sz w:val="22"/>
          <w:u w:val="single"/>
        </w:rPr>
        <w:t xml:space="preserve">: </w:t>
      </w:r>
    </w:p>
    <w:p w14:paraId="2178A73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CB3C1E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723458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2E971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966574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162EC1B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ACA668B" w14:textId="31B52381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 xml:space="preserve">h </w:t>
      </w:r>
      <w:r w:rsidR="003823DE">
        <w:rPr>
          <w:bCs/>
          <w:sz w:val="22"/>
          <w:szCs w:val="22"/>
        </w:rPr>
        <w:t xml:space="preserve">roboczych </w:t>
      </w:r>
      <w:r w:rsidRPr="00AC5DFA">
        <w:rPr>
          <w:bCs/>
          <w:sz w:val="22"/>
          <w:szCs w:val="22"/>
        </w:rPr>
        <w:t xml:space="preserve">od momentu </w:t>
      </w:r>
      <w:r>
        <w:rPr>
          <w:bCs/>
          <w:sz w:val="22"/>
          <w:szCs w:val="22"/>
        </w:rPr>
        <w:t>złożenia pisemnego zamówienia drogą elektroniczną</w:t>
      </w:r>
    </w:p>
    <w:p w14:paraId="242BE48A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DC98F82" w14:textId="3136F398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23</w:t>
      </w:r>
      <w:r w:rsidRPr="00281DC6">
        <w:rPr>
          <w:bCs/>
          <w:sz w:val="22"/>
          <w:u w:val="single"/>
        </w:rPr>
        <w:t xml:space="preserve">: </w:t>
      </w:r>
    </w:p>
    <w:p w14:paraId="48935CE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85FA1E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7D2ACD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3D044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7DADC2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23CD0BC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2208CD9" w14:textId="658F9952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55E462CA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14EA484" w14:textId="42EB3F33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24</w:t>
      </w:r>
      <w:r w:rsidRPr="00281DC6">
        <w:rPr>
          <w:bCs/>
          <w:sz w:val="22"/>
          <w:u w:val="single"/>
        </w:rPr>
        <w:t xml:space="preserve">: </w:t>
      </w:r>
    </w:p>
    <w:p w14:paraId="710A3F1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22EE7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422D2A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F8037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3A9F24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9C065E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5126680" w14:textId="5A8BF159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C63419B" w14:textId="77777777" w:rsidR="00764DAB" w:rsidRDefault="00764DAB" w:rsidP="00764DAB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182DB22" w14:textId="35AEC25D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25</w:t>
      </w:r>
      <w:r w:rsidRPr="00281DC6">
        <w:rPr>
          <w:bCs/>
          <w:sz w:val="22"/>
          <w:u w:val="single"/>
        </w:rPr>
        <w:t xml:space="preserve">: </w:t>
      </w:r>
    </w:p>
    <w:p w14:paraId="041D838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B4B227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C75FBF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54FBFD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F7F932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5C3CA577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DA4BAE5" w14:textId="4855EFFF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53A2B5E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04F697F" w14:textId="04C61841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26</w:t>
      </w:r>
      <w:r w:rsidRPr="00281DC6">
        <w:rPr>
          <w:bCs/>
          <w:sz w:val="22"/>
          <w:u w:val="single"/>
        </w:rPr>
        <w:t xml:space="preserve">: </w:t>
      </w:r>
    </w:p>
    <w:p w14:paraId="518EEE4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56E12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709193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31A4BA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2D4D6E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A452D37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AE473E6" w14:textId="4ECC6AEB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793EEBA9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5C27478" w14:textId="56D8864A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27</w:t>
      </w:r>
      <w:r w:rsidRPr="00281DC6">
        <w:rPr>
          <w:bCs/>
          <w:sz w:val="22"/>
          <w:u w:val="single"/>
        </w:rPr>
        <w:t xml:space="preserve">: </w:t>
      </w:r>
    </w:p>
    <w:p w14:paraId="2FFAE6A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76E697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1D0857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79D2FD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44271C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5413AB1F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989736" w14:textId="711BD5D6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25EDA904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3FC71FA" w14:textId="2EE201A8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28</w:t>
      </w:r>
      <w:r w:rsidRPr="00281DC6">
        <w:rPr>
          <w:bCs/>
          <w:sz w:val="22"/>
          <w:u w:val="single"/>
        </w:rPr>
        <w:t xml:space="preserve">: </w:t>
      </w:r>
    </w:p>
    <w:p w14:paraId="46AD5FA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43C8A9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9D069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138D6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9237BA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514AD4EF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ED7C1EC" w14:textId="10FBD78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76374031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4E59F65" w14:textId="054BDC9C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29</w:t>
      </w:r>
      <w:r w:rsidRPr="00281DC6">
        <w:rPr>
          <w:bCs/>
          <w:sz w:val="22"/>
          <w:u w:val="single"/>
        </w:rPr>
        <w:t xml:space="preserve">: </w:t>
      </w:r>
    </w:p>
    <w:p w14:paraId="3820BCC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AF63AD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3D08B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4783A1C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FE1441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1FFD7A60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A4C76D0" w14:textId="16BBC47C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4276DD6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63AC077F" w14:textId="233EDA6F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30</w:t>
      </w:r>
      <w:r w:rsidRPr="00281DC6">
        <w:rPr>
          <w:bCs/>
          <w:sz w:val="22"/>
          <w:u w:val="single"/>
        </w:rPr>
        <w:t xml:space="preserve">: </w:t>
      </w:r>
    </w:p>
    <w:p w14:paraId="59A88DA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4ECC1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3F9077F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3A144E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CDCA9A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686663A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B0A1027" w14:textId="2010E5F6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 xml:space="preserve">h </w:t>
      </w:r>
      <w:r w:rsidR="003823DE">
        <w:rPr>
          <w:bCs/>
          <w:sz w:val="22"/>
          <w:szCs w:val="22"/>
        </w:rPr>
        <w:t xml:space="preserve">roboczych </w:t>
      </w:r>
      <w:r w:rsidRPr="00AC5DFA">
        <w:rPr>
          <w:bCs/>
          <w:sz w:val="22"/>
          <w:szCs w:val="22"/>
        </w:rPr>
        <w:t xml:space="preserve">od momentu </w:t>
      </w:r>
      <w:r>
        <w:rPr>
          <w:bCs/>
          <w:sz w:val="22"/>
          <w:szCs w:val="22"/>
        </w:rPr>
        <w:t>złożenia pisemnego zamówienia drogą elektroniczną</w:t>
      </w:r>
    </w:p>
    <w:p w14:paraId="0C1A8622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566962F" w14:textId="6F5AEA22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31</w:t>
      </w:r>
      <w:r w:rsidRPr="00281DC6">
        <w:rPr>
          <w:bCs/>
          <w:sz w:val="22"/>
          <w:u w:val="single"/>
        </w:rPr>
        <w:t xml:space="preserve">: </w:t>
      </w:r>
    </w:p>
    <w:p w14:paraId="6B9C5C7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89447C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B93660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0BD08BD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F04DC00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878E5B0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41104F5A" w14:textId="0568C98B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1D090947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5F61AB89" w14:textId="1768ABC8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32</w:t>
      </w:r>
      <w:r w:rsidRPr="00281DC6">
        <w:rPr>
          <w:bCs/>
          <w:sz w:val="22"/>
          <w:u w:val="single"/>
        </w:rPr>
        <w:t xml:space="preserve">: </w:t>
      </w:r>
    </w:p>
    <w:p w14:paraId="40FE82B5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EE92EB8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2B2484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C8C6467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0F4804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4EE950B2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7C9AC01" w14:textId="42EAC94A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67E6CA6C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72EEBE2A" w14:textId="63D24629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33</w:t>
      </w:r>
      <w:r w:rsidRPr="00281DC6">
        <w:rPr>
          <w:bCs/>
          <w:sz w:val="22"/>
          <w:u w:val="single"/>
        </w:rPr>
        <w:t xml:space="preserve">: </w:t>
      </w:r>
    </w:p>
    <w:p w14:paraId="4C02438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DE545AC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FAE90B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6F3271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92F1F9A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2FDC4205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FDD82F3" w14:textId="7516CD1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312FC023" w14:textId="77777777" w:rsidR="009403E0" w:rsidRPr="00AC5DFA" w:rsidRDefault="009403E0" w:rsidP="009403E0">
      <w:pPr>
        <w:spacing w:after="120" w:line="276" w:lineRule="auto"/>
        <w:ind w:firstLine="284"/>
        <w:contextualSpacing/>
        <w:jc w:val="both"/>
        <w:rPr>
          <w:bCs/>
          <w:sz w:val="22"/>
        </w:rPr>
      </w:pPr>
    </w:p>
    <w:bookmarkEnd w:id="3"/>
    <w:p w14:paraId="11C6280C" w14:textId="77777777" w:rsidR="00D67CF0" w:rsidRDefault="00D67CF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335E53AD" w14:textId="53B6401B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34</w:t>
      </w:r>
      <w:r w:rsidRPr="00281DC6">
        <w:rPr>
          <w:bCs/>
          <w:sz w:val="22"/>
          <w:u w:val="single"/>
        </w:rPr>
        <w:t xml:space="preserve">: </w:t>
      </w:r>
    </w:p>
    <w:p w14:paraId="44BCEF69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F3967A3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499F8B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7A94B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8A784F2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7DA423A8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F8EBE1" w14:textId="030A7C6B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1D86D792" w14:textId="147DD65B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E38CAAD" w14:textId="694DF45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35</w:t>
      </w:r>
      <w:r w:rsidRPr="00281DC6">
        <w:rPr>
          <w:bCs/>
          <w:sz w:val="22"/>
          <w:u w:val="single"/>
        </w:rPr>
        <w:t xml:space="preserve">: </w:t>
      </w:r>
    </w:p>
    <w:p w14:paraId="03C40C11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30FAB0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B206CD4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5FBD996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9D6F76E" w14:textId="77777777" w:rsidR="009403E0" w:rsidRPr="00281DC6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24</w:t>
      </w:r>
      <w:r w:rsidRPr="00AC5DFA">
        <w:rPr>
          <w:bCs/>
          <w:sz w:val="22"/>
        </w:rPr>
        <w:t xml:space="preserve"> miesi</w:t>
      </w:r>
      <w:r>
        <w:rPr>
          <w:bCs/>
          <w:sz w:val="22"/>
        </w:rPr>
        <w:t>ą</w:t>
      </w:r>
      <w:r w:rsidRPr="00AC5DFA">
        <w:rPr>
          <w:bCs/>
          <w:sz w:val="22"/>
        </w:rPr>
        <w:t>c</w:t>
      </w:r>
      <w:r>
        <w:rPr>
          <w:bCs/>
          <w:sz w:val="22"/>
        </w:rPr>
        <w:t>e</w:t>
      </w:r>
      <w:r w:rsidRPr="00AC5DFA">
        <w:rPr>
          <w:bCs/>
          <w:sz w:val="22"/>
        </w:rPr>
        <w:t xml:space="preserve"> od daty zawarcia umowy</w:t>
      </w:r>
    </w:p>
    <w:p w14:paraId="36DF09AF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583466F" w14:textId="55701A4C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</w:t>
      </w:r>
      <w:r w:rsidR="003823DE">
        <w:rPr>
          <w:bCs/>
          <w:sz w:val="22"/>
          <w:szCs w:val="22"/>
        </w:rPr>
        <w:t xml:space="preserve"> roboczych</w:t>
      </w:r>
      <w:r w:rsidRPr="00AC5DFA">
        <w:rPr>
          <w:bCs/>
          <w:sz w:val="22"/>
          <w:szCs w:val="22"/>
        </w:rPr>
        <w:t xml:space="preserve"> od momentu </w:t>
      </w:r>
      <w:r>
        <w:rPr>
          <w:bCs/>
          <w:sz w:val="22"/>
          <w:szCs w:val="22"/>
        </w:rPr>
        <w:t>złożenia pisemnego zamówienia drogą elektroniczną</w:t>
      </w:r>
    </w:p>
    <w:p w14:paraId="06524BF6" w14:textId="77777777" w:rsidR="009403E0" w:rsidRDefault="009403E0" w:rsidP="009403E0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9DD27BD" w14:textId="5EBC0FB1" w:rsidR="00071FE3" w:rsidRPr="00071FE3" w:rsidRDefault="00071FE3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244A5328" w14:textId="77777777" w:rsidR="00CA7C6C" w:rsidRDefault="00CA7C6C" w:rsidP="00063B6A">
      <w:pPr>
        <w:spacing w:line="360" w:lineRule="auto"/>
        <w:jc w:val="both"/>
      </w:pPr>
    </w:p>
    <w:p w14:paraId="5264E2AC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58C2B8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7F32C55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9C972CB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2045CE02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2AF986A1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0FCEAA9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1C31741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64600BD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B3921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1BAEFB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EA06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BBDE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0E26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350EEDB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C5A5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186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EFB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2E8096C" w14:textId="77777777"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5ABE411C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art.108 ust 1 pkt 1-6 ustawy Pzp.</w:t>
      </w:r>
    </w:p>
    <w:p w14:paraId="4FD4B6F2" w14:textId="77777777"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109 ust. 1 pkt 4 ustawy Pzp</w:t>
      </w:r>
    </w:p>
    <w:p w14:paraId="4BFA66E4" w14:textId="7FA8928F" w:rsidR="00851BC9" w:rsidRDefault="00851BC9" w:rsidP="00D67CF0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lastRenderedPageBreak/>
        <w:t xml:space="preserve">nie podlegam wykluczeniu z postępowania na podstawie art. 7 ust. 1 ustawy z dnia </w:t>
      </w:r>
      <w:r w:rsidR="00D67CF0">
        <w:rPr>
          <w:sz w:val="22"/>
          <w:szCs w:val="22"/>
        </w:rPr>
        <w:t xml:space="preserve">                       </w:t>
      </w:r>
      <w:r w:rsidRPr="00851BC9">
        <w:rPr>
          <w:sz w:val="22"/>
          <w:szCs w:val="22"/>
        </w:rPr>
        <w:t>13</w:t>
      </w:r>
      <w:r w:rsidR="00D67CF0">
        <w:rPr>
          <w:sz w:val="22"/>
          <w:szCs w:val="22"/>
        </w:rPr>
        <w:t xml:space="preserve"> </w:t>
      </w:r>
      <w:r w:rsidRPr="00851BC9">
        <w:rPr>
          <w:sz w:val="22"/>
          <w:szCs w:val="22"/>
        </w:rPr>
        <w:t>kwietnia 2022 r. o szczególnych rozwiązaniach w zakresie przeciwdziałania wspieraniu agresji na Ukrainę oraz służących ochronie bezpieczeństwa narodowego</w:t>
      </w:r>
      <w:r w:rsidR="00D67CF0">
        <w:rPr>
          <w:sz w:val="22"/>
          <w:szCs w:val="22"/>
        </w:rPr>
        <w:t>.</w:t>
      </w:r>
    </w:p>
    <w:p w14:paraId="74D16EB4" w14:textId="77777777" w:rsidR="0098644A" w:rsidRDefault="0098644A" w:rsidP="0098644A">
      <w:pPr>
        <w:numPr>
          <w:ilvl w:val="0"/>
          <w:numId w:val="36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04A265F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17AEF9C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EB13D62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608C9644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F66896B" w14:textId="743A286D" w:rsidR="00D67CF0" w:rsidRPr="00281DC6" w:rsidRDefault="00281DC6" w:rsidP="00D67CF0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63ED8DB5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430B7454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623392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1612135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643DECC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C70B5A" w14:textId="77777777" w:rsidR="00281DC6" w:rsidRPr="00D67CF0" w:rsidRDefault="00281DC6" w:rsidP="00281DC6">
            <w:pPr>
              <w:snapToGrid w:val="0"/>
              <w:spacing w:before="120" w:line="276" w:lineRule="auto"/>
              <w:jc w:val="center"/>
              <w:rPr>
                <w:sz w:val="16"/>
                <w:szCs w:val="16"/>
              </w:rPr>
            </w:pPr>
            <w:r w:rsidRPr="00D67CF0">
              <w:rPr>
                <w:sz w:val="16"/>
                <w:szCs w:val="16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9F62B62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AA54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DB8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B29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073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4642508D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B321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180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167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4B7F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C6655FE" w14:textId="77777777" w:rsidR="00D67CF0" w:rsidRPr="00281DC6" w:rsidRDefault="00D67CF0" w:rsidP="00D67CF0">
      <w:pPr>
        <w:spacing w:before="240" w:line="360" w:lineRule="auto"/>
        <w:contextualSpacing/>
        <w:jc w:val="both"/>
        <w:rPr>
          <w:sz w:val="22"/>
          <w:szCs w:val="22"/>
        </w:rPr>
      </w:pPr>
    </w:p>
    <w:p w14:paraId="52CF9F34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00DE08F8" w14:textId="77777777" w:rsidTr="006014DA">
        <w:tc>
          <w:tcPr>
            <w:tcW w:w="2521" w:type="dxa"/>
            <w:shd w:val="clear" w:color="auto" w:fill="auto"/>
            <w:vAlign w:val="center"/>
          </w:tcPr>
          <w:p w14:paraId="021B80E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42D172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31AB2997" w14:textId="77777777" w:rsidTr="006014DA">
        <w:tc>
          <w:tcPr>
            <w:tcW w:w="2521" w:type="dxa"/>
            <w:shd w:val="clear" w:color="auto" w:fill="auto"/>
            <w:vAlign w:val="center"/>
          </w:tcPr>
          <w:p w14:paraId="610AB5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2DD5FA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3788642F" w14:textId="77777777" w:rsidTr="006014DA">
        <w:tc>
          <w:tcPr>
            <w:tcW w:w="2521" w:type="dxa"/>
            <w:shd w:val="clear" w:color="auto" w:fill="auto"/>
            <w:vAlign w:val="center"/>
          </w:tcPr>
          <w:p w14:paraId="0E6748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B42AA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C17AE5B" w14:textId="77777777" w:rsidTr="006014DA">
        <w:tc>
          <w:tcPr>
            <w:tcW w:w="2521" w:type="dxa"/>
            <w:shd w:val="clear" w:color="auto" w:fill="auto"/>
            <w:vAlign w:val="center"/>
          </w:tcPr>
          <w:p w14:paraId="06782A0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4AF0346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388CFD2" w14:textId="77777777" w:rsidR="00281DC6" w:rsidRPr="00281DC6" w:rsidRDefault="00281DC6" w:rsidP="00D67CF0">
      <w:pPr>
        <w:spacing w:line="360" w:lineRule="auto"/>
        <w:contextualSpacing/>
        <w:rPr>
          <w:rFonts w:eastAsia="Calibri"/>
          <w:lang w:val="en-US" w:eastAsia="en-US"/>
        </w:rPr>
      </w:pPr>
    </w:p>
    <w:p w14:paraId="22998162" w14:textId="77777777"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</w:p>
    <w:p w14:paraId="76055B20" w14:textId="77777777"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14:paraId="4685C240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79F32F" w14:textId="77777777"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25731510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14:paraId="4AFBC920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14:paraId="385FA0F3" w14:textId="77777777"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14:paraId="47AE5954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06A5B732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E71BE2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C9982F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42F80D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C330A40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D1D1916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5820A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FEA9C30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676A34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06272F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4BE26DD0" w14:textId="77777777" w:rsidR="00CA7C6C" w:rsidRDefault="00CA7C6C">
      <w:pPr>
        <w:spacing w:line="360" w:lineRule="auto"/>
        <w:ind w:hanging="284"/>
        <w:jc w:val="both"/>
      </w:pPr>
    </w:p>
    <w:p w14:paraId="489BA1D9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3440F" w14:textId="77777777" w:rsidR="003E2272" w:rsidRDefault="003E2272">
      <w:r>
        <w:separator/>
      </w:r>
    </w:p>
  </w:endnote>
  <w:endnote w:type="continuationSeparator" w:id="0">
    <w:p w14:paraId="03E70752" w14:textId="77777777" w:rsidR="003E2272" w:rsidRDefault="003E2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209D5" w14:textId="77777777" w:rsidR="003E2272" w:rsidRDefault="003E227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3B6A">
      <w:rPr>
        <w:rStyle w:val="Numerstrony"/>
        <w:noProof/>
      </w:rPr>
      <w:t>17</w:t>
    </w:r>
    <w:r>
      <w:rPr>
        <w:rStyle w:val="Numerstrony"/>
      </w:rPr>
      <w:fldChar w:fldCharType="end"/>
    </w:r>
  </w:p>
  <w:p w14:paraId="3680075F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CE125" w14:textId="77777777" w:rsidR="003E2272" w:rsidRDefault="003E2272">
      <w:r>
        <w:separator/>
      </w:r>
    </w:p>
  </w:footnote>
  <w:footnote w:type="continuationSeparator" w:id="0">
    <w:p w14:paraId="4F9334F0" w14:textId="77777777" w:rsidR="003E2272" w:rsidRDefault="003E2272">
      <w:r>
        <w:continuationSeparator/>
      </w:r>
    </w:p>
  </w:footnote>
  <w:footnote w:id="1">
    <w:p w14:paraId="7D7D46FC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4A193665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448A80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2628DCD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9E6BDFA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392D7" w14:textId="51136B5A" w:rsidR="003E2272" w:rsidRDefault="003E2272">
    <w:pPr>
      <w:pStyle w:val="Nagwek"/>
    </w:pPr>
    <w:r>
      <w:t>Znak sprawy: SZW/DZP/4</w:t>
    </w:r>
    <w:r w:rsidR="001905B6">
      <w:t>0</w:t>
    </w:r>
    <w:r>
      <w:t>/202</w:t>
    </w:r>
    <w:r w:rsidR="001905B6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002662137">
    <w:abstractNumId w:val="9"/>
  </w:num>
  <w:num w:numId="2" w16cid:durableId="1123964640">
    <w:abstractNumId w:val="20"/>
  </w:num>
  <w:num w:numId="3" w16cid:durableId="868300000">
    <w:abstractNumId w:val="22"/>
  </w:num>
  <w:num w:numId="4" w16cid:durableId="1867676367">
    <w:abstractNumId w:val="5"/>
  </w:num>
  <w:num w:numId="5" w16cid:durableId="1737359954">
    <w:abstractNumId w:val="26"/>
  </w:num>
  <w:num w:numId="6" w16cid:durableId="1572427487">
    <w:abstractNumId w:val="6"/>
  </w:num>
  <w:num w:numId="7" w16cid:durableId="1459908641">
    <w:abstractNumId w:val="7"/>
  </w:num>
  <w:num w:numId="8" w16cid:durableId="1876313868">
    <w:abstractNumId w:val="30"/>
  </w:num>
  <w:num w:numId="9" w16cid:durableId="2005432047">
    <w:abstractNumId w:val="4"/>
  </w:num>
  <w:num w:numId="10" w16cid:durableId="1916820633">
    <w:abstractNumId w:val="29"/>
  </w:num>
  <w:num w:numId="11" w16cid:durableId="675380339">
    <w:abstractNumId w:val="24"/>
  </w:num>
  <w:num w:numId="12" w16cid:durableId="1734816992">
    <w:abstractNumId w:val="11"/>
  </w:num>
  <w:num w:numId="13" w16cid:durableId="499738455">
    <w:abstractNumId w:val="23"/>
  </w:num>
  <w:num w:numId="14" w16cid:durableId="2046179270">
    <w:abstractNumId w:val="36"/>
  </w:num>
  <w:num w:numId="15" w16cid:durableId="1099642233">
    <w:abstractNumId w:val="21"/>
  </w:num>
  <w:num w:numId="16" w16cid:durableId="202598325">
    <w:abstractNumId w:val="35"/>
  </w:num>
  <w:num w:numId="17" w16cid:durableId="1704938598">
    <w:abstractNumId w:val="10"/>
  </w:num>
  <w:num w:numId="18" w16cid:durableId="788210214">
    <w:abstractNumId w:val="15"/>
  </w:num>
  <w:num w:numId="19" w16cid:durableId="361825398">
    <w:abstractNumId w:val="33"/>
  </w:num>
  <w:num w:numId="20" w16cid:durableId="1854568161">
    <w:abstractNumId w:val="1"/>
  </w:num>
  <w:num w:numId="21" w16cid:durableId="189221688">
    <w:abstractNumId w:val="27"/>
  </w:num>
  <w:num w:numId="22" w16cid:durableId="1418021292">
    <w:abstractNumId w:val="2"/>
  </w:num>
  <w:num w:numId="23" w16cid:durableId="1766998066">
    <w:abstractNumId w:val="12"/>
  </w:num>
  <w:num w:numId="24" w16cid:durableId="1007052117">
    <w:abstractNumId w:val="31"/>
  </w:num>
  <w:num w:numId="25" w16cid:durableId="809397137">
    <w:abstractNumId w:val="8"/>
  </w:num>
  <w:num w:numId="26" w16cid:durableId="1558198638">
    <w:abstractNumId w:val="14"/>
  </w:num>
  <w:num w:numId="27" w16cid:durableId="321592800">
    <w:abstractNumId w:val="18"/>
  </w:num>
  <w:num w:numId="28" w16cid:durableId="1922180256">
    <w:abstractNumId w:val="16"/>
  </w:num>
  <w:num w:numId="29" w16cid:durableId="1291403428">
    <w:abstractNumId w:val="3"/>
  </w:num>
  <w:num w:numId="30" w16cid:durableId="1213226851">
    <w:abstractNumId w:val="17"/>
  </w:num>
  <w:num w:numId="31" w16cid:durableId="1504466069">
    <w:abstractNumId w:val="0"/>
  </w:num>
  <w:num w:numId="32" w16cid:durableId="639043860">
    <w:abstractNumId w:val="25"/>
  </w:num>
  <w:num w:numId="33" w16cid:durableId="1542474886">
    <w:abstractNumId w:val="19"/>
  </w:num>
  <w:num w:numId="34" w16cid:durableId="853686590">
    <w:abstractNumId w:val="28"/>
  </w:num>
  <w:num w:numId="35" w16cid:durableId="1506818904">
    <w:abstractNumId w:val="34"/>
  </w:num>
  <w:num w:numId="36" w16cid:durableId="476151314">
    <w:abstractNumId w:val="32"/>
  </w:num>
  <w:num w:numId="37" w16cid:durableId="1638755000">
    <w:abstractNumId w:val="13"/>
  </w:num>
  <w:num w:numId="38" w16cid:durableId="55334678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572DC"/>
    <w:rsid w:val="00063B6A"/>
    <w:rsid w:val="00071FE3"/>
    <w:rsid w:val="000A0964"/>
    <w:rsid w:val="000B09F8"/>
    <w:rsid w:val="000D1C69"/>
    <w:rsid w:val="00111F10"/>
    <w:rsid w:val="00135545"/>
    <w:rsid w:val="0018410E"/>
    <w:rsid w:val="001905B6"/>
    <w:rsid w:val="00281DC6"/>
    <w:rsid w:val="0030391A"/>
    <w:rsid w:val="003823DE"/>
    <w:rsid w:val="0039528D"/>
    <w:rsid w:val="003A652F"/>
    <w:rsid w:val="003B7487"/>
    <w:rsid w:val="003C1648"/>
    <w:rsid w:val="003E2272"/>
    <w:rsid w:val="00412A27"/>
    <w:rsid w:val="00443C09"/>
    <w:rsid w:val="00460383"/>
    <w:rsid w:val="004A2566"/>
    <w:rsid w:val="004F0198"/>
    <w:rsid w:val="005068B6"/>
    <w:rsid w:val="00535E57"/>
    <w:rsid w:val="005A192D"/>
    <w:rsid w:val="005A70C7"/>
    <w:rsid w:val="005B4C0B"/>
    <w:rsid w:val="006014DA"/>
    <w:rsid w:val="00613B65"/>
    <w:rsid w:val="006A0EFD"/>
    <w:rsid w:val="006D760D"/>
    <w:rsid w:val="007059CC"/>
    <w:rsid w:val="00740C0B"/>
    <w:rsid w:val="00764DAB"/>
    <w:rsid w:val="007717C3"/>
    <w:rsid w:val="007E6FF3"/>
    <w:rsid w:val="00851BC9"/>
    <w:rsid w:val="009403E0"/>
    <w:rsid w:val="0098644A"/>
    <w:rsid w:val="00A46E6B"/>
    <w:rsid w:val="00AA7E40"/>
    <w:rsid w:val="00AC5DFA"/>
    <w:rsid w:val="00AE3969"/>
    <w:rsid w:val="00B22D6B"/>
    <w:rsid w:val="00BF72BF"/>
    <w:rsid w:val="00CA0475"/>
    <w:rsid w:val="00CA579C"/>
    <w:rsid w:val="00CA7C6C"/>
    <w:rsid w:val="00CB2BE7"/>
    <w:rsid w:val="00D67CF0"/>
    <w:rsid w:val="00D74BC1"/>
    <w:rsid w:val="00D90764"/>
    <w:rsid w:val="00E42E17"/>
    <w:rsid w:val="00E9038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5F025"/>
  <w15:docId w15:val="{5401FAE3-C483-4B6B-96BF-B1715A7B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11</Pages>
  <Words>3189</Words>
  <Characters>19134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Ćwiertka</cp:lastModifiedBy>
  <cp:revision>16</cp:revision>
  <cp:lastPrinted>2007-10-05T06:59:00Z</cp:lastPrinted>
  <dcterms:created xsi:type="dcterms:W3CDTF">2022-05-25T07:12:00Z</dcterms:created>
  <dcterms:modified xsi:type="dcterms:W3CDTF">2023-05-12T07:18:00Z</dcterms:modified>
</cp:coreProperties>
</file>