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4920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DD2A992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D1CC139" w14:textId="77777777" w:rsidTr="006014DA">
        <w:tc>
          <w:tcPr>
            <w:tcW w:w="9104" w:type="dxa"/>
            <w:shd w:val="clear" w:color="auto" w:fill="F2F2F2"/>
          </w:tcPr>
          <w:p w14:paraId="15C04B7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232D4DC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1C0D62E6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</w:t>
      </w:r>
      <w:r w:rsidR="00AA7E40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4897CD59" w14:textId="00B52641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1905B6">
        <w:rPr>
          <w:b/>
          <w:sz w:val="22"/>
          <w:szCs w:val="22"/>
        </w:rPr>
        <w:t xml:space="preserve">Wyroby medyczne specjalistyczne dla Pracowni Kardiologii Inwazyjnej oraz Elektroterapii                i Elektrostymulacji Serca – część </w:t>
      </w:r>
      <w:r w:rsidR="00E30944">
        <w:rPr>
          <w:b/>
          <w:sz w:val="22"/>
          <w:szCs w:val="22"/>
        </w:rPr>
        <w:t>2</w:t>
      </w:r>
      <w:r w:rsidR="00281DC6" w:rsidRPr="00AC5DFA">
        <w:rPr>
          <w:b/>
          <w:sz w:val="22"/>
          <w:szCs w:val="22"/>
        </w:rPr>
        <w:t>”</w:t>
      </w:r>
    </w:p>
    <w:p w14:paraId="02ADA73A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AF51204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6C11B4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393FDB31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35AB29F8" w14:textId="77777777" w:rsidR="00764DAB" w:rsidRDefault="00764DAB" w:rsidP="00281DC6">
      <w:pPr>
        <w:spacing w:after="100"/>
        <w:rPr>
          <w:b/>
          <w:sz w:val="22"/>
          <w:szCs w:val="22"/>
        </w:rPr>
      </w:pPr>
    </w:p>
    <w:p w14:paraId="61C8B852" w14:textId="160AC16D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1EAE5873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6C54139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080F7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106D16A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183EE7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5D5F6DD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7D3DF4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6D9C9B5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2C0005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7D98919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6295C4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6BC677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29E415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F6D5C6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17F7AF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0FFFE70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6C3E2D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8571C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0285217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7D0D11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0F19D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3240904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E22E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5129236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62F8F2AE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1EB7D1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722A7C8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1F011A6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382E5B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4FB446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1AFBB1B3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1E1FE9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55F0FF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198BD1B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23F8CDCB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705941A7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44DCE8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69CCC97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B388DB1" w14:textId="77777777" w:rsidR="00740C0B" w:rsidRDefault="00740C0B">
      <w:pPr>
        <w:spacing w:line="360" w:lineRule="auto"/>
        <w:jc w:val="both"/>
      </w:pPr>
    </w:p>
    <w:p w14:paraId="33A09A0A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33424A33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112554D5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132104125"/>
      <w:bookmarkStart w:id="3" w:name="_Hlk64876004"/>
      <w:r w:rsidRPr="00281DC6">
        <w:rPr>
          <w:bCs/>
          <w:sz w:val="22"/>
          <w:u w:val="single"/>
        </w:rPr>
        <w:t xml:space="preserve">Zadanie nr 1: </w:t>
      </w:r>
    </w:p>
    <w:p w14:paraId="60341BB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18E984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C34E3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9C3E9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1AF471" w14:textId="21838C3D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9403E0"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 w:rsidR="009403E0">
        <w:rPr>
          <w:bCs/>
          <w:sz w:val="22"/>
        </w:rPr>
        <w:t>ą</w:t>
      </w:r>
      <w:r w:rsidRPr="00AC5DFA">
        <w:rPr>
          <w:bCs/>
          <w:sz w:val="22"/>
        </w:rPr>
        <w:t>c</w:t>
      </w:r>
      <w:r w:rsidR="009403E0"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52039A4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05010F5" w14:textId="7740449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 xml:space="preserve">h </w:t>
      </w:r>
      <w:r w:rsidR="00E30944">
        <w:rPr>
          <w:bCs/>
          <w:sz w:val="22"/>
          <w:szCs w:val="22"/>
        </w:rPr>
        <w:t xml:space="preserve">roboczych </w:t>
      </w:r>
      <w:r w:rsidRPr="00AC5DFA">
        <w:rPr>
          <w:bCs/>
          <w:sz w:val="22"/>
          <w:szCs w:val="22"/>
        </w:rPr>
        <w:t xml:space="preserve">od momentu </w:t>
      </w:r>
      <w:r w:rsidR="009403E0">
        <w:rPr>
          <w:bCs/>
          <w:sz w:val="22"/>
          <w:szCs w:val="22"/>
        </w:rPr>
        <w:t>złożenia pisemnego zamówienia drogą elektroniczną</w:t>
      </w:r>
    </w:p>
    <w:p w14:paraId="7AA7810F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5B387A73" w14:textId="6FBCB1CA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</w:p>
    <w:p w14:paraId="20BE681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AB294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85C094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C92E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1FC84E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F837BB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22E079A" w14:textId="73AE7B1E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B1B1ABB" w14:textId="2AE67CE8" w:rsidR="00AC5DFA" w:rsidRDefault="00AC5DFA" w:rsidP="00063B6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FEF6BCF" w14:textId="31258053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</w:p>
    <w:p w14:paraId="7F07BE8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725066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27465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5C55E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589E7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5C323E0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A442583" w14:textId="64ADFBB5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6C1EE6B" w14:textId="435FE3F6" w:rsidR="009403E0" w:rsidRDefault="009403E0" w:rsidP="00063B6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C22D69E" w14:textId="3F2400A9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</w:p>
    <w:p w14:paraId="1F90348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A3C03A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65B52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E360B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902850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60B645FE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BA8030E" w14:textId="4D50EB0B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78A0B81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33A297C" w14:textId="60088124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</w:p>
    <w:p w14:paraId="49566EE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3EAAE7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D3353A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1C503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A3ED4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6760AB61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29BA12D" w14:textId="551BB80D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 xml:space="preserve">h </w:t>
      </w:r>
      <w:r w:rsidR="00E30944">
        <w:rPr>
          <w:bCs/>
          <w:sz w:val="22"/>
          <w:szCs w:val="22"/>
        </w:rPr>
        <w:t xml:space="preserve">roboczych </w:t>
      </w:r>
      <w:r w:rsidRPr="00AC5DFA">
        <w:rPr>
          <w:bCs/>
          <w:sz w:val="22"/>
          <w:szCs w:val="22"/>
        </w:rPr>
        <w:t xml:space="preserve">od momentu </w:t>
      </w:r>
      <w:r>
        <w:rPr>
          <w:bCs/>
          <w:sz w:val="22"/>
          <w:szCs w:val="22"/>
        </w:rPr>
        <w:t>złożenia pisemnego zamówienia drogą elektroniczną</w:t>
      </w:r>
    </w:p>
    <w:p w14:paraId="2782F545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4F2775" w14:textId="2B679D14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</w:p>
    <w:p w14:paraId="14A9842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63EAA8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219E6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DC7356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E57A1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2D129DB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3F6CBB" w14:textId="462C7B39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53B284A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01C854" w14:textId="7B20BBB8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</w:p>
    <w:p w14:paraId="7C6F23F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C3B8A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590F87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5983CA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C5C9E1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82927F4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EE8871" w14:textId="1AB63204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 xml:space="preserve">h </w:t>
      </w:r>
      <w:r w:rsidR="00E30944">
        <w:rPr>
          <w:bCs/>
          <w:sz w:val="22"/>
          <w:szCs w:val="22"/>
        </w:rPr>
        <w:t xml:space="preserve">roboczych </w:t>
      </w:r>
      <w:r w:rsidRPr="00AC5DFA">
        <w:rPr>
          <w:bCs/>
          <w:sz w:val="22"/>
          <w:szCs w:val="22"/>
        </w:rPr>
        <w:t xml:space="preserve">od momentu </w:t>
      </w:r>
      <w:r>
        <w:rPr>
          <w:bCs/>
          <w:sz w:val="22"/>
          <w:szCs w:val="22"/>
        </w:rPr>
        <w:t>złożenia pisemnego zamówienia drogą elektroniczną</w:t>
      </w:r>
    </w:p>
    <w:p w14:paraId="52F537DB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1CE72E9" w14:textId="503F96FE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</w:p>
    <w:p w14:paraId="581B32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662D64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C246C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021AE2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23366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CEA1F20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CB8DA14" w14:textId="6FE5D0E2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 xml:space="preserve">h </w:t>
      </w:r>
      <w:r w:rsidR="00E30944">
        <w:rPr>
          <w:bCs/>
          <w:sz w:val="22"/>
          <w:szCs w:val="22"/>
        </w:rPr>
        <w:t xml:space="preserve">roboczych </w:t>
      </w:r>
      <w:r w:rsidRPr="00AC5DFA">
        <w:rPr>
          <w:bCs/>
          <w:sz w:val="22"/>
          <w:szCs w:val="22"/>
        </w:rPr>
        <w:t xml:space="preserve">od momentu </w:t>
      </w:r>
      <w:r>
        <w:rPr>
          <w:bCs/>
          <w:sz w:val="22"/>
          <w:szCs w:val="22"/>
        </w:rPr>
        <w:t>złożenia pisemnego zamówienia drogą elektroniczną</w:t>
      </w:r>
    </w:p>
    <w:p w14:paraId="3A9307BC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2907201" w14:textId="6F664A69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</w:p>
    <w:p w14:paraId="6A72612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1054E3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39646F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2C061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F2238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A48D77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77ED4A2" w14:textId="4DA52E2A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57B033FA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CE7DEE8" w14:textId="7BA15E53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0</w:t>
      </w:r>
      <w:r w:rsidRPr="00281DC6">
        <w:rPr>
          <w:bCs/>
          <w:sz w:val="22"/>
          <w:u w:val="single"/>
        </w:rPr>
        <w:t xml:space="preserve">: </w:t>
      </w:r>
    </w:p>
    <w:p w14:paraId="665F6DE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60922D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8A9B1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B6C033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9C5251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B2D7705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3BB82F" w14:textId="2CB4ECEC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2015B3D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8AC95D4" w14:textId="71AC6284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</w:p>
    <w:p w14:paraId="0FFCD3A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14FE429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0F0F1D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67A327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8EE36D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55BB1133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8FC0BA" w14:textId="43EC97F8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 xml:space="preserve">h </w:t>
      </w:r>
      <w:r w:rsidR="00E30944">
        <w:rPr>
          <w:bCs/>
          <w:sz w:val="22"/>
          <w:szCs w:val="22"/>
        </w:rPr>
        <w:t xml:space="preserve">roboczych </w:t>
      </w:r>
      <w:r w:rsidRPr="00AC5DFA">
        <w:rPr>
          <w:bCs/>
          <w:sz w:val="22"/>
          <w:szCs w:val="22"/>
        </w:rPr>
        <w:t xml:space="preserve">od momentu </w:t>
      </w:r>
      <w:r>
        <w:rPr>
          <w:bCs/>
          <w:sz w:val="22"/>
          <w:szCs w:val="22"/>
        </w:rPr>
        <w:t>złożenia pisemnego zamówienia drogą elektroniczną</w:t>
      </w:r>
    </w:p>
    <w:p w14:paraId="19E141F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D4C4E39" w14:textId="1088DEA0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</w:p>
    <w:p w14:paraId="7361CCA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F5FF5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D505A4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A45B2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24A406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4594DF8B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50BF91" w14:textId="56AED72D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63D2295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DD168CE" w14:textId="21B8EEBE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</w:p>
    <w:p w14:paraId="15AE880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A4F1E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9E1B6D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3104B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8FB94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6C49584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A8BAED" w14:textId="17DD281E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A17E500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EABBC46" w14:textId="7989DA9B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</w:p>
    <w:p w14:paraId="2D62ADA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DADEDC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4872DD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F6E02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A014D5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F001BE2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23A5F87" w14:textId="416BB6EA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746FA13F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2283968" w14:textId="77777777" w:rsidR="00764DAB" w:rsidRDefault="00764DAB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BA0CC6C" w14:textId="37603EC4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>Zadanie nr 1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</w:p>
    <w:p w14:paraId="42CF3CAD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5792D7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A8FB59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ABF7CD7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F253985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721C6F11" w14:textId="77777777" w:rsidR="00764DAB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7DDD184" w14:textId="7A7E60E4" w:rsidR="00764DAB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20AC09E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8945BBA" w14:textId="6B7BA8E1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</w:p>
    <w:p w14:paraId="2E8FCC4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9DAF1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552EEA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99783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A4EA9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4C9315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576F2AE" w14:textId="73614688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 xml:space="preserve">h </w:t>
      </w:r>
      <w:r w:rsidR="00E30944">
        <w:rPr>
          <w:bCs/>
          <w:sz w:val="22"/>
          <w:szCs w:val="22"/>
        </w:rPr>
        <w:t xml:space="preserve">roboczych </w:t>
      </w:r>
      <w:r w:rsidRPr="00AC5DFA">
        <w:rPr>
          <w:bCs/>
          <w:sz w:val="22"/>
          <w:szCs w:val="22"/>
        </w:rPr>
        <w:t xml:space="preserve">od momentu </w:t>
      </w:r>
      <w:r>
        <w:rPr>
          <w:bCs/>
          <w:sz w:val="22"/>
          <w:szCs w:val="22"/>
        </w:rPr>
        <w:t>złożenia pisemnego zamówienia drogą elektroniczną</w:t>
      </w:r>
    </w:p>
    <w:p w14:paraId="4F48E4C3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4D2B112" w14:textId="74ADEACE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</w:p>
    <w:p w14:paraId="01DFEBF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6C0FD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AA86BE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A410BC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C6D8DC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1E43BB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D3DF6F" w14:textId="653C950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2A2F53C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F15E828" w14:textId="6A280191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</w:p>
    <w:p w14:paraId="1678222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9C3AB1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28707D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449A5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FE1261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4B800DB6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A9ADD88" w14:textId="21531692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723158C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E978CF7" w14:textId="1DA3E2CB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</w:p>
    <w:p w14:paraId="07079B4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9DD9BF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B4EEA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355989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B8ABD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7DA462F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675891B" w14:textId="229E6612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B175D68" w14:textId="77777777" w:rsidR="009403E0" w:rsidRDefault="009403E0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819FEB3" w14:textId="484C3CE2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20</w:t>
      </w:r>
      <w:r w:rsidRPr="00281DC6">
        <w:rPr>
          <w:bCs/>
          <w:sz w:val="22"/>
          <w:u w:val="single"/>
        </w:rPr>
        <w:t xml:space="preserve">: </w:t>
      </w:r>
    </w:p>
    <w:p w14:paraId="284CF29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B0280D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A157B9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34292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D1A8A7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7E3EC8E6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9AE1F75" w14:textId="0B2BAC6D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334CEB19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B3D53E1" w14:textId="7C2F07D8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21</w:t>
      </w:r>
      <w:r w:rsidRPr="00281DC6">
        <w:rPr>
          <w:bCs/>
          <w:sz w:val="22"/>
          <w:u w:val="single"/>
        </w:rPr>
        <w:t xml:space="preserve">: </w:t>
      </w:r>
    </w:p>
    <w:p w14:paraId="6AC79D4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EA868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E372D0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C72C6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00252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019DC43A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7D9900" w14:textId="37487CE8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484F9C96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9BBB76D" w14:textId="28E3DADA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22</w:t>
      </w:r>
      <w:r w:rsidRPr="00281DC6">
        <w:rPr>
          <w:bCs/>
          <w:sz w:val="22"/>
          <w:u w:val="single"/>
        </w:rPr>
        <w:t xml:space="preserve">: </w:t>
      </w:r>
    </w:p>
    <w:p w14:paraId="2178A73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3C1E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723458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2E971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966574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62EC1B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ACA668B" w14:textId="764290FE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242BE48A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DC98F82" w14:textId="3136F398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23</w:t>
      </w:r>
      <w:r w:rsidRPr="00281DC6">
        <w:rPr>
          <w:bCs/>
          <w:sz w:val="22"/>
          <w:u w:val="single"/>
        </w:rPr>
        <w:t xml:space="preserve">: </w:t>
      </w:r>
    </w:p>
    <w:p w14:paraId="48935CE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5FA1E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7D2ACD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3D044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DADC2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23CD0BC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2208CD9" w14:textId="2CBB58BC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55E462CA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14EA484" w14:textId="42EB3F33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24</w:t>
      </w:r>
      <w:r w:rsidRPr="00281DC6">
        <w:rPr>
          <w:bCs/>
          <w:sz w:val="22"/>
          <w:u w:val="single"/>
        </w:rPr>
        <w:t xml:space="preserve">: </w:t>
      </w:r>
    </w:p>
    <w:p w14:paraId="710A3F1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22EE7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422D2A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F8037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3A9F24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9C065E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126680" w14:textId="6BF81569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C63419B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82DB22" w14:textId="35AEC25D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25</w:t>
      </w:r>
      <w:r w:rsidRPr="00281DC6">
        <w:rPr>
          <w:bCs/>
          <w:sz w:val="22"/>
          <w:u w:val="single"/>
        </w:rPr>
        <w:t xml:space="preserve">: </w:t>
      </w:r>
    </w:p>
    <w:p w14:paraId="041D838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B4B227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C75FBF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4FBFD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F7F932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5C3CA57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A4BAE5" w14:textId="6B954F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53A2B5E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04F697F" w14:textId="04C61841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26</w:t>
      </w:r>
      <w:r w:rsidRPr="00281DC6">
        <w:rPr>
          <w:bCs/>
          <w:sz w:val="22"/>
          <w:u w:val="single"/>
        </w:rPr>
        <w:t xml:space="preserve">: </w:t>
      </w:r>
    </w:p>
    <w:p w14:paraId="518EEE4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56E12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709193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31A4BA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2D4D6E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A452D3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AE473E6" w14:textId="7EF6AC28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E30944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793EEBA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3"/>
    <w:p w14:paraId="29DD27BD" w14:textId="5EBC0FB1" w:rsidR="00071FE3" w:rsidRPr="00071FE3" w:rsidRDefault="00071FE3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244A5328" w14:textId="77777777" w:rsidR="00CA7C6C" w:rsidRDefault="00CA7C6C" w:rsidP="00063B6A">
      <w:pPr>
        <w:spacing w:line="360" w:lineRule="auto"/>
        <w:jc w:val="both"/>
      </w:pPr>
    </w:p>
    <w:p w14:paraId="5264E2AC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58C2B8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7F32C55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9C972CB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2045CE02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2AF986A1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FCEAA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1C31741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64600BD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B3921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1BAEFB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EA06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BBDE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0E26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350EEDB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C5A5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186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EFB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2E8096C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5ABE411C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lastRenderedPageBreak/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4FD4B6F2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4BFA66E4" w14:textId="7FA8928F" w:rsidR="00851BC9" w:rsidRDefault="00851BC9" w:rsidP="00D67CF0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7 ust. 1 ustawy z dnia </w:t>
      </w:r>
      <w:r w:rsidR="00D67CF0">
        <w:rPr>
          <w:sz w:val="22"/>
          <w:szCs w:val="22"/>
        </w:rPr>
        <w:t xml:space="preserve">                       </w:t>
      </w:r>
      <w:r w:rsidRPr="00851BC9">
        <w:rPr>
          <w:sz w:val="22"/>
          <w:szCs w:val="22"/>
        </w:rPr>
        <w:t>13</w:t>
      </w:r>
      <w:r w:rsidR="00D67CF0">
        <w:rPr>
          <w:sz w:val="22"/>
          <w:szCs w:val="22"/>
        </w:rPr>
        <w:t xml:space="preserve"> </w:t>
      </w:r>
      <w:r w:rsidRPr="00851BC9">
        <w:rPr>
          <w:sz w:val="22"/>
          <w:szCs w:val="22"/>
        </w:rPr>
        <w:t>kwietnia 2022 r. o szczególnych rozwiązaniach w zakresie przeciwdziałania wspieraniu agresji na Ukrainę oraz służących ochronie bezpieczeństwa narodowego</w:t>
      </w:r>
      <w:r w:rsidR="00D67CF0">
        <w:rPr>
          <w:sz w:val="22"/>
          <w:szCs w:val="22"/>
        </w:rPr>
        <w:t>.</w:t>
      </w:r>
    </w:p>
    <w:p w14:paraId="7FA8A90E" w14:textId="77777777" w:rsidR="00CC13E3" w:rsidRDefault="00CC13E3" w:rsidP="00CC13E3">
      <w:pPr>
        <w:numPr>
          <w:ilvl w:val="0"/>
          <w:numId w:val="36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04A265F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17AEF9C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EB13D6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608C9644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F66896B" w14:textId="743A286D" w:rsidR="00D67CF0" w:rsidRPr="00281DC6" w:rsidRDefault="00281DC6" w:rsidP="00D67CF0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63ED8DB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430B7454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623392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612135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43DECC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C70B5A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9F62B62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A54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DB8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B29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073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4642508D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321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180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16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4B7F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C6655FE" w14:textId="77777777" w:rsidR="00D67CF0" w:rsidRPr="00281DC6" w:rsidRDefault="00D67CF0" w:rsidP="00D67CF0">
      <w:pPr>
        <w:spacing w:before="240" w:line="360" w:lineRule="auto"/>
        <w:contextualSpacing/>
        <w:jc w:val="both"/>
        <w:rPr>
          <w:sz w:val="22"/>
          <w:szCs w:val="22"/>
        </w:rPr>
      </w:pPr>
    </w:p>
    <w:p w14:paraId="52CF9F34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00DE08F8" w14:textId="77777777" w:rsidTr="006014DA">
        <w:tc>
          <w:tcPr>
            <w:tcW w:w="2521" w:type="dxa"/>
            <w:shd w:val="clear" w:color="auto" w:fill="auto"/>
            <w:vAlign w:val="center"/>
          </w:tcPr>
          <w:p w14:paraId="021B80E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42D172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31AB2997" w14:textId="77777777" w:rsidTr="006014DA">
        <w:tc>
          <w:tcPr>
            <w:tcW w:w="2521" w:type="dxa"/>
            <w:shd w:val="clear" w:color="auto" w:fill="auto"/>
            <w:vAlign w:val="center"/>
          </w:tcPr>
          <w:p w14:paraId="610AB5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2DD5FA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3788642F" w14:textId="77777777" w:rsidTr="006014DA">
        <w:tc>
          <w:tcPr>
            <w:tcW w:w="2521" w:type="dxa"/>
            <w:shd w:val="clear" w:color="auto" w:fill="auto"/>
            <w:vAlign w:val="center"/>
          </w:tcPr>
          <w:p w14:paraId="0E6748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B42AA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C17AE5B" w14:textId="77777777" w:rsidTr="006014DA">
        <w:tc>
          <w:tcPr>
            <w:tcW w:w="2521" w:type="dxa"/>
            <w:shd w:val="clear" w:color="auto" w:fill="auto"/>
            <w:vAlign w:val="center"/>
          </w:tcPr>
          <w:p w14:paraId="06782A0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4AF0346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388CFD2" w14:textId="77777777" w:rsidR="00281DC6" w:rsidRPr="00281DC6" w:rsidRDefault="00281DC6" w:rsidP="00D67CF0">
      <w:pPr>
        <w:spacing w:line="360" w:lineRule="auto"/>
        <w:contextualSpacing/>
        <w:rPr>
          <w:rFonts w:eastAsia="Calibri"/>
          <w:lang w:val="en-US" w:eastAsia="en-US"/>
        </w:rPr>
      </w:pPr>
    </w:p>
    <w:p w14:paraId="22998162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76055B20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4685C240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79F32F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25731510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AFBC920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85FA0F3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47AE5954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06A5B732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1E71BE2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9982F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42F80D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C330A4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D1D1916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5820A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FEA9C30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676A34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06272F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4BE26DD0" w14:textId="77777777" w:rsidR="00CA7C6C" w:rsidRDefault="00CA7C6C">
      <w:pPr>
        <w:spacing w:line="360" w:lineRule="auto"/>
        <w:ind w:hanging="284"/>
        <w:jc w:val="both"/>
      </w:pPr>
    </w:p>
    <w:p w14:paraId="489BA1D9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3440F" w14:textId="77777777" w:rsidR="003E2272" w:rsidRDefault="003E2272">
      <w:r>
        <w:separator/>
      </w:r>
    </w:p>
  </w:endnote>
  <w:endnote w:type="continuationSeparator" w:id="0">
    <w:p w14:paraId="03E70752" w14:textId="77777777" w:rsidR="003E2272" w:rsidRDefault="003E2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209D5" w14:textId="77777777" w:rsidR="003E2272" w:rsidRDefault="003E227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3B6A">
      <w:rPr>
        <w:rStyle w:val="Numerstrony"/>
        <w:noProof/>
      </w:rPr>
      <w:t>17</w:t>
    </w:r>
    <w:r>
      <w:rPr>
        <w:rStyle w:val="Numerstrony"/>
      </w:rPr>
      <w:fldChar w:fldCharType="end"/>
    </w:r>
  </w:p>
  <w:p w14:paraId="3680075F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CE125" w14:textId="77777777" w:rsidR="003E2272" w:rsidRDefault="003E2272">
      <w:r>
        <w:separator/>
      </w:r>
    </w:p>
  </w:footnote>
  <w:footnote w:type="continuationSeparator" w:id="0">
    <w:p w14:paraId="4F9334F0" w14:textId="77777777" w:rsidR="003E2272" w:rsidRDefault="003E2272">
      <w:r>
        <w:continuationSeparator/>
      </w:r>
    </w:p>
  </w:footnote>
  <w:footnote w:id="1">
    <w:p w14:paraId="7D7D46FC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4A193665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448A80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2628DCD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9E6BDFA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392D7" w14:textId="266873B7" w:rsidR="003E2272" w:rsidRDefault="003E2272">
    <w:pPr>
      <w:pStyle w:val="Nagwek"/>
    </w:pPr>
    <w:r>
      <w:t>Znak sprawy: SZW/DZP/4</w:t>
    </w:r>
    <w:r w:rsidR="00E30944">
      <w:t>1</w:t>
    </w:r>
    <w:r>
      <w:t>/202</w:t>
    </w:r>
    <w:r w:rsidR="001905B6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002662137">
    <w:abstractNumId w:val="9"/>
  </w:num>
  <w:num w:numId="2" w16cid:durableId="1123964640">
    <w:abstractNumId w:val="20"/>
  </w:num>
  <w:num w:numId="3" w16cid:durableId="868300000">
    <w:abstractNumId w:val="22"/>
  </w:num>
  <w:num w:numId="4" w16cid:durableId="1867676367">
    <w:abstractNumId w:val="5"/>
  </w:num>
  <w:num w:numId="5" w16cid:durableId="1737359954">
    <w:abstractNumId w:val="26"/>
  </w:num>
  <w:num w:numId="6" w16cid:durableId="1572427487">
    <w:abstractNumId w:val="6"/>
  </w:num>
  <w:num w:numId="7" w16cid:durableId="1459908641">
    <w:abstractNumId w:val="7"/>
  </w:num>
  <w:num w:numId="8" w16cid:durableId="1876313868">
    <w:abstractNumId w:val="30"/>
  </w:num>
  <w:num w:numId="9" w16cid:durableId="2005432047">
    <w:abstractNumId w:val="4"/>
  </w:num>
  <w:num w:numId="10" w16cid:durableId="1916820633">
    <w:abstractNumId w:val="29"/>
  </w:num>
  <w:num w:numId="11" w16cid:durableId="675380339">
    <w:abstractNumId w:val="24"/>
  </w:num>
  <w:num w:numId="12" w16cid:durableId="1734816992">
    <w:abstractNumId w:val="11"/>
  </w:num>
  <w:num w:numId="13" w16cid:durableId="499738455">
    <w:abstractNumId w:val="23"/>
  </w:num>
  <w:num w:numId="14" w16cid:durableId="2046179270">
    <w:abstractNumId w:val="36"/>
  </w:num>
  <w:num w:numId="15" w16cid:durableId="1099642233">
    <w:abstractNumId w:val="21"/>
  </w:num>
  <w:num w:numId="16" w16cid:durableId="202598325">
    <w:abstractNumId w:val="35"/>
  </w:num>
  <w:num w:numId="17" w16cid:durableId="1704938598">
    <w:abstractNumId w:val="10"/>
  </w:num>
  <w:num w:numId="18" w16cid:durableId="788210214">
    <w:abstractNumId w:val="15"/>
  </w:num>
  <w:num w:numId="19" w16cid:durableId="361825398">
    <w:abstractNumId w:val="33"/>
  </w:num>
  <w:num w:numId="20" w16cid:durableId="1854568161">
    <w:abstractNumId w:val="1"/>
  </w:num>
  <w:num w:numId="21" w16cid:durableId="189221688">
    <w:abstractNumId w:val="27"/>
  </w:num>
  <w:num w:numId="22" w16cid:durableId="1418021292">
    <w:abstractNumId w:val="2"/>
  </w:num>
  <w:num w:numId="23" w16cid:durableId="1766998066">
    <w:abstractNumId w:val="12"/>
  </w:num>
  <w:num w:numId="24" w16cid:durableId="1007052117">
    <w:abstractNumId w:val="31"/>
  </w:num>
  <w:num w:numId="25" w16cid:durableId="809397137">
    <w:abstractNumId w:val="8"/>
  </w:num>
  <w:num w:numId="26" w16cid:durableId="1558198638">
    <w:abstractNumId w:val="14"/>
  </w:num>
  <w:num w:numId="27" w16cid:durableId="321592800">
    <w:abstractNumId w:val="18"/>
  </w:num>
  <w:num w:numId="28" w16cid:durableId="1922180256">
    <w:abstractNumId w:val="16"/>
  </w:num>
  <w:num w:numId="29" w16cid:durableId="1291403428">
    <w:abstractNumId w:val="3"/>
  </w:num>
  <w:num w:numId="30" w16cid:durableId="1213226851">
    <w:abstractNumId w:val="17"/>
  </w:num>
  <w:num w:numId="31" w16cid:durableId="1504466069">
    <w:abstractNumId w:val="0"/>
  </w:num>
  <w:num w:numId="32" w16cid:durableId="639043860">
    <w:abstractNumId w:val="25"/>
  </w:num>
  <w:num w:numId="33" w16cid:durableId="1542474886">
    <w:abstractNumId w:val="19"/>
  </w:num>
  <w:num w:numId="34" w16cid:durableId="853686590">
    <w:abstractNumId w:val="28"/>
  </w:num>
  <w:num w:numId="35" w16cid:durableId="1506818904">
    <w:abstractNumId w:val="34"/>
  </w:num>
  <w:num w:numId="36" w16cid:durableId="476151314">
    <w:abstractNumId w:val="32"/>
  </w:num>
  <w:num w:numId="37" w16cid:durableId="1638755000">
    <w:abstractNumId w:val="13"/>
  </w:num>
  <w:num w:numId="38" w16cid:durableId="55334678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72DC"/>
    <w:rsid w:val="00063B6A"/>
    <w:rsid w:val="00071FE3"/>
    <w:rsid w:val="000A0964"/>
    <w:rsid w:val="000B09F8"/>
    <w:rsid w:val="000D1C69"/>
    <w:rsid w:val="00111F10"/>
    <w:rsid w:val="00135545"/>
    <w:rsid w:val="0018410E"/>
    <w:rsid w:val="001905B6"/>
    <w:rsid w:val="00281DC6"/>
    <w:rsid w:val="0030391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6014DA"/>
    <w:rsid w:val="00613B65"/>
    <w:rsid w:val="006A0EFD"/>
    <w:rsid w:val="006D760D"/>
    <w:rsid w:val="007059CC"/>
    <w:rsid w:val="00740C0B"/>
    <w:rsid w:val="00764DAB"/>
    <w:rsid w:val="007717C3"/>
    <w:rsid w:val="007E6FF3"/>
    <w:rsid w:val="00851BC9"/>
    <w:rsid w:val="009403E0"/>
    <w:rsid w:val="00AA7E40"/>
    <w:rsid w:val="00AC5DFA"/>
    <w:rsid w:val="00AE3969"/>
    <w:rsid w:val="00B22D6B"/>
    <w:rsid w:val="00BF72BF"/>
    <w:rsid w:val="00CA0475"/>
    <w:rsid w:val="00CA579C"/>
    <w:rsid w:val="00CA7C6C"/>
    <w:rsid w:val="00CB2BE7"/>
    <w:rsid w:val="00CC13E3"/>
    <w:rsid w:val="00D67CF0"/>
    <w:rsid w:val="00D74BC1"/>
    <w:rsid w:val="00D90764"/>
    <w:rsid w:val="00E30944"/>
    <w:rsid w:val="00E42E17"/>
    <w:rsid w:val="00E9038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5F025"/>
  <w15:docId w15:val="{5401FAE3-C483-4B6B-96BF-B1715A7B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9</Pages>
  <Words>2535</Words>
  <Characters>15215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12</cp:revision>
  <cp:lastPrinted>2007-10-05T06:59:00Z</cp:lastPrinted>
  <dcterms:created xsi:type="dcterms:W3CDTF">2022-05-25T07:12:00Z</dcterms:created>
  <dcterms:modified xsi:type="dcterms:W3CDTF">2023-04-27T10:46:00Z</dcterms:modified>
</cp:coreProperties>
</file>