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C6111E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6111E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4528B8" w:rsidRDefault="004528B8" w:rsidP="00C6111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C6111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03771" w:rsidP="00C6111E">
      <w:pPr>
        <w:pStyle w:val="Tekstpodstawowy"/>
        <w:spacing w:after="0"/>
        <w:rPr>
          <w:rFonts w:ascii="Arial" w:hAnsi="Arial" w:cs="Arial"/>
        </w:rPr>
      </w:pPr>
      <w:r w:rsidRPr="00903771">
        <w:rPr>
          <w:rFonts w:ascii="Arial" w:hAnsi="Arial" w:cs="Arial"/>
        </w:rPr>
        <w:t>Politechnika Krakowska im. Tadeusza Kościuszki</w:t>
      </w:r>
    </w:p>
    <w:p w:rsidR="006676AE" w:rsidRPr="0012157F" w:rsidRDefault="00903771" w:rsidP="00C6111E">
      <w:pPr>
        <w:pStyle w:val="Tekstpodstawowy"/>
        <w:spacing w:after="0"/>
        <w:rPr>
          <w:rFonts w:ascii="Arial" w:hAnsi="Arial" w:cs="Arial"/>
        </w:rPr>
      </w:pPr>
      <w:r w:rsidRPr="00903771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03771" w:rsidP="00C6111E">
      <w:pPr>
        <w:pStyle w:val="Tekstpodstawowy"/>
        <w:spacing w:after="0"/>
        <w:rPr>
          <w:rFonts w:ascii="Arial" w:hAnsi="Arial" w:cs="Arial"/>
        </w:rPr>
      </w:pPr>
      <w:r w:rsidRPr="00903771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C6111E" w:rsidRPr="00903771">
        <w:rPr>
          <w:rFonts w:ascii="Arial" w:hAnsi="Arial" w:cs="Arial"/>
        </w:rPr>
        <w:t>Kraków</w:t>
      </w:r>
    </w:p>
    <w:p w:rsidR="00C4103F" w:rsidRPr="0012157F" w:rsidRDefault="00C4103F" w:rsidP="00C6111E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:rsidR="004528B8" w:rsidRDefault="004528B8" w:rsidP="00C6111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C6111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4528B8" w:rsidRDefault="004528B8" w:rsidP="00C6111E">
      <w:pPr>
        <w:spacing w:after="0" w:line="240" w:lineRule="auto"/>
        <w:ind w:right="3260"/>
        <w:rPr>
          <w:rFonts w:ascii="Arial" w:hAnsi="Arial" w:cs="Arial"/>
        </w:rPr>
      </w:pPr>
    </w:p>
    <w:p w:rsidR="00757EFB" w:rsidRPr="0012157F" w:rsidRDefault="00757EFB" w:rsidP="00C6111E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4528B8" w:rsidRDefault="004528B8" w:rsidP="00C6111E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</w:p>
    <w:p w:rsidR="007118F0" w:rsidRPr="0012157F" w:rsidRDefault="007118F0" w:rsidP="00C6111E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C6111E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C6111E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Default="007936D6" w:rsidP="00C6111E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C6111E" w:rsidRPr="00612283" w:rsidRDefault="00C6111E" w:rsidP="00C6111E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3771" w:rsidRPr="0012157F" w:rsidTr="00324A8C">
        <w:tc>
          <w:tcPr>
            <w:tcW w:w="9104" w:type="dxa"/>
            <w:shd w:val="clear" w:color="auto" w:fill="D9D9D9"/>
          </w:tcPr>
          <w:p w:rsidR="00903771" w:rsidRPr="0012157F" w:rsidRDefault="00903771" w:rsidP="00C6111E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03771" w:rsidRPr="0012157F" w:rsidRDefault="00903771" w:rsidP="00C6111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0377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0377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0377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03771" w:rsidRPr="00612283" w:rsidRDefault="00903771" w:rsidP="00C611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03771" w:rsidRPr="00612283" w:rsidRDefault="00903771" w:rsidP="00C6111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903771" w:rsidRPr="0012157F" w:rsidRDefault="00903771" w:rsidP="00C6111E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C6111E" w:rsidRDefault="00C6111E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50194" w:rsidRDefault="001F027E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03771" w:rsidP="00C611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03771">
        <w:rPr>
          <w:rFonts w:ascii="Arial" w:hAnsi="Arial" w:cs="Arial"/>
          <w:b/>
          <w:sz w:val="24"/>
          <w:szCs w:val="24"/>
        </w:rPr>
        <w:t>Remont instalacji elektrycznej oraz wymiana instalacji strukturalnej w budynku W-12 (10-35), Wydział Inżynierii i Technologii Chemicznej Politechniki Krakowskiej, ul. Warszawska 24 w Krakowie</w:t>
      </w:r>
    </w:p>
    <w:p w:rsidR="00A44833" w:rsidRPr="00A44833" w:rsidRDefault="00A44833" w:rsidP="00C611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03771" w:rsidRPr="00903771">
        <w:rPr>
          <w:rFonts w:ascii="Arial" w:hAnsi="Arial" w:cs="Arial"/>
          <w:b/>
          <w:sz w:val="24"/>
          <w:szCs w:val="24"/>
        </w:rPr>
        <w:t>KA-2/047/2023</w:t>
      </w:r>
    </w:p>
    <w:p w:rsidR="00F90CD1" w:rsidRDefault="005434B3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03771" w:rsidRPr="0090377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6111E" w:rsidRPr="0012157F" w:rsidRDefault="00C6111E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C611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4528B8" w:rsidRDefault="004528B8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113BF" w:rsidRPr="0012157F" w:rsidRDefault="00C113BF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4528B8" w:rsidRDefault="00992BD8" w:rsidP="00C6111E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</w:t>
      </w:r>
    </w:p>
    <w:p w:rsidR="00023477" w:rsidRPr="00992BD8" w:rsidRDefault="00992BD8" w:rsidP="00C6111E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4528B8" w:rsidRDefault="004528B8" w:rsidP="00C6111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</w:p>
    <w:p w:rsidR="00992BD8" w:rsidRPr="00992BD8" w:rsidRDefault="00992BD8" w:rsidP="00C6111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Default="00C113BF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C611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4528B8" w:rsidRDefault="004528B8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528B8" w:rsidRDefault="004528B8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528B8" w:rsidRDefault="004528B8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528B8" w:rsidRDefault="004528B8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528B8" w:rsidRDefault="007A2BCB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</w:t>
      </w:r>
    </w:p>
    <w:p w:rsidR="0011306C" w:rsidRDefault="007A2BCB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611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4528B8" w:rsidRDefault="004528B8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702A" w:rsidRPr="0012157F" w:rsidRDefault="004F23F7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</w:t>
      </w:r>
      <w:r w:rsidR="004528B8">
        <w:rPr>
          <w:rFonts w:ascii="Arial" w:hAnsi="Arial" w:cs="Arial"/>
          <w:sz w:val="24"/>
          <w:szCs w:val="24"/>
        </w:rPr>
        <w:t xml:space="preserve"> w pkt 8 SWZ</w:t>
      </w:r>
      <w:r w:rsidR="004541F9" w:rsidRPr="0012157F">
        <w:rPr>
          <w:rFonts w:ascii="Arial" w:hAnsi="Arial" w:cs="Arial"/>
          <w:sz w:val="24"/>
          <w:szCs w:val="24"/>
        </w:rPr>
        <w:t>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p w:rsidR="00E21BB4" w:rsidRPr="0012157F" w:rsidRDefault="00257E73" w:rsidP="00C6111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4528B8" w:rsidRDefault="004528B8" w:rsidP="00C6111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</w:p>
    <w:p w:rsidR="00E21BB4" w:rsidRPr="00E21BB4" w:rsidRDefault="00E21BB4" w:rsidP="00C6111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C6111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C6111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C6111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6111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4528B8" w:rsidRDefault="004528B8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4528B8" w:rsidRPr="00E426EB" w:rsidRDefault="004528B8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26EB" w:rsidRDefault="00E426EB" w:rsidP="00C6111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C6111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C6111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C6111E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C6111E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C6111E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B1A" w:rsidRDefault="00723B1A" w:rsidP="0038231F">
      <w:pPr>
        <w:spacing w:after="0" w:line="240" w:lineRule="auto"/>
      </w:pPr>
      <w:r>
        <w:separator/>
      </w:r>
    </w:p>
  </w:endnote>
  <w:endnote w:type="continuationSeparator" w:id="0">
    <w:p w:rsidR="00723B1A" w:rsidRDefault="00723B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71" w:rsidRDefault="009037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71" w:rsidRDefault="009037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B1A" w:rsidRDefault="00723B1A" w:rsidP="0038231F">
      <w:pPr>
        <w:spacing w:after="0" w:line="240" w:lineRule="auto"/>
      </w:pPr>
      <w:r>
        <w:separator/>
      </w:r>
    </w:p>
  </w:footnote>
  <w:footnote w:type="continuationSeparator" w:id="0">
    <w:p w:rsidR="00723B1A" w:rsidRDefault="00723B1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71" w:rsidRDefault="00903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71" w:rsidRDefault="009037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71" w:rsidRDefault="009037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3B1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28B8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3B1A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3771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111E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0B57CB"/>
  <w15:docId w15:val="{037CE089-635F-4EA6-8A75-4605BBD1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1AD11-0112-45AE-9101-EA8BFCE30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541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2016-07-26T10:32:00Z</cp:lastPrinted>
  <dcterms:created xsi:type="dcterms:W3CDTF">2023-05-09T08:56:00Z</dcterms:created>
  <dcterms:modified xsi:type="dcterms:W3CDTF">2023-05-09T09:12:00Z</dcterms:modified>
</cp:coreProperties>
</file>